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21A89" w14:textId="280C1484" w:rsidR="00D33C3F" w:rsidRDefault="00B26432" w:rsidP="00086EF3">
      <w:pPr>
        <w:pStyle w:val="Title"/>
        <w:jc w:val="center"/>
        <w:rPr>
          <w:rStyle w:val="BookTit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6A08E8" wp14:editId="0CBC66EC">
                <wp:simplePos x="0" y="0"/>
                <wp:positionH relativeFrom="column">
                  <wp:posOffset>-723900</wp:posOffset>
                </wp:positionH>
                <wp:positionV relativeFrom="paragraph">
                  <wp:posOffset>-790575</wp:posOffset>
                </wp:positionV>
                <wp:extent cx="723900" cy="791845"/>
                <wp:effectExtent l="0" t="0" r="0" b="0"/>
                <wp:wrapNone/>
                <wp:docPr id="1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791845"/>
                        </a:xfrm>
                        <a:prstGeom prst="ellipse">
                          <a:avLst/>
                        </a:prstGeom>
                        <a:blipFill dpi="0" rotWithShape="0">
                          <a:blip r:embed="rId5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5CBD5AD" id="Oval 2" o:spid="_x0000_s1026" style="position:absolute;margin-left:-57pt;margin-top:-62.25pt;width:57pt;height:6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" stroked="f">
                <v:fill r:id="rId6" o:title="" recolor="t" type="frame"/>
              </v:oval>
            </w:pict>
          </mc:Fallback>
        </mc:AlternateContent>
      </w:r>
      <w:r w:rsidR="00086EF3" w:rsidRPr="00086EF3">
        <w:rPr>
          <w:rStyle w:val="BookTitle"/>
        </w:rPr>
        <w:t>WEATHER</w:t>
      </w:r>
      <w:r w:rsidR="000A46FE">
        <w:rPr>
          <w:rStyle w:val="BookTitle"/>
        </w:rPr>
        <w:t xml:space="preserve"> TEPERATUE</w:t>
      </w:r>
      <w:r w:rsidR="00086EF3" w:rsidRPr="00086EF3">
        <w:rPr>
          <w:rStyle w:val="BookTitle"/>
        </w:rPr>
        <w:t xml:space="preserve"> </w:t>
      </w:r>
      <w:r w:rsidR="000A46FE">
        <w:rPr>
          <w:rStyle w:val="BookTitle"/>
        </w:rPr>
        <w:t>LOG</w:t>
      </w:r>
    </w:p>
    <w:tbl>
      <w:tblPr>
        <w:tblStyle w:val="TableGrid"/>
        <w:tblW w:w="11621" w:type="dxa"/>
        <w:tblInd w:w="-1122" w:type="dxa"/>
        <w:tblLook w:val="04A0" w:firstRow="1" w:lastRow="0" w:firstColumn="1" w:lastColumn="0" w:noHBand="0" w:noVBand="1"/>
      </w:tblPr>
      <w:tblGrid>
        <w:gridCol w:w="579"/>
        <w:gridCol w:w="1489"/>
        <w:gridCol w:w="1523"/>
        <w:gridCol w:w="1523"/>
        <w:gridCol w:w="1135"/>
        <w:gridCol w:w="1128"/>
        <w:gridCol w:w="710"/>
        <w:gridCol w:w="832"/>
        <w:gridCol w:w="1894"/>
        <w:gridCol w:w="808"/>
      </w:tblGrid>
      <w:tr w:rsidR="002409B7" w14:paraId="5DBE4264" w14:textId="77777777" w:rsidTr="002409B7">
        <w:tc>
          <w:tcPr>
            <w:tcW w:w="501" w:type="dxa"/>
            <w:vMerge w:val="restart"/>
          </w:tcPr>
          <w:p w14:paraId="00C0BB7C" w14:textId="77777777" w:rsidR="002409B7" w:rsidRPr="002409B7" w:rsidRDefault="002409B7" w:rsidP="007F440E">
            <w:pPr>
              <w:jc w:val="center"/>
              <w:rPr>
                <w:b/>
                <w:color w:val="365F91" w:themeColor="accent1" w:themeShade="BF"/>
                <w:sz w:val="40"/>
                <w:szCs w:val="40"/>
              </w:rPr>
            </w:pPr>
            <w:r w:rsidRPr="002409B7">
              <w:rPr>
                <w:b/>
                <w:color w:val="365F91" w:themeColor="accent1" w:themeShade="BF"/>
                <w:sz w:val="40"/>
                <w:szCs w:val="40"/>
              </w:rPr>
              <w:t>W</w:t>
            </w:r>
          </w:p>
          <w:p w14:paraId="7CE542FC" w14:textId="77777777" w:rsidR="002409B7" w:rsidRPr="002409B7" w:rsidRDefault="002409B7" w:rsidP="007F440E">
            <w:pPr>
              <w:jc w:val="center"/>
              <w:rPr>
                <w:b/>
                <w:color w:val="365F91" w:themeColor="accent1" w:themeShade="BF"/>
                <w:sz w:val="40"/>
                <w:szCs w:val="40"/>
              </w:rPr>
            </w:pPr>
            <w:r w:rsidRPr="002409B7">
              <w:rPr>
                <w:b/>
                <w:color w:val="365F91" w:themeColor="accent1" w:themeShade="BF"/>
                <w:sz w:val="40"/>
                <w:szCs w:val="40"/>
              </w:rPr>
              <w:t>E</w:t>
            </w:r>
          </w:p>
          <w:p w14:paraId="0247AD92" w14:textId="77777777" w:rsidR="002409B7" w:rsidRPr="002409B7" w:rsidRDefault="002409B7" w:rsidP="007F440E">
            <w:pPr>
              <w:jc w:val="center"/>
              <w:rPr>
                <w:b/>
                <w:color w:val="365F91" w:themeColor="accent1" w:themeShade="BF"/>
                <w:sz w:val="40"/>
                <w:szCs w:val="40"/>
              </w:rPr>
            </w:pPr>
            <w:r w:rsidRPr="002409B7">
              <w:rPr>
                <w:b/>
                <w:color w:val="365F91" w:themeColor="accent1" w:themeShade="BF"/>
                <w:sz w:val="40"/>
                <w:szCs w:val="40"/>
              </w:rPr>
              <w:t>A</w:t>
            </w:r>
          </w:p>
          <w:p w14:paraId="12DA67F9" w14:textId="77777777" w:rsidR="002409B7" w:rsidRPr="002409B7" w:rsidRDefault="002409B7" w:rsidP="007F440E">
            <w:pPr>
              <w:jc w:val="center"/>
              <w:rPr>
                <w:b/>
                <w:color w:val="365F91" w:themeColor="accent1" w:themeShade="BF"/>
                <w:sz w:val="40"/>
                <w:szCs w:val="40"/>
              </w:rPr>
            </w:pPr>
            <w:r w:rsidRPr="002409B7">
              <w:rPr>
                <w:b/>
                <w:color w:val="365F91" w:themeColor="accent1" w:themeShade="BF"/>
                <w:sz w:val="40"/>
                <w:szCs w:val="40"/>
              </w:rPr>
              <w:t>T</w:t>
            </w:r>
          </w:p>
          <w:p w14:paraId="5FD37C32" w14:textId="77777777" w:rsidR="002409B7" w:rsidRPr="002409B7" w:rsidRDefault="002409B7" w:rsidP="007F440E">
            <w:pPr>
              <w:jc w:val="center"/>
              <w:rPr>
                <w:b/>
                <w:color w:val="365F91" w:themeColor="accent1" w:themeShade="BF"/>
                <w:sz w:val="40"/>
                <w:szCs w:val="40"/>
              </w:rPr>
            </w:pPr>
            <w:r w:rsidRPr="002409B7">
              <w:rPr>
                <w:b/>
                <w:color w:val="365F91" w:themeColor="accent1" w:themeShade="BF"/>
                <w:sz w:val="40"/>
                <w:szCs w:val="40"/>
              </w:rPr>
              <w:t>H</w:t>
            </w:r>
          </w:p>
          <w:p w14:paraId="4F50789C" w14:textId="77777777" w:rsidR="002409B7" w:rsidRPr="002409B7" w:rsidRDefault="002409B7" w:rsidP="007F440E">
            <w:pPr>
              <w:jc w:val="center"/>
              <w:rPr>
                <w:b/>
                <w:color w:val="365F91" w:themeColor="accent1" w:themeShade="BF"/>
                <w:sz w:val="40"/>
                <w:szCs w:val="40"/>
              </w:rPr>
            </w:pPr>
            <w:r w:rsidRPr="002409B7">
              <w:rPr>
                <w:b/>
                <w:color w:val="365F91" w:themeColor="accent1" w:themeShade="BF"/>
                <w:sz w:val="40"/>
                <w:szCs w:val="40"/>
              </w:rPr>
              <w:t>E</w:t>
            </w:r>
          </w:p>
          <w:p w14:paraId="5D2FC878" w14:textId="77777777" w:rsidR="002409B7" w:rsidRPr="002409B7" w:rsidRDefault="002409B7" w:rsidP="007F440E">
            <w:pPr>
              <w:jc w:val="center"/>
              <w:rPr>
                <w:b/>
                <w:color w:val="365F91" w:themeColor="accent1" w:themeShade="BF"/>
                <w:sz w:val="40"/>
                <w:szCs w:val="40"/>
              </w:rPr>
            </w:pPr>
            <w:r w:rsidRPr="002409B7">
              <w:rPr>
                <w:b/>
                <w:color w:val="365F91" w:themeColor="accent1" w:themeShade="BF"/>
                <w:sz w:val="40"/>
                <w:szCs w:val="40"/>
              </w:rPr>
              <w:t>R</w:t>
            </w:r>
          </w:p>
          <w:p w14:paraId="0D2A8E98" w14:textId="77777777" w:rsidR="002409B7" w:rsidRPr="002409B7" w:rsidRDefault="002409B7" w:rsidP="007F440E">
            <w:pPr>
              <w:jc w:val="center"/>
              <w:rPr>
                <w:b/>
                <w:color w:val="365F91" w:themeColor="accent1" w:themeShade="BF"/>
                <w:sz w:val="40"/>
                <w:szCs w:val="40"/>
              </w:rPr>
            </w:pPr>
          </w:p>
          <w:p w14:paraId="34AD1F62" w14:textId="77777777" w:rsidR="002409B7" w:rsidRPr="002409B7" w:rsidRDefault="002409B7" w:rsidP="007F440E">
            <w:pPr>
              <w:jc w:val="center"/>
              <w:rPr>
                <w:b/>
                <w:color w:val="365F91" w:themeColor="accent1" w:themeShade="BF"/>
                <w:sz w:val="40"/>
                <w:szCs w:val="40"/>
              </w:rPr>
            </w:pPr>
          </w:p>
          <w:p w14:paraId="7099B4FC" w14:textId="77777777" w:rsidR="002409B7" w:rsidRPr="002409B7" w:rsidRDefault="002409B7" w:rsidP="007F440E">
            <w:pPr>
              <w:jc w:val="center"/>
              <w:rPr>
                <w:b/>
                <w:color w:val="365F91" w:themeColor="accent1" w:themeShade="BF"/>
                <w:sz w:val="40"/>
                <w:szCs w:val="40"/>
              </w:rPr>
            </w:pPr>
            <w:r w:rsidRPr="002409B7">
              <w:rPr>
                <w:b/>
                <w:color w:val="365F91" w:themeColor="accent1" w:themeShade="BF"/>
                <w:sz w:val="40"/>
                <w:szCs w:val="40"/>
              </w:rPr>
              <w:t>R</w:t>
            </w:r>
          </w:p>
          <w:p w14:paraId="53C12533" w14:textId="77777777" w:rsidR="002409B7" w:rsidRPr="002409B7" w:rsidRDefault="002409B7" w:rsidP="007F440E">
            <w:pPr>
              <w:jc w:val="center"/>
              <w:rPr>
                <w:b/>
                <w:color w:val="365F91" w:themeColor="accent1" w:themeShade="BF"/>
                <w:sz w:val="40"/>
                <w:szCs w:val="40"/>
              </w:rPr>
            </w:pPr>
            <w:r w:rsidRPr="002409B7">
              <w:rPr>
                <w:b/>
                <w:color w:val="365F91" w:themeColor="accent1" w:themeShade="BF"/>
                <w:sz w:val="40"/>
                <w:szCs w:val="40"/>
              </w:rPr>
              <w:t>E</w:t>
            </w:r>
          </w:p>
          <w:p w14:paraId="33BD06E5" w14:textId="77777777" w:rsidR="002409B7" w:rsidRPr="002409B7" w:rsidRDefault="002409B7" w:rsidP="007F440E">
            <w:pPr>
              <w:jc w:val="center"/>
              <w:rPr>
                <w:b/>
                <w:color w:val="365F91" w:themeColor="accent1" w:themeShade="BF"/>
                <w:sz w:val="40"/>
                <w:szCs w:val="40"/>
              </w:rPr>
            </w:pPr>
            <w:r w:rsidRPr="002409B7">
              <w:rPr>
                <w:b/>
                <w:color w:val="365F91" w:themeColor="accent1" w:themeShade="BF"/>
                <w:sz w:val="40"/>
                <w:szCs w:val="40"/>
              </w:rPr>
              <w:t>C</w:t>
            </w:r>
          </w:p>
          <w:p w14:paraId="75BE5236" w14:textId="77777777" w:rsidR="002409B7" w:rsidRPr="002409B7" w:rsidRDefault="002409B7" w:rsidP="007F440E">
            <w:pPr>
              <w:jc w:val="center"/>
              <w:rPr>
                <w:b/>
                <w:color w:val="365F91" w:themeColor="accent1" w:themeShade="BF"/>
                <w:sz w:val="40"/>
                <w:szCs w:val="40"/>
              </w:rPr>
            </w:pPr>
            <w:r w:rsidRPr="002409B7">
              <w:rPr>
                <w:b/>
                <w:color w:val="365F91" w:themeColor="accent1" w:themeShade="BF"/>
                <w:sz w:val="40"/>
                <w:szCs w:val="40"/>
              </w:rPr>
              <w:t>O</w:t>
            </w:r>
          </w:p>
          <w:p w14:paraId="2164C559" w14:textId="77777777" w:rsidR="002409B7" w:rsidRPr="002409B7" w:rsidRDefault="002409B7" w:rsidP="007F440E">
            <w:pPr>
              <w:jc w:val="center"/>
              <w:rPr>
                <w:b/>
                <w:color w:val="365F91" w:themeColor="accent1" w:themeShade="BF"/>
                <w:sz w:val="40"/>
                <w:szCs w:val="40"/>
              </w:rPr>
            </w:pPr>
            <w:r w:rsidRPr="002409B7">
              <w:rPr>
                <w:b/>
                <w:color w:val="365F91" w:themeColor="accent1" w:themeShade="BF"/>
                <w:sz w:val="40"/>
                <w:szCs w:val="40"/>
              </w:rPr>
              <w:t>R</w:t>
            </w:r>
          </w:p>
          <w:p w14:paraId="31F3B82E" w14:textId="77777777" w:rsidR="002409B7" w:rsidRPr="002409B7" w:rsidRDefault="002409B7" w:rsidP="007F440E">
            <w:pPr>
              <w:jc w:val="center"/>
              <w:rPr>
                <w:b/>
                <w:color w:val="365F91" w:themeColor="accent1" w:themeShade="BF"/>
                <w:sz w:val="40"/>
                <w:szCs w:val="40"/>
              </w:rPr>
            </w:pPr>
            <w:r w:rsidRPr="002409B7">
              <w:rPr>
                <w:b/>
                <w:color w:val="365F91" w:themeColor="accent1" w:themeShade="BF"/>
                <w:sz w:val="40"/>
                <w:szCs w:val="40"/>
              </w:rPr>
              <w:t>D</w:t>
            </w:r>
          </w:p>
          <w:p w14:paraId="6DED962C" w14:textId="77777777" w:rsidR="002409B7" w:rsidRPr="002409B7" w:rsidRDefault="002409B7" w:rsidP="007F440E">
            <w:pPr>
              <w:jc w:val="center"/>
              <w:rPr>
                <w:b/>
                <w:color w:val="365F91" w:themeColor="accent1" w:themeShade="BF"/>
                <w:sz w:val="40"/>
                <w:szCs w:val="40"/>
              </w:rPr>
            </w:pPr>
          </w:p>
          <w:p w14:paraId="4EA7118A" w14:textId="77777777" w:rsidR="002409B7" w:rsidRPr="002409B7" w:rsidRDefault="002409B7" w:rsidP="007F440E">
            <w:pPr>
              <w:jc w:val="center"/>
              <w:rPr>
                <w:b/>
                <w:color w:val="365F91" w:themeColor="accent1" w:themeShade="BF"/>
                <w:sz w:val="40"/>
                <w:szCs w:val="40"/>
              </w:rPr>
            </w:pPr>
          </w:p>
          <w:p w14:paraId="7A58C933" w14:textId="77777777" w:rsidR="002409B7" w:rsidRPr="002409B7" w:rsidRDefault="002409B7" w:rsidP="007F440E">
            <w:pPr>
              <w:jc w:val="center"/>
              <w:rPr>
                <w:b/>
                <w:color w:val="365F91" w:themeColor="accent1" w:themeShade="BF"/>
                <w:sz w:val="40"/>
                <w:szCs w:val="40"/>
              </w:rPr>
            </w:pPr>
            <w:r w:rsidRPr="002409B7">
              <w:rPr>
                <w:b/>
                <w:color w:val="365F91" w:themeColor="accent1" w:themeShade="BF"/>
                <w:sz w:val="40"/>
                <w:szCs w:val="40"/>
              </w:rPr>
              <w:t>S</w:t>
            </w:r>
          </w:p>
          <w:p w14:paraId="3B2BA336" w14:textId="77777777" w:rsidR="002409B7" w:rsidRPr="002409B7" w:rsidRDefault="002409B7" w:rsidP="007F440E">
            <w:pPr>
              <w:jc w:val="center"/>
              <w:rPr>
                <w:b/>
                <w:color w:val="365F91" w:themeColor="accent1" w:themeShade="BF"/>
                <w:sz w:val="40"/>
                <w:szCs w:val="40"/>
              </w:rPr>
            </w:pPr>
            <w:r w:rsidRPr="002409B7">
              <w:rPr>
                <w:b/>
                <w:color w:val="365F91" w:themeColor="accent1" w:themeShade="BF"/>
                <w:sz w:val="40"/>
                <w:szCs w:val="40"/>
              </w:rPr>
              <w:t>H</w:t>
            </w:r>
          </w:p>
          <w:p w14:paraId="142127DC" w14:textId="77777777" w:rsidR="002409B7" w:rsidRPr="002409B7" w:rsidRDefault="002409B7" w:rsidP="007F440E">
            <w:pPr>
              <w:jc w:val="center"/>
              <w:rPr>
                <w:b/>
                <w:color w:val="365F91" w:themeColor="accent1" w:themeShade="BF"/>
                <w:sz w:val="40"/>
                <w:szCs w:val="40"/>
              </w:rPr>
            </w:pPr>
            <w:r w:rsidRPr="002409B7">
              <w:rPr>
                <w:b/>
                <w:color w:val="365F91" w:themeColor="accent1" w:themeShade="BF"/>
                <w:sz w:val="40"/>
                <w:szCs w:val="40"/>
              </w:rPr>
              <w:t>E</w:t>
            </w:r>
          </w:p>
          <w:p w14:paraId="5702E336" w14:textId="77777777" w:rsidR="002409B7" w:rsidRPr="002409B7" w:rsidRDefault="002409B7" w:rsidP="007F440E">
            <w:pPr>
              <w:jc w:val="center"/>
              <w:rPr>
                <w:b/>
                <w:color w:val="365F91" w:themeColor="accent1" w:themeShade="BF"/>
                <w:sz w:val="40"/>
                <w:szCs w:val="40"/>
              </w:rPr>
            </w:pPr>
            <w:r w:rsidRPr="002409B7">
              <w:rPr>
                <w:b/>
                <w:color w:val="365F91" w:themeColor="accent1" w:themeShade="BF"/>
                <w:sz w:val="40"/>
                <w:szCs w:val="40"/>
              </w:rPr>
              <w:t>E</w:t>
            </w:r>
          </w:p>
          <w:p w14:paraId="24D3629D" w14:textId="77777777" w:rsidR="002409B7" w:rsidRPr="002409B7" w:rsidRDefault="002409B7" w:rsidP="007F440E">
            <w:pPr>
              <w:jc w:val="center"/>
              <w:rPr>
                <w:sz w:val="40"/>
                <w:szCs w:val="40"/>
              </w:rPr>
            </w:pPr>
            <w:r w:rsidRPr="002409B7">
              <w:rPr>
                <w:b/>
                <w:color w:val="365F91" w:themeColor="accent1" w:themeShade="BF"/>
                <w:sz w:val="40"/>
                <w:szCs w:val="40"/>
              </w:rPr>
              <w:t>T</w:t>
            </w:r>
          </w:p>
        </w:tc>
        <w:tc>
          <w:tcPr>
            <w:tcW w:w="1523" w:type="dxa"/>
          </w:tcPr>
          <w:p w14:paraId="5C7AEC43" w14:textId="77777777" w:rsidR="002409B7" w:rsidRPr="002409B7" w:rsidRDefault="002409B7" w:rsidP="002409B7">
            <w:pPr>
              <w:jc w:val="center"/>
              <w:rPr>
                <w:b/>
                <w:color w:val="365F91" w:themeColor="accent1" w:themeShade="BF"/>
                <w:sz w:val="24"/>
                <w:szCs w:val="24"/>
              </w:rPr>
            </w:pPr>
            <w:r>
              <w:rPr>
                <w:b/>
                <w:color w:val="365F91" w:themeColor="accent1" w:themeShade="BF"/>
                <w:sz w:val="24"/>
                <w:szCs w:val="24"/>
              </w:rPr>
              <w:t>Date</w:t>
            </w:r>
          </w:p>
        </w:tc>
        <w:tc>
          <w:tcPr>
            <w:tcW w:w="1523" w:type="dxa"/>
          </w:tcPr>
          <w:p w14:paraId="72C6AE43" w14:textId="77777777" w:rsidR="002409B7" w:rsidRPr="002409B7" w:rsidRDefault="002409B7" w:rsidP="007F440E">
            <w:pPr>
              <w:rPr>
                <w:b/>
                <w:color w:val="365F91" w:themeColor="accent1" w:themeShade="BF"/>
                <w:sz w:val="24"/>
                <w:szCs w:val="24"/>
              </w:rPr>
            </w:pPr>
            <w:r w:rsidRPr="002409B7">
              <w:rPr>
                <w:b/>
                <w:color w:val="365F91" w:themeColor="accent1" w:themeShade="BF"/>
                <w:sz w:val="24"/>
                <w:szCs w:val="24"/>
              </w:rPr>
              <w:t>High Temperature</w:t>
            </w:r>
          </w:p>
        </w:tc>
        <w:tc>
          <w:tcPr>
            <w:tcW w:w="1523" w:type="dxa"/>
          </w:tcPr>
          <w:p w14:paraId="4B183E12" w14:textId="77777777" w:rsidR="002409B7" w:rsidRPr="002409B7" w:rsidRDefault="002409B7" w:rsidP="007F440E">
            <w:pPr>
              <w:rPr>
                <w:b/>
                <w:color w:val="365F91" w:themeColor="accent1" w:themeShade="BF"/>
                <w:sz w:val="24"/>
                <w:szCs w:val="24"/>
              </w:rPr>
            </w:pPr>
            <w:r w:rsidRPr="002409B7">
              <w:rPr>
                <w:b/>
                <w:color w:val="365F91" w:themeColor="accent1" w:themeShade="BF"/>
                <w:sz w:val="24"/>
                <w:szCs w:val="24"/>
              </w:rPr>
              <w:t>Low Temperature</w:t>
            </w:r>
          </w:p>
        </w:tc>
        <w:tc>
          <w:tcPr>
            <w:tcW w:w="1135" w:type="dxa"/>
          </w:tcPr>
          <w:p w14:paraId="7C120A95" w14:textId="77777777" w:rsidR="002409B7" w:rsidRPr="002409B7" w:rsidRDefault="002409B7" w:rsidP="007F440E">
            <w:pPr>
              <w:rPr>
                <w:b/>
                <w:color w:val="365F91" w:themeColor="accent1" w:themeShade="BF"/>
                <w:sz w:val="24"/>
                <w:szCs w:val="24"/>
              </w:rPr>
            </w:pPr>
            <w:r w:rsidRPr="002409B7">
              <w:rPr>
                <w:b/>
                <w:color w:val="365F91" w:themeColor="accent1" w:themeShade="BF"/>
                <w:sz w:val="24"/>
                <w:szCs w:val="24"/>
              </w:rPr>
              <w:t>Humidity</w:t>
            </w:r>
          </w:p>
        </w:tc>
        <w:tc>
          <w:tcPr>
            <w:tcW w:w="1128" w:type="dxa"/>
          </w:tcPr>
          <w:p w14:paraId="5B2CF25C" w14:textId="77777777" w:rsidR="002409B7" w:rsidRPr="002409B7" w:rsidRDefault="002409B7" w:rsidP="007F440E">
            <w:pPr>
              <w:rPr>
                <w:b/>
                <w:color w:val="365F91" w:themeColor="accent1" w:themeShade="BF"/>
                <w:sz w:val="24"/>
                <w:szCs w:val="24"/>
              </w:rPr>
            </w:pPr>
            <w:r w:rsidRPr="002409B7">
              <w:rPr>
                <w:b/>
                <w:color w:val="365F91" w:themeColor="accent1" w:themeShade="BF"/>
                <w:sz w:val="24"/>
                <w:szCs w:val="24"/>
              </w:rPr>
              <w:t>Moisture</w:t>
            </w:r>
          </w:p>
        </w:tc>
        <w:tc>
          <w:tcPr>
            <w:tcW w:w="712" w:type="dxa"/>
          </w:tcPr>
          <w:p w14:paraId="665A938E" w14:textId="77777777" w:rsidR="002409B7" w:rsidRPr="002409B7" w:rsidRDefault="002409B7" w:rsidP="007F440E">
            <w:pPr>
              <w:rPr>
                <w:b/>
                <w:color w:val="365F91" w:themeColor="accent1" w:themeShade="BF"/>
                <w:sz w:val="24"/>
                <w:szCs w:val="24"/>
              </w:rPr>
            </w:pPr>
            <w:r w:rsidRPr="002409B7">
              <w:rPr>
                <w:b/>
                <w:color w:val="365F91" w:themeColor="accent1" w:themeShade="BF"/>
                <w:sz w:val="24"/>
                <w:szCs w:val="24"/>
              </w:rPr>
              <w:t>Rain</w:t>
            </w:r>
          </w:p>
        </w:tc>
        <w:tc>
          <w:tcPr>
            <w:tcW w:w="832" w:type="dxa"/>
          </w:tcPr>
          <w:p w14:paraId="3BDB8A26" w14:textId="77777777" w:rsidR="002409B7" w:rsidRPr="002409B7" w:rsidRDefault="002409B7" w:rsidP="007F440E">
            <w:pPr>
              <w:rPr>
                <w:b/>
                <w:color w:val="365F91" w:themeColor="accent1" w:themeShade="BF"/>
                <w:sz w:val="24"/>
                <w:szCs w:val="24"/>
              </w:rPr>
            </w:pPr>
            <w:r w:rsidRPr="002409B7">
              <w:rPr>
                <w:b/>
                <w:color w:val="365F91" w:themeColor="accent1" w:themeShade="BF"/>
                <w:sz w:val="24"/>
                <w:szCs w:val="24"/>
              </w:rPr>
              <w:t>Win Speed</w:t>
            </w:r>
          </w:p>
        </w:tc>
        <w:tc>
          <w:tcPr>
            <w:tcW w:w="1934" w:type="dxa"/>
          </w:tcPr>
          <w:p w14:paraId="704FAC4B" w14:textId="77777777" w:rsidR="002409B7" w:rsidRPr="002409B7" w:rsidRDefault="002409B7" w:rsidP="007F440E">
            <w:pPr>
              <w:rPr>
                <w:b/>
                <w:color w:val="365F91" w:themeColor="accent1" w:themeShade="BF"/>
                <w:sz w:val="24"/>
                <w:szCs w:val="24"/>
              </w:rPr>
            </w:pPr>
            <w:r w:rsidRPr="002409B7">
              <w:rPr>
                <w:b/>
                <w:color w:val="365F91" w:themeColor="accent1" w:themeShade="BF"/>
                <w:sz w:val="24"/>
                <w:szCs w:val="24"/>
              </w:rPr>
              <w:t>Sunny, Rainy, Partly Cloudy, Mostly Cloudy</w:t>
            </w:r>
          </w:p>
        </w:tc>
        <w:tc>
          <w:tcPr>
            <w:tcW w:w="810" w:type="dxa"/>
          </w:tcPr>
          <w:p w14:paraId="3B91A6F1" w14:textId="77777777" w:rsidR="002409B7" w:rsidRPr="002409B7" w:rsidRDefault="002409B7" w:rsidP="007F440E">
            <w:pPr>
              <w:rPr>
                <w:b/>
                <w:color w:val="365F91" w:themeColor="accent1" w:themeShade="BF"/>
                <w:sz w:val="24"/>
                <w:szCs w:val="24"/>
              </w:rPr>
            </w:pPr>
            <w:r w:rsidRPr="002409B7">
              <w:rPr>
                <w:b/>
                <w:color w:val="365F91" w:themeColor="accent1" w:themeShade="BF"/>
                <w:sz w:val="24"/>
                <w:szCs w:val="24"/>
              </w:rPr>
              <w:t>UV Index</w:t>
            </w:r>
          </w:p>
        </w:tc>
      </w:tr>
      <w:tr w:rsidR="002409B7" w14:paraId="73197854" w14:textId="77777777" w:rsidTr="002409B7">
        <w:tc>
          <w:tcPr>
            <w:tcW w:w="501" w:type="dxa"/>
            <w:vMerge/>
          </w:tcPr>
          <w:p w14:paraId="6705E42C" w14:textId="77777777" w:rsidR="002409B7" w:rsidRDefault="002409B7" w:rsidP="00E107D3"/>
        </w:tc>
        <w:tc>
          <w:tcPr>
            <w:tcW w:w="1523" w:type="dxa"/>
          </w:tcPr>
          <w:p w14:paraId="680F50C3" w14:textId="77777777" w:rsidR="002409B7" w:rsidRDefault="002409B7" w:rsidP="007F440E"/>
        </w:tc>
        <w:tc>
          <w:tcPr>
            <w:tcW w:w="1523" w:type="dxa"/>
          </w:tcPr>
          <w:p w14:paraId="2E9A2E72" w14:textId="77777777" w:rsidR="002409B7" w:rsidRDefault="002409B7" w:rsidP="007F440E"/>
        </w:tc>
        <w:tc>
          <w:tcPr>
            <w:tcW w:w="1523" w:type="dxa"/>
          </w:tcPr>
          <w:p w14:paraId="6BF48A94" w14:textId="77777777" w:rsidR="002409B7" w:rsidRDefault="002409B7" w:rsidP="007F440E"/>
        </w:tc>
        <w:tc>
          <w:tcPr>
            <w:tcW w:w="1135" w:type="dxa"/>
          </w:tcPr>
          <w:p w14:paraId="1F752E54" w14:textId="77777777" w:rsidR="002409B7" w:rsidRDefault="002409B7" w:rsidP="007F440E"/>
        </w:tc>
        <w:tc>
          <w:tcPr>
            <w:tcW w:w="1128" w:type="dxa"/>
          </w:tcPr>
          <w:p w14:paraId="6D7F08FB" w14:textId="77777777" w:rsidR="002409B7" w:rsidRDefault="002409B7" w:rsidP="007F440E"/>
        </w:tc>
        <w:tc>
          <w:tcPr>
            <w:tcW w:w="712" w:type="dxa"/>
          </w:tcPr>
          <w:p w14:paraId="3D88756D" w14:textId="77777777" w:rsidR="002409B7" w:rsidRDefault="002409B7" w:rsidP="007F440E"/>
        </w:tc>
        <w:tc>
          <w:tcPr>
            <w:tcW w:w="832" w:type="dxa"/>
          </w:tcPr>
          <w:p w14:paraId="370DB455" w14:textId="77777777" w:rsidR="002409B7" w:rsidRDefault="002409B7" w:rsidP="007F440E"/>
        </w:tc>
        <w:tc>
          <w:tcPr>
            <w:tcW w:w="1934" w:type="dxa"/>
          </w:tcPr>
          <w:p w14:paraId="23CC03A3" w14:textId="77777777" w:rsidR="002409B7" w:rsidRDefault="002409B7" w:rsidP="007F440E"/>
        </w:tc>
        <w:tc>
          <w:tcPr>
            <w:tcW w:w="810" w:type="dxa"/>
          </w:tcPr>
          <w:p w14:paraId="64B44720" w14:textId="77777777" w:rsidR="002409B7" w:rsidRDefault="002409B7" w:rsidP="007F440E"/>
        </w:tc>
      </w:tr>
      <w:tr w:rsidR="002409B7" w14:paraId="7380975D" w14:textId="77777777" w:rsidTr="002409B7">
        <w:tc>
          <w:tcPr>
            <w:tcW w:w="501" w:type="dxa"/>
            <w:vMerge/>
          </w:tcPr>
          <w:p w14:paraId="332A2953" w14:textId="77777777" w:rsidR="002409B7" w:rsidRDefault="002409B7" w:rsidP="00E107D3"/>
        </w:tc>
        <w:tc>
          <w:tcPr>
            <w:tcW w:w="1523" w:type="dxa"/>
          </w:tcPr>
          <w:p w14:paraId="738023E6" w14:textId="77777777" w:rsidR="002409B7" w:rsidRDefault="002409B7" w:rsidP="007F440E"/>
        </w:tc>
        <w:tc>
          <w:tcPr>
            <w:tcW w:w="1523" w:type="dxa"/>
          </w:tcPr>
          <w:p w14:paraId="15EE2B17" w14:textId="77777777" w:rsidR="002409B7" w:rsidRDefault="002409B7" w:rsidP="007F440E"/>
        </w:tc>
        <w:tc>
          <w:tcPr>
            <w:tcW w:w="1523" w:type="dxa"/>
          </w:tcPr>
          <w:p w14:paraId="6CF7C0A2" w14:textId="77777777" w:rsidR="002409B7" w:rsidRDefault="002409B7" w:rsidP="007F440E"/>
        </w:tc>
        <w:tc>
          <w:tcPr>
            <w:tcW w:w="1135" w:type="dxa"/>
          </w:tcPr>
          <w:p w14:paraId="77A5F84A" w14:textId="77777777" w:rsidR="002409B7" w:rsidRDefault="002409B7" w:rsidP="007F440E"/>
        </w:tc>
        <w:tc>
          <w:tcPr>
            <w:tcW w:w="1128" w:type="dxa"/>
          </w:tcPr>
          <w:p w14:paraId="35332F63" w14:textId="77777777" w:rsidR="002409B7" w:rsidRDefault="002409B7" w:rsidP="007F440E"/>
        </w:tc>
        <w:tc>
          <w:tcPr>
            <w:tcW w:w="712" w:type="dxa"/>
          </w:tcPr>
          <w:p w14:paraId="07ADB03A" w14:textId="77777777" w:rsidR="002409B7" w:rsidRDefault="002409B7" w:rsidP="007F440E"/>
        </w:tc>
        <w:tc>
          <w:tcPr>
            <w:tcW w:w="832" w:type="dxa"/>
          </w:tcPr>
          <w:p w14:paraId="2D4E4A95" w14:textId="77777777" w:rsidR="002409B7" w:rsidRDefault="002409B7" w:rsidP="007F440E"/>
        </w:tc>
        <w:tc>
          <w:tcPr>
            <w:tcW w:w="1934" w:type="dxa"/>
          </w:tcPr>
          <w:p w14:paraId="2F9001BC" w14:textId="77777777" w:rsidR="002409B7" w:rsidRDefault="002409B7" w:rsidP="007F440E"/>
        </w:tc>
        <w:tc>
          <w:tcPr>
            <w:tcW w:w="810" w:type="dxa"/>
          </w:tcPr>
          <w:p w14:paraId="429F4756" w14:textId="77777777" w:rsidR="002409B7" w:rsidRDefault="002409B7" w:rsidP="007F440E"/>
        </w:tc>
      </w:tr>
      <w:tr w:rsidR="002409B7" w14:paraId="7E20C376" w14:textId="77777777" w:rsidTr="002409B7">
        <w:tc>
          <w:tcPr>
            <w:tcW w:w="501" w:type="dxa"/>
            <w:vMerge/>
          </w:tcPr>
          <w:p w14:paraId="273BC4EC" w14:textId="77777777" w:rsidR="002409B7" w:rsidRDefault="002409B7" w:rsidP="00E107D3"/>
        </w:tc>
        <w:tc>
          <w:tcPr>
            <w:tcW w:w="1523" w:type="dxa"/>
          </w:tcPr>
          <w:p w14:paraId="3AFE4835" w14:textId="77777777" w:rsidR="002409B7" w:rsidRDefault="002409B7" w:rsidP="00E107D3"/>
        </w:tc>
        <w:tc>
          <w:tcPr>
            <w:tcW w:w="1523" w:type="dxa"/>
          </w:tcPr>
          <w:p w14:paraId="4824F51E" w14:textId="77777777" w:rsidR="002409B7" w:rsidRDefault="002409B7" w:rsidP="00E107D3"/>
        </w:tc>
        <w:tc>
          <w:tcPr>
            <w:tcW w:w="1523" w:type="dxa"/>
          </w:tcPr>
          <w:p w14:paraId="4CDC4DE6" w14:textId="77777777" w:rsidR="002409B7" w:rsidRDefault="002409B7" w:rsidP="00E107D3"/>
        </w:tc>
        <w:tc>
          <w:tcPr>
            <w:tcW w:w="1135" w:type="dxa"/>
          </w:tcPr>
          <w:p w14:paraId="3AA54DC4" w14:textId="77777777" w:rsidR="002409B7" w:rsidRDefault="002409B7" w:rsidP="00E107D3"/>
        </w:tc>
        <w:tc>
          <w:tcPr>
            <w:tcW w:w="1128" w:type="dxa"/>
          </w:tcPr>
          <w:p w14:paraId="72A5308A" w14:textId="77777777" w:rsidR="002409B7" w:rsidRDefault="002409B7" w:rsidP="00E107D3"/>
        </w:tc>
        <w:tc>
          <w:tcPr>
            <w:tcW w:w="712" w:type="dxa"/>
          </w:tcPr>
          <w:p w14:paraId="46442441" w14:textId="77777777" w:rsidR="002409B7" w:rsidRDefault="002409B7" w:rsidP="00E107D3"/>
        </w:tc>
        <w:tc>
          <w:tcPr>
            <w:tcW w:w="832" w:type="dxa"/>
          </w:tcPr>
          <w:p w14:paraId="3F2FB0D9" w14:textId="77777777" w:rsidR="002409B7" w:rsidRDefault="002409B7" w:rsidP="00E107D3"/>
        </w:tc>
        <w:tc>
          <w:tcPr>
            <w:tcW w:w="1934" w:type="dxa"/>
          </w:tcPr>
          <w:p w14:paraId="23A04981" w14:textId="77777777" w:rsidR="002409B7" w:rsidRDefault="002409B7" w:rsidP="00E107D3"/>
        </w:tc>
        <w:tc>
          <w:tcPr>
            <w:tcW w:w="810" w:type="dxa"/>
          </w:tcPr>
          <w:p w14:paraId="57309714" w14:textId="77777777" w:rsidR="002409B7" w:rsidRDefault="002409B7" w:rsidP="00E107D3"/>
        </w:tc>
      </w:tr>
      <w:tr w:rsidR="002409B7" w14:paraId="1A6056C5" w14:textId="77777777" w:rsidTr="002409B7">
        <w:tc>
          <w:tcPr>
            <w:tcW w:w="501" w:type="dxa"/>
            <w:vMerge/>
          </w:tcPr>
          <w:p w14:paraId="49F786F8" w14:textId="77777777" w:rsidR="002409B7" w:rsidRDefault="002409B7" w:rsidP="00E107D3"/>
        </w:tc>
        <w:tc>
          <w:tcPr>
            <w:tcW w:w="1523" w:type="dxa"/>
          </w:tcPr>
          <w:p w14:paraId="3801B0BC" w14:textId="77777777" w:rsidR="002409B7" w:rsidRDefault="002409B7" w:rsidP="00E107D3"/>
        </w:tc>
        <w:tc>
          <w:tcPr>
            <w:tcW w:w="1523" w:type="dxa"/>
          </w:tcPr>
          <w:p w14:paraId="33E5F191" w14:textId="77777777" w:rsidR="002409B7" w:rsidRDefault="002409B7" w:rsidP="00E107D3"/>
        </w:tc>
        <w:tc>
          <w:tcPr>
            <w:tcW w:w="1523" w:type="dxa"/>
          </w:tcPr>
          <w:p w14:paraId="17711647" w14:textId="77777777" w:rsidR="002409B7" w:rsidRDefault="002409B7" w:rsidP="00E107D3"/>
        </w:tc>
        <w:tc>
          <w:tcPr>
            <w:tcW w:w="1135" w:type="dxa"/>
          </w:tcPr>
          <w:p w14:paraId="68706A06" w14:textId="77777777" w:rsidR="002409B7" w:rsidRDefault="002409B7" w:rsidP="00E107D3"/>
        </w:tc>
        <w:tc>
          <w:tcPr>
            <w:tcW w:w="1128" w:type="dxa"/>
          </w:tcPr>
          <w:p w14:paraId="3BA045EA" w14:textId="77777777" w:rsidR="002409B7" w:rsidRDefault="002409B7" w:rsidP="00E107D3"/>
        </w:tc>
        <w:tc>
          <w:tcPr>
            <w:tcW w:w="712" w:type="dxa"/>
          </w:tcPr>
          <w:p w14:paraId="0EA704C4" w14:textId="77777777" w:rsidR="002409B7" w:rsidRDefault="002409B7" w:rsidP="00E107D3"/>
        </w:tc>
        <w:tc>
          <w:tcPr>
            <w:tcW w:w="832" w:type="dxa"/>
          </w:tcPr>
          <w:p w14:paraId="386E961D" w14:textId="77777777" w:rsidR="002409B7" w:rsidRDefault="002409B7" w:rsidP="00E107D3"/>
        </w:tc>
        <w:tc>
          <w:tcPr>
            <w:tcW w:w="1934" w:type="dxa"/>
          </w:tcPr>
          <w:p w14:paraId="0581B83F" w14:textId="77777777" w:rsidR="002409B7" w:rsidRDefault="002409B7" w:rsidP="00E107D3"/>
        </w:tc>
        <w:tc>
          <w:tcPr>
            <w:tcW w:w="810" w:type="dxa"/>
          </w:tcPr>
          <w:p w14:paraId="5C85F6F7" w14:textId="77777777" w:rsidR="002409B7" w:rsidRDefault="002409B7" w:rsidP="00E107D3"/>
        </w:tc>
      </w:tr>
      <w:tr w:rsidR="002409B7" w14:paraId="35C7339F" w14:textId="77777777" w:rsidTr="002409B7">
        <w:tc>
          <w:tcPr>
            <w:tcW w:w="501" w:type="dxa"/>
            <w:vMerge/>
          </w:tcPr>
          <w:p w14:paraId="7CED92C3" w14:textId="77777777" w:rsidR="002409B7" w:rsidRDefault="002409B7" w:rsidP="00E107D3"/>
        </w:tc>
        <w:tc>
          <w:tcPr>
            <w:tcW w:w="1523" w:type="dxa"/>
          </w:tcPr>
          <w:p w14:paraId="412442D1" w14:textId="77777777" w:rsidR="002409B7" w:rsidRDefault="002409B7" w:rsidP="00E107D3"/>
        </w:tc>
        <w:tc>
          <w:tcPr>
            <w:tcW w:w="1523" w:type="dxa"/>
          </w:tcPr>
          <w:p w14:paraId="27242F0F" w14:textId="77777777" w:rsidR="002409B7" w:rsidRDefault="002409B7" w:rsidP="00E107D3"/>
        </w:tc>
        <w:tc>
          <w:tcPr>
            <w:tcW w:w="1523" w:type="dxa"/>
          </w:tcPr>
          <w:p w14:paraId="322E11D7" w14:textId="77777777" w:rsidR="002409B7" w:rsidRDefault="002409B7" w:rsidP="00E107D3"/>
        </w:tc>
        <w:tc>
          <w:tcPr>
            <w:tcW w:w="1135" w:type="dxa"/>
          </w:tcPr>
          <w:p w14:paraId="2C6F3235" w14:textId="77777777" w:rsidR="002409B7" w:rsidRDefault="002409B7" w:rsidP="00E107D3"/>
        </w:tc>
        <w:tc>
          <w:tcPr>
            <w:tcW w:w="1128" w:type="dxa"/>
          </w:tcPr>
          <w:p w14:paraId="40E5F192" w14:textId="77777777" w:rsidR="002409B7" w:rsidRDefault="002409B7" w:rsidP="00E107D3"/>
        </w:tc>
        <w:tc>
          <w:tcPr>
            <w:tcW w:w="712" w:type="dxa"/>
          </w:tcPr>
          <w:p w14:paraId="50715178" w14:textId="77777777" w:rsidR="002409B7" w:rsidRDefault="002409B7" w:rsidP="00E107D3"/>
        </w:tc>
        <w:tc>
          <w:tcPr>
            <w:tcW w:w="832" w:type="dxa"/>
          </w:tcPr>
          <w:p w14:paraId="264F43DC" w14:textId="77777777" w:rsidR="002409B7" w:rsidRDefault="002409B7" w:rsidP="00E107D3"/>
        </w:tc>
        <w:tc>
          <w:tcPr>
            <w:tcW w:w="1934" w:type="dxa"/>
          </w:tcPr>
          <w:p w14:paraId="49EB0B8A" w14:textId="77777777" w:rsidR="002409B7" w:rsidRDefault="002409B7" w:rsidP="00E107D3"/>
        </w:tc>
        <w:tc>
          <w:tcPr>
            <w:tcW w:w="810" w:type="dxa"/>
          </w:tcPr>
          <w:p w14:paraId="592684F3" w14:textId="77777777" w:rsidR="002409B7" w:rsidRDefault="002409B7" w:rsidP="00E107D3"/>
        </w:tc>
      </w:tr>
      <w:tr w:rsidR="002409B7" w14:paraId="6BA3B0A7" w14:textId="77777777" w:rsidTr="002409B7">
        <w:tc>
          <w:tcPr>
            <w:tcW w:w="501" w:type="dxa"/>
            <w:vMerge/>
          </w:tcPr>
          <w:p w14:paraId="36143055" w14:textId="77777777" w:rsidR="002409B7" w:rsidRDefault="002409B7" w:rsidP="00E107D3"/>
        </w:tc>
        <w:tc>
          <w:tcPr>
            <w:tcW w:w="1523" w:type="dxa"/>
          </w:tcPr>
          <w:p w14:paraId="3F8EF0FD" w14:textId="77777777" w:rsidR="002409B7" w:rsidRDefault="002409B7" w:rsidP="00E107D3"/>
        </w:tc>
        <w:tc>
          <w:tcPr>
            <w:tcW w:w="1523" w:type="dxa"/>
          </w:tcPr>
          <w:p w14:paraId="69BFF805" w14:textId="77777777" w:rsidR="002409B7" w:rsidRDefault="002409B7" w:rsidP="00E107D3"/>
        </w:tc>
        <w:tc>
          <w:tcPr>
            <w:tcW w:w="1523" w:type="dxa"/>
          </w:tcPr>
          <w:p w14:paraId="049AB70E" w14:textId="77777777" w:rsidR="002409B7" w:rsidRDefault="002409B7" w:rsidP="00E107D3"/>
        </w:tc>
        <w:tc>
          <w:tcPr>
            <w:tcW w:w="1135" w:type="dxa"/>
          </w:tcPr>
          <w:p w14:paraId="3E6D4264" w14:textId="77777777" w:rsidR="002409B7" w:rsidRDefault="002409B7" w:rsidP="00E107D3"/>
        </w:tc>
        <w:tc>
          <w:tcPr>
            <w:tcW w:w="1128" w:type="dxa"/>
          </w:tcPr>
          <w:p w14:paraId="0098D9E9" w14:textId="77777777" w:rsidR="002409B7" w:rsidRDefault="002409B7" w:rsidP="00E107D3"/>
        </w:tc>
        <w:tc>
          <w:tcPr>
            <w:tcW w:w="712" w:type="dxa"/>
          </w:tcPr>
          <w:p w14:paraId="02EC827C" w14:textId="77777777" w:rsidR="002409B7" w:rsidRDefault="002409B7" w:rsidP="00E107D3"/>
        </w:tc>
        <w:tc>
          <w:tcPr>
            <w:tcW w:w="832" w:type="dxa"/>
          </w:tcPr>
          <w:p w14:paraId="4656836C" w14:textId="77777777" w:rsidR="002409B7" w:rsidRDefault="002409B7" w:rsidP="00E107D3"/>
        </w:tc>
        <w:tc>
          <w:tcPr>
            <w:tcW w:w="1934" w:type="dxa"/>
          </w:tcPr>
          <w:p w14:paraId="7FFCAA4C" w14:textId="77777777" w:rsidR="002409B7" w:rsidRDefault="002409B7" w:rsidP="00E107D3"/>
        </w:tc>
        <w:tc>
          <w:tcPr>
            <w:tcW w:w="810" w:type="dxa"/>
          </w:tcPr>
          <w:p w14:paraId="1B1E11F5" w14:textId="77777777" w:rsidR="002409B7" w:rsidRDefault="002409B7" w:rsidP="00E107D3"/>
        </w:tc>
      </w:tr>
      <w:tr w:rsidR="002409B7" w14:paraId="7CBEDC12" w14:textId="77777777" w:rsidTr="002409B7">
        <w:tc>
          <w:tcPr>
            <w:tcW w:w="501" w:type="dxa"/>
            <w:vMerge/>
          </w:tcPr>
          <w:p w14:paraId="01BCEFE8" w14:textId="77777777" w:rsidR="002409B7" w:rsidRDefault="002409B7" w:rsidP="00E107D3"/>
        </w:tc>
        <w:tc>
          <w:tcPr>
            <w:tcW w:w="1523" w:type="dxa"/>
          </w:tcPr>
          <w:p w14:paraId="484C46DC" w14:textId="77777777" w:rsidR="002409B7" w:rsidRDefault="002409B7" w:rsidP="00E107D3"/>
        </w:tc>
        <w:tc>
          <w:tcPr>
            <w:tcW w:w="1523" w:type="dxa"/>
          </w:tcPr>
          <w:p w14:paraId="31474CE0" w14:textId="77777777" w:rsidR="002409B7" w:rsidRDefault="002409B7" w:rsidP="00E107D3"/>
        </w:tc>
        <w:tc>
          <w:tcPr>
            <w:tcW w:w="1523" w:type="dxa"/>
          </w:tcPr>
          <w:p w14:paraId="175D0DE3" w14:textId="77777777" w:rsidR="002409B7" w:rsidRDefault="002409B7" w:rsidP="00E107D3"/>
        </w:tc>
        <w:tc>
          <w:tcPr>
            <w:tcW w:w="1135" w:type="dxa"/>
          </w:tcPr>
          <w:p w14:paraId="67EA6F24" w14:textId="77777777" w:rsidR="002409B7" w:rsidRDefault="002409B7" w:rsidP="00E107D3"/>
        </w:tc>
        <w:tc>
          <w:tcPr>
            <w:tcW w:w="1128" w:type="dxa"/>
          </w:tcPr>
          <w:p w14:paraId="27B6A254" w14:textId="77777777" w:rsidR="002409B7" w:rsidRDefault="002409B7" w:rsidP="00E107D3"/>
        </w:tc>
        <w:tc>
          <w:tcPr>
            <w:tcW w:w="712" w:type="dxa"/>
          </w:tcPr>
          <w:p w14:paraId="247E39B9" w14:textId="77777777" w:rsidR="002409B7" w:rsidRDefault="002409B7" w:rsidP="00E107D3"/>
        </w:tc>
        <w:tc>
          <w:tcPr>
            <w:tcW w:w="832" w:type="dxa"/>
          </w:tcPr>
          <w:p w14:paraId="19793372" w14:textId="77777777" w:rsidR="002409B7" w:rsidRDefault="002409B7" w:rsidP="00E107D3"/>
        </w:tc>
        <w:tc>
          <w:tcPr>
            <w:tcW w:w="1934" w:type="dxa"/>
          </w:tcPr>
          <w:p w14:paraId="59B74998" w14:textId="77777777" w:rsidR="002409B7" w:rsidRDefault="002409B7" w:rsidP="00E107D3"/>
        </w:tc>
        <w:tc>
          <w:tcPr>
            <w:tcW w:w="810" w:type="dxa"/>
          </w:tcPr>
          <w:p w14:paraId="678F3A5C" w14:textId="77777777" w:rsidR="002409B7" w:rsidRDefault="002409B7" w:rsidP="00E107D3"/>
        </w:tc>
      </w:tr>
      <w:tr w:rsidR="002409B7" w14:paraId="61299988" w14:textId="77777777" w:rsidTr="002409B7">
        <w:tc>
          <w:tcPr>
            <w:tcW w:w="501" w:type="dxa"/>
            <w:vMerge/>
          </w:tcPr>
          <w:p w14:paraId="410D9A05" w14:textId="77777777" w:rsidR="002409B7" w:rsidRDefault="002409B7" w:rsidP="00E107D3"/>
        </w:tc>
        <w:tc>
          <w:tcPr>
            <w:tcW w:w="1523" w:type="dxa"/>
          </w:tcPr>
          <w:p w14:paraId="41DA98D8" w14:textId="77777777" w:rsidR="002409B7" w:rsidRDefault="002409B7" w:rsidP="00E107D3"/>
        </w:tc>
        <w:tc>
          <w:tcPr>
            <w:tcW w:w="1523" w:type="dxa"/>
          </w:tcPr>
          <w:p w14:paraId="7A2666F0" w14:textId="77777777" w:rsidR="002409B7" w:rsidRDefault="002409B7" w:rsidP="00E107D3"/>
        </w:tc>
        <w:tc>
          <w:tcPr>
            <w:tcW w:w="1523" w:type="dxa"/>
          </w:tcPr>
          <w:p w14:paraId="2E48088A" w14:textId="77777777" w:rsidR="002409B7" w:rsidRDefault="002409B7" w:rsidP="00E107D3"/>
        </w:tc>
        <w:tc>
          <w:tcPr>
            <w:tcW w:w="1135" w:type="dxa"/>
          </w:tcPr>
          <w:p w14:paraId="1C7C59A5" w14:textId="77777777" w:rsidR="002409B7" w:rsidRDefault="002409B7" w:rsidP="00E107D3"/>
        </w:tc>
        <w:tc>
          <w:tcPr>
            <w:tcW w:w="1128" w:type="dxa"/>
          </w:tcPr>
          <w:p w14:paraId="6987DBAA" w14:textId="77777777" w:rsidR="002409B7" w:rsidRDefault="002409B7" w:rsidP="00E107D3"/>
        </w:tc>
        <w:tc>
          <w:tcPr>
            <w:tcW w:w="712" w:type="dxa"/>
          </w:tcPr>
          <w:p w14:paraId="1C0308F6" w14:textId="77777777" w:rsidR="002409B7" w:rsidRDefault="002409B7" w:rsidP="00E107D3"/>
        </w:tc>
        <w:tc>
          <w:tcPr>
            <w:tcW w:w="832" w:type="dxa"/>
          </w:tcPr>
          <w:p w14:paraId="3B7B970A" w14:textId="77777777" w:rsidR="002409B7" w:rsidRDefault="002409B7" w:rsidP="00E107D3"/>
        </w:tc>
        <w:tc>
          <w:tcPr>
            <w:tcW w:w="1934" w:type="dxa"/>
          </w:tcPr>
          <w:p w14:paraId="0F5E3407" w14:textId="77777777" w:rsidR="002409B7" w:rsidRDefault="002409B7" w:rsidP="00E107D3"/>
        </w:tc>
        <w:tc>
          <w:tcPr>
            <w:tcW w:w="810" w:type="dxa"/>
          </w:tcPr>
          <w:p w14:paraId="2BFE9868" w14:textId="77777777" w:rsidR="002409B7" w:rsidRDefault="002409B7" w:rsidP="00E107D3"/>
        </w:tc>
      </w:tr>
      <w:tr w:rsidR="002409B7" w14:paraId="5734801F" w14:textId="77777777" w:rsidTr="002409B7">
        <w:tc>
          <w:tcPr>
            <w:tcW w:w="501" w:type="dxa"/>
            <w:vMerge/>
          </w:tcPr>
          <w:p w14:paraId="13F3E8C0" w14:textId="77777777" w:rsidR="002409B7" w:rsidRDefault="002409B7" w:rsidP="00E107D3"/>
        </w:tc>
        <w:tc>
          <w:tcPr>
            <w:tcW w:w="1523" w:type="dxa"/>
          </w:tcPr>
          <w:p w14:paraId="0F34C846" w14:textId="77777777" w:rsidR="002409B7" w:rsidRDefault="002409B7" w:rsidP="00E107D3"/>
        </w:tc>
        <w:tc>
          <w:tcPr>
            <w:tcW w:w="1523" w:type="dxa"/>
          </w:tcPr>
          <w:p w14:paraId="76F3D395" w14:textId="77777777" w:rsidR="002409B7" w:rsidRDefault="002409B7" w:rsidP="00E107D3"/>
        </w:tc>
        <w:tc>
          <w:tcPr>
            <w:tcW w:w="1523" w:type="dxa"/>
          </w:tcPr>
          <w:p w14:paraId="0308F724" w14:textId="77777777" w:rsidR="002409B7" w:rsidRDefault="002409B7" w:rsidP="00E107D3"/>
        </w:tc>
        <w:tc>
          <w:tcPr>
            <w:tcW w:w="1135" w:type="dxa"/>
          </w:tcPr>
          <w:p w14:paraId="09FDC4DF" w14:textId="77777777" w:rsidR="002409B7" w:rsidRDefault="002409B7" w:rsidP="00E107D3"/>
        </w:tc>
        <w:tc>
          <w:tcPr>
            <w:tcW w:w="1128" w:type="dxa"/>
          </w:tcPr>
          <w:p w14:paraId="6776599B" w14:textId="77777777" w:rsidR="002409B7" w:rsidRDefault="002409B7" w:rsidP="00E107D3"/>
        </w:tc>
        <w:tc>
          <w:tcPr>
            <w:tcW w:w="712" w:type="dxa"/>
          </w:tcPr>
          <w:p w14:paraId="425881CA" w14:textId="77777777" w:rsidR="002409B7" w:rsidRDefault="002409B7" w:rsidP="00E107D3"/>
        </w:tc>
        <w:tc>
          <w:tcPr>
            <w:tcW w:w="832" w:type="dxa"/>
          </w:tcPr>
          <w:p w14:paraId="587801EA" w14:textId="77777777" w:rsidR="002409B7" w:rsidRDefault="002409B7" w:rsidP="00E107D3"/>
        </w:tc>
        <w:tc>
          <w:tcPr>
            <w:tcW w:w="1934" w:type="dxa"/>
          </w:tcPr>
          <w:p w14:paraId="0EEE5E8E" w14:textId="77777777" w:rsidR="002409B7" w:rsidRDefault="002409B7" w:rsidP="00E107D3"/>
        </w:tc>
        <w:tc>
          <w:tcPr>
            <w:tcW w:w="810" w:type="dxa"/>
          </w:tcPr>
          <w:p w14:paraId="69AE1A51" w14:textId="77777777" w:rsidR="002409B7" w:rsidRDefault="002409B7" w:rsidP="00E107D3"/>
        </w:tc>
      </w:tr>
      <w:tr w:rsidR="002409B7" w14:paraId="4EADBCC4" w14:textId="77777777" w:rsidTr="002409B7">
        <w:tc>
          <w:tcPr>
            <w:tcW w:w="501" w:type="dxa"/>
            <w:vMerge/>
          </w:tcPr>
          <w:p w14:paraId="14241848" w14:textId="77777777" w:rsidR="002409B7" w:rsidRDefault="002409B7" w:rsidP="00E107D3"/>
        </w:tc>
        <w:tc>
          <w:tcPr>
            <w:tcW w:w="1523" w:type="dxa"/>
          </w:tcPr>
          <w:p w14:paraId="47C42EAA" w14:textId="77777777" w:rsidR="002409B7" w:rsidRDefault="002409B7" w:rsidP="00E107D3"/>
        </w:tc>
        <w:tc>
          <w:tcPr>
            <w:tcW w:w="1523" w:type="dxa"/>
          </w:tcPr>
          <w:p w14:paraId="4C3F058D" w14:textId="77777777" w:rsidR="002409B7" w:rsidRDefault="002409B7" w:rsidP="00E107D3"/>
        </w:tc>
        <w:tc>
          <w:tcPr>
            <w:tcW w:w="1523" w:type="dxa"/>
          </w:tcPr>
          <w:p w14:paraId="28C4CB3D" w14:textId="77777777" w:rsidR="002409B7" w:rsidRDefault="002409B7" w:rsidP="00E107D3"/>
        </w:tc>
        <w:tc>
          <w:tcPr>
            <w:tcW w:w="1135" w:type="dxa"/>
          </w:tcPr>
          <w:p w14:paraId="20B5B4E9" w14:textId="77777777" w:rsidR="002409B7" w:rsidRDefault="002409B7" w:rsidP="00E107D3"/>
        </w:tc>
        <w:tc>
          <w:tcPr>
            <w:tcW w:w="1128" w:type="dxa"/>
          </w:tcPr>
          <w:p w14:paraId="75EA08A3" w14:textId="77777777" w:rsidR="002409B7" w:rsidRDefault="002409B7" w:rsidP="00E107D3"/>
        </w:tc>
        <w:tc>
          <w:tcPr>
            <w:tcW w:w="712" w:type="dxa"/>
          </w:tcPr>
          <w:p w14:paraId="2E5A45AF" w14:textId="77777777" w:rsidR="002409B7" w:rsidRDefault="002409B7" w:rsidP="00E107D3"/>
        </w:tc>
        <w:tc>
          <w:tcPr>
            <w:tcW w:w="832" w:type="dxa"/>
          </w:tcPr>
          <w:p w14:paraId="583016C6" w14:textId="77777777" w:rsidR="002409B7" w:rsidRDefault="002409B7" w:rsidP="00E107D3"/>
        </w:tc>
        <w:tc>
          <w:tcPr>
            <w:tcW w:w="1934" w:type="dxa"/>
          </w:tcPr>
          <w:p w14:paraId="47E69FB8" w14:textId="77777777" w:rsidR="002409B7" w:rsidRDefault="002409B7" w:rsidP="00E107D3"/>
        </w:tc>
        <w:tc>
          <w:tcPr>
            <w:tcW w:w="810" w:type="dxa"/>
          </w:tcPr>
          <w:p w14:paraId="758A1DFF" w14:textId="77777777" w:rsidR="002409B7" w:rsidRDefault="002409B7" w:rsidP="00E107D3"/>
        </w:tc>
      </w:tr>
      <w:tr w:rsidR="002409B7" w14:paraId="14FC29E6" w14:textId="77777777" w:rsidTr="002409B7">
        <w:tc>
          <w:tcPr>
            <w:tcW w:w="501" w:type="dxa"/>
            <w:vMerge/>
          </w:tcPr>
          <w:p w14:paraId="7A2F923A" w14:textId="77777777" w:rsidR="002409B7" w:rsidRDefault="002409B7" w:rsidP="00E107D3"/>
        </w:tc>
        <w:tc>
          <w:tcPr>
            <w:tcW w:w="1523" w:type="dxa"/>
          </w:tcPr>
          <w:p w14:paraId="0E09B1E9" w14:textId="77777777" w:rsidR="002409B7" w:rsidRDefault="002409B7" w:rsidP="00E107D3"/>
        </w:tc>
        <w:tc>
          <w:tcPr>
            <w:tcW w:w="1523" w:type="dxa"/>
          </w:tcPr>
          <w:p w14:paraId="24FAEE6B" w14:textId="77777777" w:rsidR="002409B7" w:rsidRDefault="002409B7" w:rsidP="00E107D3"/>
        </w:tc>
        <w:tc>
          <w:tcPr>
            <w:tcW w:w="1523" w:type="dxa"/>
          </w:tcPr>
          <w:p w14:paraId="4999503E" w14:textId="77777777" w:rsidR="002409B7" w:rsidRDefault="002409B7" w:rsidP="00E107D3"/>
        </w:tc>
        <w:tc>
          <w:tcPr>
            <w:tcW w:w="1135" w:type="dxa"/>
          </w:tcPr>
          <w:p w14:paraId="19A83E68" w14:textId="77777777" w:rsidR="002409B7" w:rsidRDefault="002409B7" w:rsidP="00E107D3"/>
        </w:tc>
        <w:tc>
          <w:tcPr>
            <w:tcW w:w="1128" w:type="dxa"/>
          </w:tcPr>
          <w:p w14:paraId="666ED420" w14:textId="77777777" w:rsidR="002409B7" w:rsidRDefault="002409B7" w:rsidP="00E107D3"/>
        </w:tc>
        <w:tc>
          <w:tcPr>
            <w:tcW w:w="712" w:type="dxa"/>
          </w:tcPr>
          <w:p w14:paraId="44CCC03E" w14:textId="77777777" w:rsidR="002409B7" w:rsidRDefault="002409B7" w:rsidP="00E107D3"/>
        </w:tc>
        <w:tc>
          <w:tcPr>
            <w:tcW w:w="832" w:type="dxa"/>
          </w:tcPr>
          <w:p w14:paraId="7DF7E495" w14:textId="77777777" w:rsidR="002409B7" w:rsidRDefault="002409B7" w:rsidP="00E107D3"/>
        </w:tc>
        <w:tc>
          <w:tcPr>
            <w:tcW w:w="1934" w:type="dxa"/>
          </w:tcPr>
          <w:p w14:paraId="2A093512" w14:textId="77777777" w:rsidR="002409B7" w:rsidRDefault="002409B7" w:rsidP="00E107D3"/>
        </w:tc>
        <w:tc>
          <w:tcPr>
            <w:tcW w:w="810" w:type="dxa"/>
          </w:tcPr>
          <w:p w14:paraId="3E45C0A4" w14:textId="77777777" w:rsidR="002409B7" w:rsidRDefault="002409B7" w:rsidP="00E107D3"/>
        </w:tc>
      </w:tr>
      <w:tr w:rsidR="002409B7" w14:paraId="5CDAA3B3" w14:textId="77777777" w:rsidTr="002409B7">
        <w:tc>
          <w:tcPr>
            <w:tcW w:w="501" w:type="dxa"/>
            <w:vMerge/>
          </w:tcPr>
          <w:p w14:paraId="28E0199F" w14:textId="77777777" w:rsidR="002409B7" w:rsidRDefault="002409B7" w:rsidP="00E107D3"/>
        </w:tc>
        <w:tc>
          <w:tcPr>
            <w:tcW w:w="1523" w:type="dxa"/>
          </w:tcPr>
          <w:p w14:paraId="3843C406" w14:textId="77777777" w:rsidR="002409B7" w:rsidRDefault="002409B7" w:rsidP="00E107D3"/>
        </w:tc>
        <w:tc>
          <w:tcPr>
            <w:tcW w:w="1523" w:type="dxa"/>
          </w:tcPr>
          <w:p w14:paraId="1AC3FD2A" w14:textId="77777777" w:rsidR="002409B7" w:rsidRDefault="002409B7" w:rsidP="00E107D3"/>
        </w:tc>
        <w:tc>
          <w:tcPr>
            <w:tcW w:w="1523" w:type="dxa"/>
          </w:tcPr>
          <w:p w14:paraId="6BD3E5B5" w14:textId="77777777" w:rsidR="002409B7" w:rsidRDefault="002409B7" w:rsidP="00E107D3"/>
        </w:tc>
        <w:tc>
          <w:tcPr>
            <w:tcW w:w="1135" w:type="dxa"/>
          </w:tcPr>
          <w:p w14:paraId="3B204C76" w14:textId="77777777" w:rsidR="002409B7" w:rsidRDefault="002409B7" w:rsidP="00E107D3"/>
        </w:tc>
        <w:tc>
          <w:tcPr>
            <w:tcW w:w="1128" w:type="dxa"/>
          </w:tcPr>
          <w:p w14:paraId="61222082" w14:textId="77777777" w:rsidR="002409B7" w:rsidRDefault="002409B7" w:rsidP="00E107D3"/>
        </w:tc>
        <w:tc>
          <w:tcPr>
            <w:tcW w:w="712" w:type="dxa"/>
          </w:tcPr>
          <w:p w14:paraId="75460CAA" w14:textId="77777777" w:rsidR="002409B7" w:rsidRDefault="002409B7" w:rsidP="00E107D3"/>
        </w:tc>
        <w:tc>
          <w:tcPr>
            <w:tcW w:w="832" w:type="dxa"/>
          </w:tcPr>
          <w:p w14:paraId="1B60D61D" w14:textId="77777777" w:rsidR="002409B7" w:rsidRDefault="002409B7" w:rsidP="00E107D3"/>
        </w:tc>
        <w:tc>
          <w:tcPr>
            <w:tcW w:w="1934" w:type="dxa"/>
          </w:tcPr>
          <w:p w14:paraId="6D02CFDA" w14:textId="77777777" w:rsidR="002409B7" w:rsidRDefault="002409B7" w:rsidP="00E107D3"/>
        </w:tc>
        <w:tc>
          <w:tcPr>
            <w:tcW w:w="810" w:type="dxa"/>
          </w:tcPr>
          <w:p w14:paraId="1FECDCAD" w14:textId="77777777" w:rsidR="002409B7" w:rsidRDefault="002409B7" w:rsidP="00E107D3"/>
        </w:tc>
      </w:tr>
      <w:tr w:rsidR="002409B7" w14:paraId="047460A6" w14:textId="77777777" w:rsidTr="002409B7">
        <w:tc>
          <w:tcPr>
            <w:tcW w:w="501" w:type="dxa"/>
            <w:vMerge/>
          </w:tcPr>
          <w:p w14:paraId="4AC6F579" w14:textId="77777777" w:rsidR="002409B7" w:rsidRDefault="002409B7" w:rsidP="00E107D3"/>
        </w:tc>
        <w:tc>
          <w:tcPr>
            <w:tcW w:w="1523" w:type="dxa"/>
          </w:tcPr>
          <w:p w14:paraId="4DC40EEE" w14:textId="77777777" w:rsidR="002409B7" w:rsidRDefault="002409B7" w:rsidP="00E107D3"/>
        </w:tc>
        <w:tc>
          <w:tcPr>
            <w:tcW w:w="1523" w:type="dxa"/>
          </w:tcPr>
          <w:p w14:paraId="757D907B" w14:textId="77777777" w:rsidR="002409B7" w:rsidRDefault="002409B7" w:rsidP="00E107D3"/>
        </w:tc>
        <w:tc>
          <w:tcPr>
            <w:tcW w:w="1523" w:type="dxa"/>
          </w:tcPr>
          <w:p w14:paraId="6D1CBE95" w14:textId="77777777" w:rsidR="002409B7" w:rsidRDefault="002409B7" w:rsidP="00E107D3"/>
        </w:tc>
        <w:tc>
          <w:tcPr>
            <w:tcW w:w="1135" w:type="dxa"/>
          </w:tcPr>
          <w:p w14:paraId="02C85CBC" w14:textId="77777777" w:rsidR="002409B7" w:rsidRDefault="002409B7" w:rsidP="00E107D3"/>
        </w:tc>
        <w:tc>
          <w:tcPr>
            <w:tcW w:w="1128" w:type="dxa"/>
          </w:tcPr>
          <w:p w14:paraId="5B9A3C7C" w14:textId="77777777" w:rsidR="002409B7" w:rsidRDefault="002409B7" w:rsidP="00E107D3"/>
        </w:tc>
        <w:tc>
          <w:tcPr>
            <w:tcW w:w="712" w:type="dxa"/>
          </w:tcPr>
          <w:p w14:paraId="470F56FC" w14:textId="77777777" w:rsidR="002409B7" w:rsidRDefault="002409B7" w:rsidP="00E107D3"/>
        </w:tc>
        <w:tc>
          <w:tcPr>
            <w:tcW w:w="832" w:type="dxa"/>
          </w:tcPr>
          <w:p w14:paraId="3288EEA5" w14:textId="77777777" w:rsidR="002409B7" w:rsidRDefault="002409B7" w:rsidP="00E107D3"/>
        </w:tc>
        <w:tc>
          <w:tcPr>
            <w:tcW w:w="1934" w:type="dxa"/>
          </w:tcPr>
          <w:p w14:paraId="4A37F566" w14:textId="77777777" w:rsidR="002409B7" w:rsidRDefault="002409B7" w:rsidP="00E107D3"/>
        </w:tc>
        <w:tc>
          <w:tcPr>
            <w:tcW w:w="810" w:type="dxa"/>
          </w:tcPr>
          <w:p w14:paraId="5FCE3281" w14:textId="77777777" w:rsidR="002409B7" w:rsidRDefault="002409B7" w:rsidP="00E107D3"/>
        </w:tc>
      </w:tr>
      <w:tr w:rsidR="002409B7" w14:paraId="7298D2CB" w14:textId="77777777" w:rsidTr="002409B7">
        <w:tc>
          <w:tcPr>
            <w:tcW w:w="501" w:type="dxa"/>
            <w:vMerge/>
          </w:tcPr>
          <w:p w14:paraId="7FAC755A" w14:textId="77777777" w:rsidR="002409B7" w:rsidRDefault="002409B7" w:rsidP="00E107D3"/>
        </w:tc>
        <w:tc>
          <w:tcPr>
            <w:tcW w:w="1523" w:type="dxa"/>
          </w:tcPr>
          <w:p w14:paraId="161EEE9D" w14:textId="77777777" w:rsidR="002409B7" w:rsidRDefault="002409B7" w:rsidP="00E107D3"/>
        </w:tc>
        <w:tc>
          <w:tcPr>
            <w:tcW w:w="1523" w:type="dxa"/>
          </w:tcPr>
          <w:p w14:paraId="3BB4CCAF" w14:textId="77777777" w:rsidR="002409B7" w:rsidRDefault="002409B7" w:rsidP="00E107D3"/>
        </w:tc>
        <w:tc>
          <w:tcPr>
            <w:tcW w:w="1523" w:type="dxa"/>
          </w:tcPr>
          <w:p w14:paraId="221D32A3" w14:textId="77777777" w:rsidR="002409B7" w:rsidRDefault="002409B7" w:rsidP="00E107D3"/>
        </w:tc>
        <w:tc>
          <w:tcPr>
            <w:tcW w:w="1135" w:type="dxa"/>
          </w:tcPr>
          <w:p w14:paraId="552C619E" w14:textId="77777777" w:rsidR="002409B7" w:rsidRDefault="002409B7" w:rsidP="00E107D3"/>
        </w:tc>
        <w:tc>
          <w:tcPr>
            <w:tcW w:w="1128" w:type="dxa"/>
          </w:tcPr>
          <w:p w14:paraId="22A9D267" w14:textId="77777777" w:rsidR="002409B7" w:rsidRDefault="002409B7" w:rsidP="00E107D3"/>
        </w:tc>
        <w:tc>
          <w:tcPr>
            <w:tcW w:w="712" w:type="dxa"/>
          </w:tcPr>
          <w:p w14:paraId="67F97163" w14:textId="77777777" w:rsidR="002409B7" w:rsidRDefault="002409B7" w:rsidP="00E107D3"/>
        </w:tc>
        <w:tc>
          <w:tcPr>
            <w:tcW w:w="832" w:type="dxa"/>
          </w:tcPr>
          <w:p w14:paraId="677FD71A" w14:textId="77777777" w:rsidR="002409B7" w:rsidRDefault="002409B7" w:rsidP="00E107D3"/>
        </w:tc>
        <w:tc>
          <w:tcPr>
            <w:tcW w:w="1934" w:type="dxa"/>
          </w:tcPr>
          <w:p w14:paraId="2E6BEF1E" w14:textId="77777777" w:rsidR="002409B7" w:rsidRDefault="002409B7" w:rsidP="00E107D3"/>
        </w:tc>
        <w:tc>
          <w:tcPr>
            <w:tcW w:w="810" w:type="dxa"/>
          </w:tcPr>
          <w:p w14:paraId="7DC1103C" w14:textId="77777777" w:rsidR="002409B7" w:rsidRDefault="002409B7" w:rsidP="00E107D3"/>
        </w:tc>
      </w:tr>
      <w:tr w:rsidR="002409B7" w14:paraId="26F4793F" w14:textId="77777777" w:rsidTr="002409B7">
        <w:tc>
          <w:tcPr>
            <w:tcW w:w="501" w:type="dxa"/>
            <w:vMerge/>
          </w:tcPr>
          <w:p w14:paraId="6BDB9F78" w14:textId="77777777" w:rsidR="002409B7" w:rsidRDefault="002409B7" w:rsidP="00E107D3"/>
        </w:tc>
        <w:tc>
          <w:tcPr>
            <w:tcW w:w="1523" w:type="dxa"/>
          </w:tcPr>
          <w:p w14:paraId="6381A3D2" w14:textId="77777777" w:rsidR="002409B7" w:rsidRDefault="002409B7" w:rsidP="00E107D3"/>
        </w:tc>
        <w:tc>
          <w:tcPr>
            <w:tcW w:w="1523" w:type="dxa"/>
          </w:tcPr>
          <w:p w14:paraId="7F769869" w14:textId="77777777" w:rsidR="002409B7" w:rsidRDefault="002409B7" w:rsidP="00E107D3"/>
        </w:tc>
        <w:tc>
          <w:tcPr>
            <w:tcW w:w="1523" w:type="dxa"/>
          </w:tcPr>
          <w:p w14:paraId="03C1EE48" w14:textId="77777777" w:rsidR="002409B7" w:rsidRDefault="002409B7" w:rsidP="00E107D3"/>
        </w:tc>
        <w:tc>
          <w:tcPr>
            <w:tcW w:w="1135" w:type="dxa"/>
          </w:tcPr>
          <w:p w14:paraId="41DEF6A1" w14:textId="77777777" w:rsidR="002409B7" w:rsidRDefault="002409B7" w:rsidP="00E107D3"/>
        </w:tc>
        <w:tc>
          <w:tcPr>
            <w:tcW w:w="1128" w:type="dxa"/>
          </w:tcPr>
          <w:p w14:paraId="21A85A5A" w14:textId="77777777" w:rsidR="002409B7" w:rsidRDefault="002409B7" w:rsidP="00E107D3"/>
        </w:tc>
        <w:tc>
          <w:tcPr>
            <w:tcW w:w="712" w:type="dxa"/>
          </w:tcPr>
          <w:p w14:paraId="529EFCB2" w14:textId="77777777" w:rsidR="002409B7" w:rsidRDefault="002409B7" w:rsidP="00E107D3"/>
        </w:tc>
        <w:tc>
          <w:tcPr>
            <w:tcW w:w="832" w:type="dxa"/>
          </w:tcPr>
          <w:p w14:paraId="385115E0" w14:textId="77777777" w:rsidR="002409B7" w:rsidRDefault="002409B7" w:rsidP="00E107D3"/>
        </w:tc>
        <w:tc>
          <w:tcPr>
            <w:tcW w:w="1934" w:type="dxa"/>
          </w:tcPr>
          <w:p w14:paraId="19C10AB8" w14:textId="77777777" w:rsidR="002409B7" w:rsidRDefault="002409B7" w:rsidP="00E107D3"/>
        </w:tc>
        <w:tc>
          <w:tcPr>
            <w:tcW w:w="810" w:type="dxa"/>
          </w:tcPr>
          <w:p w14:paraId="1DC4EE3E" w14:textId="77777777" w:rsidR="002409B7" w:rsidRDefault="002409B7" w:rsidP="00E107D3"/>
        </w:tc>
      </w:tr>
      <w:tr w:rsidR="002409B7" w14:paraId="0E33CBDC" w14:textId="77777777" w:rsidTr="002409B7">
        <w:tc>
          <w:tcPr>
            <w:tcW w:w="501" w:type="dxa"/>
            <w:vMerge/>
          </w:tcPr>
          <w:p w14:paraId="0BDC2C9F" w14:textId="77777777" w:rsidR="002409B7" w:rsidRDefault="002409B7" w:rsidP="00E107D3"/>
        </w:tc>
        <w:tc>
          <w:tcPr>
            <w:tcW w:w="1523" w:type="dxa"/>
          </w:tcPr>
          <w:p w14:paraId="18A89539" w14:textId="77777777" w:rsidR="002409B7" w:rsidRDefault="002409B7" w:rsidP="00E107D3"/>
        </w:tc>
        <w:tc>
          <w:tcPr>
            <w:tcW w:w="1523" w:type="dxa"/>
          </w:tcPr>
          <w:p w14:paraId="16716DCC" w14:textId="77777777" w:rsidR="002409B7" w:rsidRDefault="002409B7" w:rsidP="00E107D3"/>
        </w:tc>
        <w:tc>
          <w:tcPr>
            <w:tcW w:w="1523" w:type="dxa"/>
          </w:tcPr>
          <w:p w14:paraId="188DE688" w14:textId="77777777" w:rsidR="002409B7" w:rsidRDefault="002409B7" w:rsidP="00E107D3"/>
        </w:tc>
        <w:tc>
          <w:tcPr>
            <w:tcW w:w="1135" w:type="dxa"/>
          </w:tcPr>
          <w:p w14:paraId="16D1A475" w14:textId="77777777" w:rsidR="002409B7" w:rsidRDefault="002409B7" w:rsidP="00E107D3"/>
        </w:tc>
        <w:tc>
          <w:tcPr>
            <w:tcW w:w="1128" w:type="dxa"/>
          </w:tcPr>
          <w:p w14:paraId="039EE710" w14:textId="77777777" w:rsidR="002409B7" w:rsidRDefault="002409B7" w:rsidP="00E107D3"/>
        </w:tc>
        <w:tc>
          <w:tcPr>
            <w:tcW w:w="712" w:type="dxa"/>
          </w:tcPr>
          <w:p w14:paraId="0212FA07" w14:textId="77777777" w:rsidR="002409B7" w:rsidRDefault="002409B7" w:rsidP="00E107D3"/>
        </w:tc>
        <w:tc>
          <w:tcPr>
            <w:tcW w:w="832" w:type="dxa"/>
          </w:tcPr>
          <w:p w14:paraId="2D0E8E46" w14:textId="77777777" w:rsidR="002409B7" w:rsidRDefault="002409B7" w:rsidP="00E107D3"/>
        </w:tc>
        <w:tc>
          <w:tcPr>
            <w:tcW w:w="1934" w:type="dxa"/>
          </w:tcPr>
          <w:p w14:paraId="2274E1F6" w14:textId="77777777" w:rsidR="002409B7" w:rsidRDefault="002409B7" w:rsidP="00E107D3"/>
        </w:tc>
        <w:tc>
          <w:tcPr>
            <w:tcW w:w="810" w:type="dxa"/>
          </w:tcPr>
          <w:p w14:paraId="790D4C44" w14:textId="77777777" w:rsidR="002409B7" w:rsidRDefault="002409B7" w:rsidP="00E107D3"/>
        </w:tc>
      </w:tr>
      <w:tr w:rsidR="002409B7" w14:paraId="0150633B" w14:textId="77777777" w:rsidTr="002409B7">
        <w:tc>
          <w:tcPr>
            <w:tcW w:w="501" w:type="dxa"/>
            <w:vMerge/>
          </w:tcPr>
          <w:p w14:paraId="742073D6" w14:textId="77777777" w:rsidR="002409B7" w:rsidRDefault="002409B7" w:rsidP="00E107D3"/>
        </w:tc>
        <w:tc>
          <w:tcPr>
            <w:tcW w:w="1523" w:type="dxa"/>
          </w:tcPr>
          <w:p w14:paraId="1C08CC6F" w14:textId="77777777" w:rsidR="002409B7" w:rsidRDefault="002409B7" w:rsidP="00E107D3"/>
        </w:tc>
        <w:tc>
          <w:tcPr>
            <w:tcW w:w="1523" w:type="dxa"/>
          </w:tcPr>
          <w:p w14:paraId="18978330" w14:textId="77777777" w:rsidR="002409B7" w:rsidRDefault="002409B7" w:rsidP="00E107D3"/>
        </w:tc>
        <w:tc>
          <w:tcPr>
            <w:tcW w:w="1523" w:type="dxa"/>
          </w:tcPr>
          <w:p w14:paraId="07907925" w14:textId="77777777" w:rsidR="002409B7" w:rsidRDefault="002409B7" w:rsidP="00E107D3"/>
        </w:tc>
        <w:tc>
          <w:tcPr>
            <w:tcW w:w="1135" w:type="dxa"/>
          </w:tcPr>
          <w:p w14:paraId="4C843677" w14:textId="77777777" w:rsidR="002409B7" w:rsidRDefault="002409B7" w:rsidP="00E107D3"/>
        </w:tc>
        <w:tc>
          <w:tcPr>
            <w:tcW w:w="1128" w:type="dxa"/>
          </w:tcPr>
          <w:p w14:paraId="072A4BA6" w14:textId="77777777" w:rsidR="002409B7" w:rsidRDefault="002409B7" w:rsidP="00E107D3"/>
        </w:tc>
        <w:tc>
          <w:tcPr>
            <w:tcW w:w="712" w:type="dxa"/>
          </w:tcPr>
          <w:p w14:paraId="7CA4DFAA" w14:textId="77777777" w:rsidR="002409B7" w:rsidRDefault="002409B7" w:rsidP="00E107D3"/>
        </w:tc>
        <w:tc>
          <w:tcPr>
            <w:tcW w:w="832" w:type="dxa"/>
          </w:tcPr>
          <w:p w14:paraId="5C257E15" w14:textId="77777777" w:rsidR="002409B7" w:rsidRDefault="002409B7" w:rsidP="00E107D3"/>
        </w:tc>
        <w:tc>
          <w:tcPr>
            <w:tcW w:w="1934" w:type="dxa"/>
          </w:tcPr>
          <w:p w14:paraId="2562D940" w14:textId="77777777" w:rsidR="002409B7" w:rsidRDefault="002409B7" w:rsidP="00E107D3"/>
        </w:tc>
        <w:tc>
          <w:tcPr>
            <w:tcW w:w="810" w:type="dxa"/>
          </w:tcPr>
          <w:p w14:paraId="5C353C1F" w14:textId="77777777" w:rsidR="002409B7" w:rsidRDefault="002409B7" w:rsidP="00E107D3"/>
        </w:tc>
      </w:tr>
      <w:tr w:rsidR="002409B7" w14:paraId="7D6465A6" w14:textId="77777777" w:rsidTr="002409B7">
        <w:tc>
          <w:tcPr>
            <w:tcW w:w="501" w:type="dxa"/>
            <w:vMerge/>
          </w:tcPr>
          <w:p w14:paraId="03FB8C7A" w14:textId="77777777" w:rsidR="002409B7" w:rsidRDefault="002409B7" w:rsidP="00E107D3"/>
        </w:tc>
        <w:tc>
          <w:tcPr>
            <w:tcW w:w="1523" w:type="dxa"/>
          </w:tcPr>
          <w:p w14:paraId="6448E715" w14:textId="77777777" w:rsidR="002409B7" w:rsidRDefault="002409B7" w:rsidP="00E107D3"/>
        </w:tc>
        <w:tc>
          <w:tcPr>
            <w:tcW w:w="1523" w:type="dxa"/>
          </w:tcPr>
          <w:p w14:paraId="5BD5EFE5" w14:textId="77777777" w:rsidR="002409B7" w:rsidRDefault="002409B7" w:rsidP="00E107D3"/>
        </w:tc>
        <w:tc>
          <w:tcPr>
            <w:tcW w:w="1523" w:type="dxa"/>
          </w:tcPr>
          <w:p w14:paraId="396107EC" w14:textId="77777777" w:rsidR="002409B7" w:rsidRDefault="002409B7" w:rsidP="00E107D3"/>
        </w:tc>
        <w:tc>
          <w:tcPr>
            <w:tcW w:w="1135" w:type="dxa"/>
          </w:tcPr>
          <w:p w14:paraId="5A79B981" w14:textId="77777777" w:rsidR="002409B7" w:rsidRDefault="002409B7" w:rsidP="00E107D3"/>
        </w:tc>
        <w:tc>
          <w:tcPr>
            <w:tcW w:w="1128" w:type="dxa"/>
          </w:tcPr>
          <w:p w14:paraId="0ACE82BA" w14:textId="77777777" w:rsidR="002409B7" w:rsidRDefault="002409B7" w:rsidP="00E107D3"/>
        </w:tc>
        <w:tc>
          <w:tcPr>
            <w:tcW w:w="712" w:type="dxa"/>
          </w:tcPr>
          <w:p w14:paraId="2F79CC86" w14:textId="77777777" w:rsidR="002409B7" w:rsidRDefault="002409B7" w:rsidP="00E107D3"/>
        </w:tc>
        <w:tc>
          <w:tcPr>
            <w:tcW w:w="832" w:type="dxa"/>
          </w:tcPr>
          <w:p w14:paraId="6EA7F7EF" w14:textId="77777777" w:rsidR="002409B7" w:rsidRDefault="002409B7" w:rsidP="00E107D3"/>
        </w:tc>
        <w:tc>
          <w:tcPr>
            <w:tcW w:w="1934" w:type="dxa"/>
          </w:tcPr>
          <w:p w14:paraId="3CDF8210" w14:textId="77777777" w:rsidR="002409B7" w:rsidRDefault="002409B7" w:rsidP="00E107D3"/>
        </w:tc>
        <w:tc>
          <w:tcPr>
            <w:tcW w:w="810" w:type="dxa"/>
          </w:tcPr>
          <w:p w14:paraId="658D6B90" w14:textId="77777777" w:rsidR="002409B7" w:rsidRDefault="002409B7" w:rsidP="00E107D3"/>
        </w:tc>
      </w:tr>
      <w:tr w:rsidR="002409B7" w14:paraId="4480B194" w14:textId="77777777" w:rsidTr="002409B7">
        <w:trPr>
          <w:trHeight w:val="278"/>
        </w:trPr>
        <w:tc>
          <w:tcPr>
            <w:tcW w:w="501" w:type="dxa"/>
            <w:vMerge/>
          </w:tcPr>
          <w:p w14:paraId="0F9C988E" w14:textId="77777777" w:rsidR="002409B7" w:rsidRDefault="002409B7" w:rsidP="00E107D3"/>
        </w:tc>
        <w:tc>
          <w:tcPr>
            <w:tcW w:w="1523" w:type="dxa"/>
          </w:tcPr>
          <w:p w14:paraId="05952DD2" w14:textId="77777777" w:rsidR="002409B7" w:rsidRDefault="002409B7" w:rsidP="00E107D3"/>
        </w:tc>
        <w:tc>
          <w:tcPr>
            <w:tcW w:w="1523" w:type="dxa"/>
          </w:tcPr>
          <w:p w14:paraId="470B8789" w14:textId="77777777" w:rsidR="002409B7" w:rsidRDefault="002409B7" w:rsidP="00E107D3"/>
        </w:tc>
        <w:tc>
          <w:tcPr>
            <w:tcW w:w="1523" w:type="dxa"/>
          </w:tcPr>
          <w:p w14:paraId="205B8018" w14:textId="77777777" w:rsidR="002409B7" w:rsidRDefault="002409B7" w:rsidP="00E107D3"/>
        </w:tc>
        <w:tc>
          <w:tcPr>
            <w:tcW w:w="1135" w:type="dxa"/>
          </w:tcPr>
          <w:p w14:paraId="714DCCB7" w14:textId="77777777" w:rsidR="002409B7" w:rsidRDefault="002409B7" w:rsidP="00E107D3"/>
        </w:tc>
        <w:tc>
          <w:tcPr>
            <w:tcW w:w="1128" w:type="dxa"/>
          </w:tcPr>
          <w:p w14:paraId="50B38AEE" w14:textId="77777777" w:rsidR="002409B7" w:rsidRDefault="002409B7" w:rsidP="00E107D3"/>
        </w:tc>
        <w:tc>
          <w:tcPr>
            <w:tcW w:w="712" w:type="dxa"/>
          </w:tcPr>
          <w:p w14:paraId="12E5AF72" w14:textId="77777777" w:rsidR="002409B7" w:rsidRDefault="002409B7" w:rsidP="00E107D3"/>
        </w:tc>
        <w:tc>
          <w:tcPr>
            <w:tcW w:w="832" w:type="dxa"/>
          </w:tcPr>
          <w:p w14:paraId="108859DF" w14:textId="77777777" w:rsidR="002409B7" w:rsidRDefault="002409B7" w:rsidP="00E107D3"/>
        </w:tc>
        <w:tc>
          <w:tcPr>
            <w:tcW w:w="1934" w:type="dxa"/>
          </w:tcPr>
          <w:p w14:paraId="59EC6EFE" w14:textId="77777777" w:rsidR="002409B7" w:rsidRDefault="002409B7" w:rsidP="00E107D3"/>
        </w:tc>
        <w:tc>
          <w:tcPr>
            <w:tcW w:w="810" w:type="dxa"/>
          </w:tcPr>
          <w:p w14:paraId="5E6ADBD7" w14:textId="77777777" w:rsidR="002409B7" w:rsidRDefault="002409B7" w:rsidP="00E107D3"/>
        </w:tc>
      </w:tr>
      <w:tr w:rsidR="002409B7" w14:paraId="32A63A86" w14:textId="77777777" w:rsidTr="002409B7">
        <w:trPr>
          <w:trHeight w:val="278"/>
        </w:trPr>
        <w:tc>
          <w:tcPr>
            <w:tcW w:w="501" w:type="dxa"/>
            <w:vMerge/>
          </w:tcPr>
          <w:p w14:paraId="182958E1" w14:textId="77777777" w:rsidR="002409B7" w:rsidRDefault="002409B7" w:rsidP="00E107D3"/>
        </w:tc>
        <w:tc>
          <w:tcPr>
            <w:tcW w:w="1523" w:type="dxa"/>
          </w:tcPr>
          <w:p w14:paraId="0543689D" w14:textId="77777777" w:rsidR="002409B7" w:rsidRDefault="002409B7" w:rsidP="00E107D3"/>
        </w:tc>
        <w:tc>
          <w:tcPr>
            <w:tcW w:w="1523" w:type="dxa"/>
          </w:tcPr>
          <w:p w14:paraId="0610FD58" w14:textId="77777777" w:rsidR="002409B7" w:rsidRDefault="002409B7" w:rsidP="00E107D3"/>
        </w:tc>
        <w:tc>
          <w:tcPr>
            <w:tcW w:w="1523" w:type="dxa"/>
          </w:tcPr>
          <w:p w14:paraId="54D3D62F" w14:textId="77777777" w:rsidR="002409B7" w:rsidRDefault="002409B7" w:rsidP="00E107D3"/>
        </w:tc>
        <w:tc>
          <w:tcPr>
            <w:tcW w:w="1135" w:type="dxa"/>
          </w:tcPr>
          <w:p w14:paraId="5DCCB246" w14:textId="77777777" w:rsidR="002409B7" w:rsidRDefault="002409B7" w:rsidP="00E107D3"/>
        </w:tc>
        <w:tc>
          <w:tcPr>
            <w:tcW w:w="1128" w:type="dxa"/>
          </w:tcPr>
          <w:p w14:paraId="10E0022C" w14:textId="77777777" w:rsidR="002409B7" w:rsidRDefault="002409B7" w:rsidP="00E107D3"/>
        </w:tc>
        <w:tc>
          <w:tcPr>
            <w:tcW w:w="712" w:type="dxa"/>
          </w:tcPr>
          <w:p w14:paraId="7CC0042F" w14:textId="77777777" w:rsidR="002409B7" w:rsidRDefault="002409B7" w:rsidP="00E107D3"/>
        </w:tc>
        <w:tc>
          <w:tcPr>
            <w:tcW w:w="832" w:type="dxa"/>
          </w:tcPr>
          <w:p w14:paraId="6D6D73BC" w14:textId="77777777" w:rsidR="002409B7" w:rsidRDefault="002409B7" w:rsidP="00E107D3"/>
        </w:tc>
        <w:tc>
          <w:tcPr>
            <w:tcW w:w="1934" w:type="dxa"/>
          </w:tcPr>
          <w:p w14:paraId="1AFDEC75" w14:textId="77777777" w:rsidR="002409B7" w:rsidRDefault="002409B7" w:rsidP="00E107D3"/>
        </w:tc>
        <w:tc>
          <w:tcPr>
            <w:tcW w:w="810" w:type="dxa"/>
          </w:tcPr>
          <w:p w14:paraId="1A651368" w14:textId="77777777" w:rsidR="002409B7" w:rsidRDefault="002409B7" w:rsidP="00E107D3"/>
        </w:tc>
      </w:tr>
      <w:tr w:rsidR="002409B7" w14:paraId="5087575B" w14:textId="77777777" w:rsidTr="002409B7">
        <w:trPr>
          <w:trHeight w:val="278"/>
        </w:trPr>
        <w:tc>
          <w:tcPr>
            <w:tcW w:w="501" w:type="dxa"/>
            <w:vMerge/>
          </w:tcPr>
          <w:p w14:paraId="2E1FF3EF" w14:textId="77777777" w:rsidR="002409B7" w:rsidRDefault="002409B7" w:rsidP="00E107D3"/>
        </w:tc>
        <w:tc>
          <w:tcPr>
            <w:tcW w:w="1523" w:type="dxa"/>
          </w:tcPr>
          <w:p w14:paraId="1ADDD5B8" w14:textId="77777777" w:rsidR="002409B7" w:rsidRDefault="002409B7" w:rsidP="00E107D3"/>
        </w:tc>
        <w:tc>
          <w:tcPr>
            <w:tcW w:w="1523" w:type="dxa"/>
          </w:tcPr>
          <w:p w14:paraId="4B5CA8AB" w14:textId="77777777" w:rsidR="002409B7" w:rsidRDefault="002409B7" w:rsidP="00E107D3"/>
        </w:tc>
        <w:tc>
          <w:tcPr>
            <w:tcW w:w="1523" w:type="dxa"/>
          </w:tcPr>
          <w:p w14:paraId="3CBF8422" w14:textId="77777777" w:rsidR="002409B7" w:rsidRDefault="002409B7" w:rsidP="00E107D3"/>
        </w:tc>
        <w:tc>
          <w:tcPr>
            <w:tcW w:w="1135" w:type="dxa"/>
          </w:tcPr>
          <w:p w14:paraId="1A3CE84B" w14:textId="77777777" w:rsidR="002409B7" w:rsidRDefault="002409B7" w:rsidP="00E107D3"/>
        </w:tc>
        <w:tc>
          <w:tcPr>
            <w:tcW w:w="1128" w:type="dxa"/>
          </w:tcPr>
          <w:p w14:paraId="2DA833DA" w14:textId="77777777" w:rsidR="002409B7" w:rsidRDefault="002409B7" w:rsidP="00E107D3"/>
        </w:tc>
        <w:tc>
          <w:tcPr>
            <w:tcW w:w="712" w:type="dxa"/>
          </w:tcPr>
          <w:p w14:paraId="28DA0B49" w14:textId="77777777" w:rsidR="002409B7" w:rsidRDefault="002409B7" w:rsidP="00E107D3"/>
        </w:tc>
        <w:tc>
          <w:tcPr>
            <w:tcW w:w="832" w:type="dxa"/>
          </w:tcPr>
          <w:p w14:paraId="4FEFC83C" w14:textId="77777777" w:rsidR="002409B7" w:rsidRDefault="002409B7" w:rsidP="00E107D3"/>
        </w:tc>
        <w:tc>
          <w:tcPr>
            <w:tcW w:w="1934" w:type="dxa"/>
          </w:tcPr>
          <w:p w14:paraId="3CE18209" w14:textId="77777777" w:rsidR="002409B7" w:rsidRDefault="002409B7" w:rsidP="00E107D3"/>
        </w:tc>
        <w:tc>
          <w:tcPr>
            <w:tcW w:w="810" w:type="dxa"/>
          </w:tcPr>
          <w:p w14:paraId="32465DC0" w14:textId="77777777" w:rsidR="002409B7" w:rsidRDefault="002409B7" w:rsidP="00E107D3"/>
        </w:tc>
      </w:tr>
      <w:tr w:rsidR="002409B7" w14:paraId="216D3FBD" w14:textId="77777777" w:rsidTr="002409B7">
        <w:trPr>
          <w:trHeight w:val="278"/>
        </w:trPr>
        <w:tc>
          <w:tcPr>
            <w:tcW w:w="501" w:type="dxa"/>
            <w:vMerge/>
          </w:tcPr>
          <w:p w14:paraId="732F1845" w14:textId="77777777" w:rsidR="002409B7" w:rsidRDefault="002409B7" w:rsidP="00E107D3"/>
        </w:tc>
        <w:tc>
          <w:tcPr>
            <w:tcW w:w="1523" w:type="dxa"/>
          </w:tcPr>
          <w:p w14:paraId="70C30394" w14:textId="77777777" w:rsidR="002409B7" w:rsidRDefault="002409B7" w:rsidP="00E107D3"/>
        </w:tc>
        <w:tc>
          <w:tcPr>
            <w:tcW w:w="1523" w:type="dxa"/>
          </w:tcPr>
          <w:p w14:paraId="046D2FFE" w14:textId="77777777" w:rsidR="002409B7" w:rsidRDefault="002409B7" w:rsidP="00E107D3"/>
        </w:tc>
        <w:tc>
          <w:tcPr>
            <w:tcW w:w="1523" w:type="dxa"/>
          </w:tcPr>
          <w:p w14:paraId="6BD6D40D" w14:textId="77777777" w:rsidR="002409B7" w:rsidRDefault="002409B7" w:rsidP="00E107D3"/>
        </w:tc>
        <w:tc>
          <w:tcPr>
            <w:tcW w:w="1135" w:type="dxa"/>
          </w:tcPr>
          <w:p w14:paraId="2B91DA14" w14:textId="77777777" w:rsidR="002409B7" w:rsidRDefault="002409B7" w:rsidP="00E107D3"/>
        </w:tc>
        <w:tc>
          <w:tcPr>
            <w:tcW w:w="1128" w:type="dxa"/>
          </w:tcPr>
          <w:p w14:paraId="156805B6" w14:textId="77777777" w:rsidR="002409B7" w:rsidRDefault="002409B7" w:rsidP="00E107D3"/>
        </w:tc>
        <w:tc>
          <w:tcPr>
            <w:tcW w:w="712" w:type="dxa"/>
          </w:tcPr>
          <w:p w14:paraId="52AFE5CB" w14:textId="77777777" w:rsidR="002409B7" w:rsidRDefault="002409B7" w:rsidP="00E107D3"/>
        </w:tc>
        <w:tc>
          <w:tcPr>
            <w:tcW w:w="832" w:type="dxa"/>
          </w:tcPr>
          <w:p w14:paraId="410F6BF2" w14:textId="77777777" w:rsidR="002409B7" w:rsidRDefault="002409B7" w:rsidP="00E107D3"/>
        </w:tc>
        <w:tc>
          <w:tcPr>
            <w:tcW w:w="1934" w:type="dxa"/>
          </w:tcPr>
          <w:p w14:paraId="07ACFC88" w14:textId="77777777" w:rsidR="002409B7" w:rsidRDefault="002409B7" w:rsidP="00E107D3"/>
        </w:tc>
        <w:tc>
          <w:tcPr>
            <w:tcW w:w="810" w:type="dxa"/>
          </w:tcPr>
          <w:p w14:paraId="1260AA2D" w14:textId="77777777" w:rsidR="002409B7" w:rsidRDefault="002409B7" w:rsidP="00E107D3"/>
        </w:tc>
      </w:tr>
      <w:tr w:rsidR="002409B7" w14:paraId="2A567886" w14:textId="77777777" w:rsidTr="002409B7">
        <w:trPr>
          <w:trHeight w:val="278"/>
        </w:trPr>
        <w:tc>
          <w:tcPr>
            <w:tcW w:w="501" w:type="dxa"/>
            <w:vMerge/>
          </w:tcPr>
          <w:p w14:paraId="773302C2" w14:textId="77777777" w:rsidR="002409B7" w:rsidRDefault="002409B7" w:rsidP="00E107D3"/>
        </w:tc>
        <w:tc>
          <w:tcPr>
            <w:tcW w:w="1523" w:type="dxa"/>
          </w:tcPr>
          <w:p w14:paraId="7AFDC927" w14:textId="77777777" w:rsidR="002409B7" w:rsidRDefault="002409B7" w:rsidP="00E107D3"/>
        </w:tc>
        <w:tc>
          <w:tcPr>
            <w:tcW w:w="1523" w:type="dxa"/>
          </w:tcPr>
          <w:p w14:paraId="751AE6F5" w14:textId="77777777" w:rsidR="002409B7" w:rsidRDefault="002409B7" w:rsidP="00E107D3"/>
        </w:tc>
        <w:tc>
          <w:tcPr>
            <w:tcW w:w="1523" w:type="dxa"/>
          </w:tcPr>
          <w:p w14:paraId="241B46B5" w14:textId="77777777" w:rsidR="002409B7" w:rsidRDefault="002409B7" w:rsidP="00E107D3"/>
        </w:tc>
        <w:tc>
          <w:tcPr>
            <w:tcW w:w="1135" w:type="dxa"/>
          </w:tcPr>
          <w:p w14:paraId="4574516A" w14:textId="77777777" w:rsidR="002409B7" w:rsidRDefault="002409B7" w:rsidP="00E107D3"/>
        </w:tc>
        <w:tc>
          <w:tcPr>
            <w:tcW w:w="1128" w:type="dxa"/>
          </w:tcPr>
          <w:p w14:paraId="1A642A2C" w14:textId="77777777" w:rsidR="002409B7" w:rsidRDefault="002409B7" w:rsidP="00E107D3"/>
        </w:tc>
        <w:tc>
          <w:tcPr>
            <w:tcW w:w="712" w:type="dxa"/>
          </w:tcPr>
          <w:p w14:paraId="0FB2AB96" w14:textId="77777777" w:rsidR="002409B7" w:rsidRDefault="002409B7" w:rsidP="00E107D3"/>
        </w:tc>
        <w:tc>
          <w:tcPr>
            <w:tcW w:w="832" w:type="dxa"/>
          </w:tcPr>
          <w:p w14:paraId="546D458D" w14:textId="77777777" w:rsidR="002409B7" w:rsidRDefault="002409B7" w:rsidP="00E107D3"/>
        </w:tc>
        <w:tc>
          <w:tcPr>
            <w:tcW w:w="1934" w:type="dxa"/>
          </w:tcPr>
          <w:p w14:paraId="7F120491" w14:textId="77777777" w:rsidR="002409B7" w:rsidRDefault="002409B7" w:rsidP="00E107D3"/>
        </w:tc>
        <w:tc>
          <w:tcPr>
            <w:tcW w:w="810" w:type="dxa"/>
          </w:tcPr>
          <w:p w14:paraId="7146206A" w14:textId="77777777" w:rsidR="002409B7" w:rsidRDefault="002409B7" w:rsidP="00E107D3"/>
        </w:tc>
      </w:tr>
      <w:tr w:rsidR="002409B7" w14:paraId="249DAC70" w14:textId="77777777" w:rsidTr="002409B7">
        <w:trPr>
          <w:trHeight w:val="278"/>
        </w:trPr>
        <w:tc>
          <w:tcPr>
            <w:tcW w:w="501" w:type="dxa"/>
            <w:vMerge/>
          </w:tcPr>
          <w:p w14:paraId="525A6374" w14:textId="77777777" w:rsidR="002409B7" w:rsidRDefault="002409B7" w:rsidP="00E107D3"/>
        </w:tc>
        <w:tc>
          <w:tcPr>
            <w:tcW w:w="1523" w:type="dxa"/>
          </w:tcPr>
          <w:p w14:paraId="70A62A83" w14:textId="77777777" w:rsidR="002409B7" w:rsidRDefault="002409B7" w:rsidP="00E107D3"/>
        </w:tc>
        <w:tc>
          <w:tcPr>
            <w:tcW w:w="1523" w:type="dxa"/>
          </w:tcPr>
          <w:p w14:paraId="31B9C778" w14:textId="77777777" w:rsidR="002409B7" w:rsidRDefault="002409B7" w:rsidP="00E107D3"/>
        </w:tc>
        <w:tc>
          <w:tcPr>
            <w:tcW w:w="1523" w:type="dxa"/>
          </w:tcPr>
          <w:p w14:paraId="3F262561" w14:textId="77777777" w:rsidR="002409B7" w:rsidRDefault="002409B7" w:rsidP="00E107D3"/>
        </w:tc>
        <w:tc>
          <w:tcPr>
            <w:tcW w:w="1135" w:type="dxa"/>
          </w:tcPr>
          <w:p w14:paraId="3574CB76" w14:textId="77777777" w:rsidR="002409B7" w:rsidRDefault="002409B7" w:rsidP="00E107D3"/>
        </w:tc>
        <w:tc>
          <w:tcPr>
            <w:tcW w:w="1128" w:type="dxa"/>
          </w:tcPr>
          <w:p w14:paraId="5CAE43CF" w14:textId="77777777" w:rsidR="002409B7" w:rsidRDefault="002409B7" w:rsidP="00E107D3"/>
        </w:tc>
        <w:tc>
          <w:tcPr>
            <w:tcW w:w="712" w:type="dxa"/>
          </w:tcPr>
          <w:p w14:paraId="246C4327" w14:textId="77777777" w:rsidR="002409B7" w:rsidRDefault="002409B7" w:rsidP="00E107D3"/>
        </w:tc>
        <w:tc>
          <w:tcPr>
            <w:tcW w:w="832" w:type="dxa"/>
          </w:tcPr>
          <w:p w14:paraId="6858F8AC" w14:textId="77777777" w:rsidR="002409B7" w:rsidRDefault="002409B7" w:rsidP="00E107D3"/>
        </w:tc>
        <w:tc>
          <w:tcPr>
            <w:tcW w:w="1934" w:type="dxa"/>
          </w:tcPr>
          <w:p w14:paraId="3848BF98" w14:textId="77777777" w:rsidR="002409B7" w:rsidRDefault="002409B7" w:rsidP="00E107D3"/>
        </w:tc>
        <w:tc>
          <w:tcPr>
            <w:tcW w:w="810" w:type="dxa"/>
          </w:tcPr>
          <w:p w14:paraId="59EAED47" w14:textId="77777777" w:rsidR="002409B7" w:rsidRDefault="002409B7" w:rsidP="00E107D3"/>
        </w:tc>
      </w:tr>
      <w:tr w:rsidR="002409B7" w14:paraId="7B85AE16" w14:textId="77777777" w:rsidTr="002409B7">
        <w:trPr>
          <w:trHeight w:val="278"/>
        </w:trPr>
        <w:tc>
          <w:tcPr>
            <w:tcW w:w="501" w:type="dxa"/>
            <w:vMerge/>
          </w:tcPr>
          <w:p w14:paraId="4FED10E4" w14:textId="77777777" w:rsidR="002409B7" w:rsidRDefault="002409B7" w:rsidP="00E107D3"/>
        </w:tc>
        <w:tc>
          <w:tcPr>
            <w:tcW w:w="1523" w:type="dxa"/>
          </w:tcPr>
          <w:p w14:paraId="54ADCA40" w14:textId="77777777" w:rsidR="002409B7" w:rsidRDefault="002409B7" w:rsidP="00E107D3"/>
        </w:tc>
        <w:tc>
          <w:tcPr>
            <w:tcW w:w="1523" w:type="dxa"/>
          </w:tcPr>
          <w:p w14:paraId="2A34E7C5" w14:textId="77777777" w:rsidR="002409B7" w:rsidRDefault="002409B7" w:rsidP="00E107D3"/>
        </w:tc>
        <w:tc>
          <w:tcPr>
            <w:tcW w:w="1523" w:type="dxa"/>
          </w:tcPr>
          <w:p w14:paraId="4AAC4755" w14:textId="77777777" w:rsidR="002409B7" w:rsidRDefault="002409B7" w:rsidP="00E107D3"/>
        </w:tc>
        <w:tc>
          <w:tcPr>
            <w:tcW w:w="1135" w:type="dxa"/>
          </w:tcPr>
          <w:p w14:paraId="4E396EC1" w14:textId="77777777" w:rsidR="002409B7" w:rsidRDefault="002409B7" w:rsidP="00E107D3"/>
        </w:tc>
        <w:tc>
          <w:tcPr>
            <w:tcW w:w="1128" w:type="dxa"/>
          </w:tcPr>
          <w:p w14:paraId="0C5ACB04" w14:textId="77777777" w:rsidR="002409B7" w:rsidRDefault="002409B7" w:rsidP="00E107D3"/>
        </w:tc>
        <w:tc>
          <w:tcPr>
            <w:tcW w:w="712" w:type="dxa"/>
          </w:tcPr>
          <w:p w14:paraId="122B1752" w14:textId="77777777" w:rsidR="002409B7" w:rsidRDefault="002409B7" w:rsidP="00E107D3"/>
        </w:tc>
        <w:tc>
          <w:tcPr>
            <w:tcW w:w="832" w:type="dxa"/>
          </w:tcPr>
          <w:p w14:paraId="1A2A677A" w14:textId="77777777" w:rsidR="002409B7" w:rsidRDefault="002409B7" w:rsidP="00E107D3"/>
        </w:tc>
        <w:tc>
          <w:tcPr>
            <w:tcW w:w="1934" w:type="dxa"/>
          </w:tcPr>
          <w:p w14:paraId="67D0801F" w14:textId="77777777" w:rsidR="002409B7" w:rsidRDefault="002409B7" w:rsidP="00E107D3"/>
        </w:tc>
        <w:tc>
          <w:tcPr>
            <w:tcW w:w="810" w:type="dxa"/>
          </w:tcPr>
          <w:p w14:paraId="44D00612" w14:textId="77777777" w:rsidR="002409B7" w:rsidRDefault="002409B7" w:rsidP="00E107D3"/>
        </w:tc>
      </w:tr>
      <w:tr w:rsidR="002409B7" w14:paraId="607CD12E" w14:textId="77777777" w:rsidTr="002409B7">
        <w:trPr>
          <w:trHeight w:val="278"/>
        </w:trPr>
        <w:tc>
          <w:tcPr>
            <w:tcW w:w="501" w:type="dxa"/>
            <w:vMerge/>
          </w:tcPr>
          <w:p w14:paraId="5274821E" w14:textId="77777777" w:rsidR="002409B7" w:rsidRDefault="002409B7" w:rsidP="00E107D3"/>
        </w:tc>
        <w:tc>
          <w:tcPr>
            <w:tcW w:w="1523" w:type="dxa"/>
          </w:tcPr>
          <w:p w14:paraId="5AB0AA1D" w14:textId="77777777" w:rsidR="002409B7" w:rsidRDefault="002409B7" w:rsidP="00E107D3"/>
        </w:tc>
        <w:tc>
          <w:tcPr>
            <w:tcW w:w="1523" w:type="dxa"/>
          </w:tcPr>
          <w:p w14:paraId="467B05FB" w14:textId="77777777" w:rsidR="002409B7" w:rsidRDefault="002409B7" w:rsidP="00E107D3"/>
        </w:tc>
        <w:tc>
          <w:tcPr>
            <w:tcW w:w="1523" w:type="dxa"/>
          </w:tcPr>
          <w:p w14:paraId="78A15A27" w14:textId="77777777" w:rsidR="002409B7" w:rsidRDefault="002409B7" w:rsidP="00E107D3"/>
        </w:tc>
        <w:tc>
          <w:tcPr>
            <w:tcW w:w="1135" w:type="dxa"/>
          </w:tcPr>
          <w:p w14:paraId="610C808E" w14:textId="77777777" w:rsidR="002409B7" w:rsidRDefault="002409B7" w:rsidP="00E107D3"/>
        </w:tc>
        <w:tc>
          <w:tcPr>
            <w:tcW w:w="1128" w:type="dxa"/>
          </w:tcPr>
          <w:p w14:paraId="37ACA120" w14:textId="77777777" w:rsidR="002409B7" w:rsidRDefault="002409B7" w:rsidP="00E107D3"/>
        </w:tc>
        <w:tc>
          <w:tcPr>
            <w:tcW w:w="712" w:type="dxa"/>
          </w:tcPr>
          <w:p w14:paraId="74AE24C9" w14:textId="77777777" w:rsidR="002409B7" w:rsidRDefault="002409B7" w:rsidP="00E107D3"/>
        </w:tc>
        <w:tc>
          <w:tcPr>
            <w:tcW w:w="832" w:type="dxa"/>
          </w:tcPr>
          <w:p w14:paraId="57C61CE4" w14:textId="77777777" w:rsidR="002409B7" w:rsidRDefault="002409B7" w:rsidP="00E107D3"/>
        </w:tc>
        <w:tc>
          <w:tcPr>
            <w:tcW w:w="1934" w:type="dxa"/>
          </w:tcPr>
          <w:p w14:paraId="664F49FE" w14:textId="77777777" w:rsidR="002409B7" w:rsidRDefault="002409B7" w:rsidP="00E107D3"/>
        </w:tc>
        <w:tc>
          <w:tcPr>
            <w:tcW w:w="810" w:type="dxa"/>
          </w:tcPr>
          <w:p w14:paraId="0AD67616" w14:textId="77777777" w:rsidR="002409B7" w:rsidRDefault="002409B7" w:rsidP="00E107D3"/>
        </w:tc>
      </w:tr>
      <w:tr w:rsidR="002409B7" w14:paraId="303A14B0" w14:textId="77777777" w:rsidTr="002409B7">
        <w:trPr>
          <w:trHeight w:val="278"/>
        </w:trPr>
        <w:tc>
          <w:tcPr>
            <w:tcW w:w="501" w:type="dxa"/>
            <w:vMerge/>
          </w:tcPr>
          <w:p w14:paraId="2F71AB7A" w14:textId="77777777" w:rsidR="002409B7" w:rsidRDefault="002409B7" w:rsidP="00E107D3"/>
        </w:tc>
        <w:tc>
          <w:tcPr>
            <w:tcW w:w="1523" w:type="dxa"/>
          </w:tcPr>
          <w:p w14:paraId="36CC3206" w14:textId="77777777" w:rsidR="002409B7" w:rsidRDefault="002409B7" w:rsidP="00E107D3"/>
        </w:tc>
        <w:tc>
          <w:tcPr>
            <w:tcW w:w="1523" w:type="dxa"/>
          </w:tcPr>
          <w:p w14:paraId="52A7EDB0" w14:textId="77777777" w:rsidR="002409B7" w:rsidRDefault="002409B7" w:rsidP="00E107D3"/>
        </w:tc>
        <w:tc>
          <w:tcPr>
            <w:tcW w:w="1523" w:type="dxa"/>
          </w:tcPr>
          <w:p w14:paraId="0F566D28" w14:textId="77777777" w:rsidR="002409B7" w:rsidRDefault="002409B7" w:rsidP="00E107D3"/>
        </w:tc>
        <w:tc>
          <w:tcPr>
            <w:tcW w:w="1135" w:type="dxa"/>
          </w:tcPr>
          <w:p w14:paraId="01A64072" w14:textId="77777777" w:rsidR="002409B7" w:rsidRDefault="002409B7" w:rsidP="00E107D3"/>
        </w:tc>
        <w:tc>
          <w:tcPr>
            <w:tcW w:w="1128" w:type="dxa"/>
          </w:tcPr>
          <w:p w14:paraId="62030FA2" w14:textId="77777777" w:rsidR="002409B7" w:rsidRDefault="002409B7" w:rsidP="00E107D3"/>
        </w:tc>
        <w:tc>
          <w:tcPr>
            <w:tcW w:w="712" w:type="dxa"/>
          </w:tcPr>
          <w:p w14:paraId="2A7B98DD" w14:textId="77777777" w:rsidR="002409B7" w:rsidRDefault="002409B7" w:rsidP="00E107D3"/>
        </w:tc>
        <w:tc>
          <w:tcPr>
            <w:tcW w:w="832" w:type="dxa"/>
          </w:tcPr>
          <w:p w14:paraId="62A42183" w14:textId="77777777" w:rsidR="002409B7" w:rsidRDefault="002409B7" w:rsidP="00E107D3"/>
        </w:tc>
        <w:tc>
          <w:tcPr>
            <w:tcW w:w="1934" w:type="dxa"/>
          </w:tcPr>
          <w:p w14:paraId="4DA68684" w14:textId="77777777" w:rsidR="002409B7" w:rsidRDefault="002409B7" w:rsidP="00E107D3"/>
        </w:tc>
        <w:tc>
          <w:tcPr>
            <w:tcW w:w="810" w:type="dxa"/>
          </w:tcPr>
          <w:p w14:paraId="08834D53" w14:textId="77777777" w:rsidR="002409B7" w:rsidRDefault="002409B7" w:rsidP="00E107D3"/>
        </w:tc>
      </w:tr>
      <w:tr w:rsidR="002409B7" w14:paraId="519EC7FD" w14:textId="77777777" w:rsidTr="002409B7">
        <w:trPr>
          <w:trHeight w:val="278"/>
        </w:trPr>
        <w:tc>
          <w:tcPr>
            <w:tcW w:w="501" w:type="dxa"/>
            <w:vMerge/>
          </w:tcPr>
          <w:p w14:paraId="3F386BDE" w14:textId="77777777" w:rsidR="002409B7" w:rsidRDefault="002409B7" w:rsidP="00E107D3"/>
        </w:tc>
        <w:tc>
          <w:tcPr>
            <w:tcW w:w="1523" w:type="dxa"/>
          </w:tcPr>
          <w:p w14:paraId="728F0BDF" w14:textId="77777777" w:rsidR="002409B7" w:rsidRDefault="002409B7" w:rsidP="00E107D3"/>
        </w:tc>
        <w:tc>
          <w:tcPr>
            <w:tcW w:w="1523" w:type="dxa"/>
          </w:tcPr>
          <w:p w14:paraId="74C75D40" w14:textId="77777777" w:rsidR="002409B7" w:rsidRDefault="002409B7" w:rsidP="00E107D3"/>
        </w:tc>
        <w:tc>
          <w:tcPr>
            <w:tcW w:w="1523" w:type="dxa"/>
          </w:tcPr>
          <w:p w14:paraId="1F51482E" w14:textId="77777777" w:rsidR="002409B7" w:rsidRDefault="002409B7" w:rsidP="00E107D3"/>
        </w:tc>
        <w:tc>
          <w:tcPr>
            <w:tcW w:w="1135" w:type="dxa"/>
          </w:tcPr>
          <w:p w14:paraId="0C4ABDCB" w14:textId="77777777" w:rsidR="002409B7" w:rsidRDefault="002409B7" w:rsidP="00E107D3"/>
        </w:tc>
        <w:tc>
          <w:tcPr>
            <w:tcW w:w="1128" w:type="dxa"/>
          </w:tcPr>
          <w:p w14:paraId="2A5FC740" w14:textId="77777777" w:rsidR="002409B7" w:rsidRDefault="002409B7" w:rsidP="00E107D3"/>
        </w:tc>
        <w:tc>
          <w:tcPr>
            <w:tcW w:w="712" w:type="dxa"/>
          </w:tcPr>
          <w:p w14:paraId="376BA610" w14:textId="77777777" w:rsidR="002409B7" w:rsidRDefault="002409B7" w:rsidP="00E107D3"/>
        </w:tc>
        <w:tc>
          <w:tcPr>
            <w:tcW w:w="832" w:type="dxa"/>
          </w:tcPr>
          <w:p w14:paraId="37CE760D" w14:textId="77777777" w:rsidR="002409B7" w:rsidRDefault="002409B7" w:rsidP="00E107D3"/>
        </w:tc>
        <w:tc>
          <w:tcPr>
            <w:tcW w:w="1934" w:type="dxa"/>
          </w:tcPr>
          <w:p w14:paraId="06939A15" w14:textId="77777777" w:rsidR="002409B7" w:rsidRDefault="002409B7" w:rsidP="00E107D3"/>
        </w:tc>
        <w:tc>
          <w:tcPr>
            <w:tcW w:w="810" w:type="dxa"/>
          </w:tcPr>
          <w:p w14:paraId="678AC46F" w14:textId="77777777" w:rsidR="002409B7" w:rsidRDefault="002409B7" w:rsidP="00E107D3"/>
        </w:tc>
      </w:tr>
      <w:tr w:rsidR="002409B7" w14:paraId="4281EAB8" w14:textId="77777777" w:rsidTr="002409B7">
        <w:trPr>
          <w:trHeight w:val="278"/>
        </w:trPr>
        <w:tc>
          <w:tcPr>
            <w:tcW w:w="501" w:type="dxa"/>
            <w:vMerge/>
          </w:tcPr>
          <w:p w14:paraId="536B23CE" w14:textId="77777777" w:rsidR="002409B7" w:rsidRDefault="002409B7" w:rsidP="00E107D3"/>
        </w:tc>
        <w:tc>
          <w:tcPr>
            <w:tcW w:w="1523" w:type="dxa"/>
          </w:tcPr>
          <w:p w14:paraId="50496915" w14:textId="77777777" w:rsidR="002409B7" w:rsidRDefault="002409B7" w:rsidP="00E107D3"/>
        </w:tc>
        <w:tc>
          <w:tcPr>
            <w:tcW w:w="1523" w:type="dxa"/>
          </w:tcPr>
          <w:p w14:paraId="2B511CE7" w14:textId="77777777" w:rsidR="002409B7" w:rsidRDefault="002409B7" w:rsidP="00E107D3"/>
        </w:tc>
        <w:tc>
          <w:tcPr>
            <w:tcW w:w="1523" w:type="dxa"/>
          </w:tcPr>
          <w:p w14:paraId="61CE8E53" w14:textId="77777777" w:rsidR="002409B7" w:rsidRDefault="002409B7" w:rsidP="00E107D3"/>
        </w:tc>
        <w:tc>
          <w:tcPr>
            <w:tcW w:w="1135" w:type="dxa"/>
          </w:tcPr>
          <w:p w14:paraId="4C370023" w14:textId="77777777" w:rsidR="002409B7" w:rsidRDefault="002409B7" w:rsidP="00E107D3"/>
        </w:tc>
        <w:tc>
          <w:tcPr>
            <w:tcW w:w="1128" w:type="dxa"/>
          </w:tcPr>
          <w:p w14:paraId="750D0D76" w14:textId="77777777" w:rsidR="002409B7" w:rsidRDefault="002409B7" w:rsidP="00E107D3"/>
        </w:tc>
        <w:tc>
          <w:tcPr>
            <w:tcW w:w="712" w:type="dxa"/>
          </w:tcPr>
          <w:p w14:paraId="10CA6467" w14:textId="77777777" w:rsidR="002409B7" w:rsidRDefault="002409B7" w:rsidP="00E107D3"/>
        </w:tc>
        <w:tc>
          <w:tcPr>
            <w:tcW w:w="832" w:type="dxa"/>
          </w:tcPr>
          <w:p w14:paraId="3F7A72B3" w14:textId="77777777" w:rsidR="002409B7" w:rsidRDefault="002409B7" w:rsidP="00E107D3"/>
        </w:tc>
        <w:tc>
          <w:tcPr>
            <w:tcW w:w="1934" w:type="dxa"/>
          </w:tcPr>
          <w:p w14:paraId="578F081B" w14:textId="77777777" w:rsidR="002409B7" w:rsidRDefault="002409B7" w:rsidP="00E107D3"/>
        </w:tc>
        <w:tc>
          <w:tcPr>
            <w:tcW w:w="810" w:type="dxa"/>
          </w:tcPr>
          <w:p w14:paraId="2536CDCD" w14:textId="77777777" w:rsidR="002409B7" w:rsidRDefault="002409B7" w:rsidP="00E107D3"/>
        </w:tc>
      </w:tr>
      <w:tr w:rsidR="002409B7" w14:paraId="138A78E8" w14:textId="77777777" w:rsidTr="002409B7">
        <w:trPr>
          <w:trHeight w:val="278"/>
        </w:trPr>
        <w:tc>
          <w:tcPr>
            <w:tcW w:w="501" w:type="dxa"/>
            <w:vMerge/>
          </w:tcPr>
          <w:p w14:paraId="0D1665FF" w14:textId="77777777" w:rsidR="002409B7" w:rsidRDefault="002409B7" w:rsidP="00E107D3"/>
        </w:tc>
        <w:tc>
          <w:tcPr>
            <w:tcW w:w="1523" w:type="dxa"/>
          </w:tcPr>
          <w:p w14:paraId="2F539040" w14:textId="77777777" w:rsidR="002409B7" w:rsidRDefault="002409B7" w:rsidP="00E107D3"/>
        </w:tc>
        <w:tc>
          <w:tcPr>
            <w:tcW w:w="1523" w:type="dxa"/>
          </w:tcPr>
          <w:p w14:paraId="33D1ABF6" w14:textId="77777777" w:rsidR="002409B7" w:rsidRDefault="002409B7" w:rsidP="00E107D3"/>
        </w:tc>
        <w:tc>
          <w:tcPr>
            <w:tcW w:w="1523" w:type="dxa"/>
          </w:tcPr>
          <w:p w14:paraId="0DBEC580" w14:textId="77777777" w:rsidR="002409B7" w:rsidRDefault="002409B7" w:rsidP="00E107D3"/>
        </w:tc>
        <w:tc>
          <w:tcPr>
            <w:tcW w:w="1135" w:type="dxa"/>
          </w:tcPr>
          <w:p w14:paraId="6AAB7DC3" w14:textId="77777777" w:rsidR="002409B7" w:rsidRDefault="002409B7" w:rsidP="00E107D3"/>
        </w:tc>
        <w:tc>
          <w:tcPr>
            <w:tcW w:w="1128" w:type="dxa"/>
          </w:tcPr>
          <w:p w14:paraId="50049FDE" w14:textId="77777777" w:rsidR="002409B7" w:rsidRDefault="002409B7" w:rsidP="00E107D3"/>
        </w:tc>
        <w:tc>
          <w:tcPr>
            <w:tcW w:w="712" w:type="dxa"/>
          </w:tcPr>
          <w:p w14:paraId="5C75F56B" w14:textId="77777777" w:rsidR="002409B7" w:rsidRDefault="002409B7" w:rsidP="00E107D3"/>
        </w:tc>
        <w:tc>
          <w:tcPr>
            <w:tcW w:w="832" w:type="dxa"/>
          </w:tcPr>
          <w:p w14:paraId="3454E7AF" w14:textId="77777777" w:rsidR="002409B7" w:rsidRDefault="002409B7" w:rsidP="00E107D3"/>
        </w:tc>
        <w:tc>
          <w:tcPr>
            <w:tcW w:w="1934" w:type="dxa"/>
          </w:tcPr>
          <w:p w14:paraId="3848E7F0" w14:textId="77777777" w:rsidR="002409B7" w:rsidRDefault="002409B7" w:rsidP="00E107D3"/>
        </w:tc>
        <w:tc>
          <w:tcPr>
            <w:tcW w:w="810" w:type="dxa"/>
          </w:tcPr>
          <w:p w14:paraId="5FF6A0FA" w14:textId="77777777" w:rsidR="002409B7" w:rsidRDefault="002409B7" w:rsidP="00E107D3"/>
        </w:tc>
      </w:tr>
      <w:tr w:rsidR="002409B7" w14:paraId="048587AE" w14:textId="77777777" w:rsidTr="002409B7">
        <w:trPr>
          <w:trHeight w:val="278"/>
        </w:trPr>
        <w:tc>
          <w:tcPr>
            <w:tcW w:w="501" w:type="dxa"/>
            <w:vMerge/>
          </w:tcPr>
          <w:p w14:paraId="424D06D7" w14:textId="77777777" w:rsidR="002409B7" w:rsidRDefault="002409B7" w:rsidP="00E107D3"/>
        </w:tc>
        <w:tc>
          <w:tcPr>
            <w:tcW w:w="1523" w:type="dxa"/>
          </w:tcPr>
          <w:p w14:paraId="200C468A" w14:textId="77777777" w:rsidR="002409B7" w:rsidRDefault="002409B7" w:rsidP="00E107D3"/>
        </w:tc>
        <w:tc>
          <w:tcPr>
            <w:tcW w:w="1523" w:type="dxa"/>
          </w:tcPr>
          <w:p w14:paraId="11FAED35" w14:textId="77777777" w:rsidR="002409B7" w:rsidRDefault="002409B7" w:rsidP="00E107D3"/>
        </w:tc>
        <w:tc>
          <w:tcPr>
            <w:tcW w:w="1523" w:type="dxa"/>
          </w:tcPr>
          <w:p w14:paraId="626AD242" w14:textId="77777777" w:rsidR="002409B7" w:rsidRDefault="002409B7" w:rsidP="00E107D3"/>
        </w:tc>
        <w:tc>
          <w:tcPr>
            <w:tcW w:w="1135" w:type="dxa"/>
          </w:tcPr>
          <w:p w14:paraId="37111D2C" w14:textId="77777777" w:rsidR="002409B7" w:rsidRDefault="002409B7" w:rsidP="00E107D3"/>
        </w:tc>
        <w:tc>
          <w:tcPr>
            <w:tcW w:w="1128" w:type="dxa"/>
          </w:tcPr>
          <w:p w14:paraId="2698E9BE" w14:textId="77777777" w:rsidR="002409B7" w:rsidRDefault="002409B7" w:rsidP="00E107D3"/>
        </w:tc>
        <w:tc>
          <w:tcPr>
            <w:tcW w:w="712" w:type="dxa"/>
          </w:tcPr>
          <w:p w14:paraId="534BDFCF" w14:textId="77777777" w:rsidR="002409B7" w:rsidRDefault="002409B7" w:rsidP="00E107D3"/>
        </w:tc>
        <w:tc>
          <w:tcPr>
            <w:tcW w:w="832" w:type="dxa"/>
          </w:tcPr>
          <w:p w14:paraId="20D5F479" w14:textId="77777777" w:rsidR="002409B7" w:rsidRDefault="002409B7" w:rsidP="00E107D3"/>
        </w:tc>
        <w:tc>
          <w:tcPr>
            <w:tcW w:w="1934" w:type="dxa"/>
          </w:tcPr>
          <w:p w14:paraId="4B108B7D" w14:textId="77777777" w:rsidR="002409B7" w:rsidRDefault="002409B7" w:rsidP="00E107D3"/>
        </w:tc>
        <w:tc>
          <w:tcPr>
            <w:tcW w:w="810" w:type="dxa"/>
          </w:tcPr>
          <w:p w14:paraId="54C429D4" w14:textId="77777777" w:rsidR="002409B7" w:rsidRDefault="002409B7" w:rsidP="00E107D3"/>
        </w:tc>
      </w:tr>
      <w:tr w:rsidR="002409B7" w14:paraId="27BC662F" w14:textId="77777777" w:rsidTr="002409B7">
        <w:trPr>
          <w:trHeight w:val="278"/>
        </w:trPr>
        <w:tc>
          <w:tcPr>
            <w:tcW w:w="501" w:type="dxa"/>
            <w:vMerge/>
          </w:tcPr>
          <w:p w14:paraId="11B2D3A3" w14:textId="77777777" w:rsidR="002409B7" w:rsidRDefault="002409B7" w:rsidP="00E107D3"/>
        </w:tc>
        <w:tc>
          <w:tcPr>
            <w:tcW w:w="1523" w:type="dxa"/>
          </w:tcPr>
          <w:p w14:paraId="146DDB40" w14:textId="77777777" w:rsidR="002409B7" w:rsidRDefault="002409B7" w:rsidP="00E107D3"/>
        </w:tc>
        <w:tc>
          <w:tcPr>
            <w:tcW w:w="1523" w:type="dxa"/>
          </w:tcPr>
          <w:p w14:paraId="5580E138" w14:textId="77777777" w:rsidR="002409B7" w:rsidRDefault="002409B7" w:rsidP="00E107D3"/>
        </w:tc>
        <w:tc>
          <w:tcPr>
            <w:tcW w:w="1523" w:type="dxa"/>
          </w:tcPr>
          <w:p w14:paraId="4C4CF94F" w14:textId="77777777" w:rsidR="002409B7" w:rsidRDefault="002409B7" w:rsidP="00E107D3"/>
        </w:tc>
        <w:tc>
          <w:tcPr>
            <w:tcW w:w="1135" w:type="dxa"/>
          </w:tcPr>
          <w:p w14:paraId="40052EFB" w14:textId="77777777" w:rsidR="002409B7" w:rsidRDefault="002409B7" w:rsidP="00E107D3"/>
        </w:tc>
        <w:tc>
          <w:tcPr>
            <w:tcW w:w="1128" w:type="dxa"/>
          </w:tcPr>
          <w:p w14:paraId="21E82083" w14:textId="77777777" w:rsidR="002409B7" w:rsidRDefault="002409B7" w:rsidP="00E107D3"/>
        </w:tc>
        <w:tc>
          <w:tcPr>
            <w:tcW w:w="712" w:type="dxa"/>
          </w:tcPr>
          <w:p w14:paraId="61340672" w14:textId="77777777" w:rsidR="002409B7" w:rsidRDefault="002409B7" w:rsidP="00E107D3"/>
        </w:tc>
        <w:tc>
          <w:tcPr>
            <w:tcW w:w="832" w:type="dxa"/>
          </w:tcPr>
          <w:p w14:paraId="23E840D9" w14:textId="77777777" w:rsidR="002409B7" w:rsidRDefault="002409B7" w:rsidP="00E107D3"/>
        </w:tc>
        <w:tc>
          <w:tcPr>
            <w:tcW w:w="1934" w:type="dxa"/>
          </w:tcPr>
          <w:p w14:paraId="200C7ADC" w14:textId="77777777" w:rsidR="002409B7" w:rsidRDefault="002409B7" w:rsidP="00E107D3"/>
        </w:tc>
        <w:tc>
          <w:tcPr>
            <w:tcW w:w="810" w:type="dxa"/>
          </w:tcPr>
          <w:p w14:paraId="19D1FBFA" w14:textId="77777777" w:rsidR="002409B7" w:rsidRDefault="002409B7" w:rsidP="00E107D3"/>
        </w:tc>
      </w:tr>
      <w:tr w:rsidR="002409B7" w14:paraId="12D67B04" w14:textId="77777777" w:rsidTr="002409B7">
        <w:trPr>
          <w:trHeight w:val="278"/>
        </w:trPr>
        <w:tc>
          <w:tcPr>
            <w:tcW w:w="501" w:type="dxa"/>
            <w:vMerge/>
          </w:tcPr>
          <w:p w14:paraId="01A8F40B" w14:textId="77777777" w:rsidR="002409B7" w:rsidRDefault="002409B7" w:rsidP="00E107D3"/>
        </w:tc>
        <w:tc>
          <w:tcPr>
            <w:tcW w:w="1523" w:type="dxa"/>
          </w:tcPr>
          <w:p w14:paraId="49A6EABD" w14:textId="77777777" w:rsidR="002409B7" w:rsidRDefault="002409B7" w:rsidP="00E107D3"/>
        </w:tc>
        <w:tc>
          <w:tcPr>
            <w:tcW w:w="1523" w:type="dxa"/>
          </w:tcPr>
          <w:p w14:paraId="23883CF7" w14:textId="77777777" w:rsidR="002409B7" w:rsidRDefault="002409B7" w:rsidP="00E107D3"/>
        </w:tc>
        <w:tc>
          <w:tcPr>
            <w:tcW w:w="1523" w:type="dxa"/>
          </w:tcPr>
          <w:p w14:paraId="3C9788AD" w14:textId="77777777" w:rsidR="002409B7" w:rsidRDefault="002409B7" w:rsidP="00E107D3"/>
        </w:tc>
        <w:tc>
          <w:tcPr>
            <w:tcW w:w="1135" w:type="dxa"/>
          </w:tcPr>
          <w:p w14:paraId="1C63307D" w14:textId="77777777" w:rsidR="002409B7" w:rsidRDefault="002409B7" w:rsidP="00E107D3"/>
        </w:tc>
        <w:tc>
          <w:tcPr>
            <w:tcW w:w="1128" w:type="dxa"/>
          </w:tcPr>
          <w:p w14:paraId="2447E482" w14:textId="77777777" w:rsidR="002409B7" w:rsidRDefault="002409B7" w:rsidP="00E107D3"/>
        </w:tc>
        <w:tc>
          <w:tcPr>
            <w:tcW w:w="712" w:type="dxa"/>
          </w:tcPr>
          <w:p w14:paraId="7516126F" w14:textId="77777777" w:rsidR="002409B7" w:rsidRDefault="002409B7" w:rsidP="00E107D3"/>
        </w:tc>
        <w:tc>
          <w:tcPr>
            <w:tcW w:w="832" w:type="dxa"/>
          </w:tcPr>
          <w:p w14:paraId="6ACE29E7" w14:textId="77777777" w:rsidR="002409B7" w:rsidRDefault="002409B7" w:rsidP="00E107D3"/>
        </w:tc>
        <w:tc>
          <w:tcPr>
            <w:tcW w:w="1934" w:type="dxa"/>
          </w:tcPr>
          <w:p w14:paraId="022A6D3F" w14:textId="77777777" w:rsidR="002409B7" w:rsidRDefault="002409B7" w:rsidP="00E107D3"/>
        </w:tc>
        <w:tc>
          <w:tcPr>
            <w:tcW w:w="810" w:type="dxa"/>
          </w:tcPr>
          <w:p w14:paraId="30ADB3C6" w14:textId="77777777" w:rsidR="002409B7" w:rsidRDefault="002409B7" w:rsidP="00E107D3"/>
        </w:tc>
      </w:tr>
    </w:tbl>
    <w:p w14:paraId="493A08E4" w14:textId="77777777" w:rsidR="007F440E" w:rsidRDefault="007F440E" w:rsidP="007F440E"/>
    <w:p w14:paraId="5273F4C2" w14:textId="77777777" w:rsidR="002409B7" w:rsidRPr="00086EF3" w:rsidRDefault="002409B7" w:rsidP="007F440E"/>
    <w:sectPr w:rsidR="002409B7" w:rsidRPr="00086EF3" w:rsidSect="00D33C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1D1"/>
    <w:rsid w:val="00086EF3"/>
    <w:rsid w:val="000A46FE"/>
    <w:rsid w:val="002409B7"/>
    <w:rsid w:val="006C11D1"/>
    <w:rsid w:val="007F440E"/>
    <w:rsid w:val="008B3CA1"/>
    <w:rsid w:val="008D70A4"/>
    <w:rsid w:val="00B26432"/>
    <w:rsid w:val="00D33C3F"/>
    <w:rsid w:val="00F62B85"/>
    <w:rsid w:val="00FF0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D4A54"/>
  <w15:docId w15:val="{FA4BA850-3159-4363-86E2-888676530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C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86EF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86EF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BookTitle">
    <w:name w:val="Book Title"/>
    <w:basedOn w:val="DefaultParagraphFont"/>
    <w:uiPriority w:val="33"/>
    <w:qFormat/>
    <w:rsid w:val="00086EF3"/>
    <w:rPr>
      <w:b/>
      <w:bCs/>
      <w:smallCaps/>
      <w:spacing w:val="5"/>
    </w:rPr>
  </w:style>
  <w:style w:type="table" w:styleId="TableGrid">
    <w:name w:val="Table Grid"/>
    <w:basedOn w:val="TableNormal"/>
    <w:uiPriority w:val="59"/>
    <w:rsid w:val="00086E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Users\Farooq\Documents\Aqsa\Temperature%20log%20Templates\New%20folder\template%2012%20(updated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DCF8CB-4822-42D4-879D-656387BAE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 12 (updated).dotx</Template>
  <TotalTime>2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Khalid Farooq</dc:creator>
  <cp:lastModifiedBy>Comsdev</cp:lastModifiedBy>
  <cp:revision>3</cp:revision>
  <dcterms:created xsi:type="dcterms:W3CDTF">2021-11-26T09:01:00Z</dcterms:created>
  <dcterms:modified xsi:type="dcterms:W3CDTF">2021-11-26T09:02:00Z</dcterms:modified>
</cp:coreProperties>
</file>