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62772" w14:textId="7DE6D16A" w:rsidR="00E42928" w:rsidRDefault="005F0B47" w:rsidP="009A7579">
      <w:pPr>
        <w:pStyle w:val="Title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8041F" wp14:editId="7DAA009F">
                <wp:simplePos x="0" y="0"/>
                <wp:positionH relativeFrom="column">
                  <wp:posOffset>-723900</wp:posOffset>
                </wp:positionH>
                <wp:positionV relativeFrom="paragraph">
                  <wp:posOffset>-795020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00BBEC" id="Oval 2" o:spid="_x0000_s1026" style="position:absolute;margin-left:-57pt;margin-top:-62.6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" stroked="f">
                <v:fill r:id="rId5" o:title="" recolor="t" type="frame"/>
              </v:oval>
            </w:pict>
          </mc:Fallback>
        </mc:AlternateContent>
      </w:r>
      <w:r w:rsidR="009A7579">
        <w:t>VIRUS DETECTION TEMPERATURE LOG</w:t>
      </w:r>
    </w:p>
    <w:tbl>
      <w:tblPr>
        <w:tblStyle w:val="TableGrid"/>
        <w:tblW w:w="11160" w:type="dxa"/>
        <w:tblInd w:w="-522" w:type="dxa"/>
        <w:tblLook w:val="04A0" w:firstRow="1" w:lastRow="0" w:firstColumn="1" w:lastColumn="0" w:noHBand="0" w:noVBand="1"/>
      </w:tblPr>
      <w:tblGrid>
        <w:gridCol w:w="1255"/>
        <w:gridCol w:w="1414"/>
        <w:gridCol w:w="1414"/>
        <w:gridCol w:w="778"/>
        <w:gridCol w:w="778"/>
        <w:gridCol w:w="778"/>
        <w:gridCol w:w="1108"/>
        <w:gridCol w:w="1212"/>
        <w:gridCol w:w="2423"/>
      </w:tblGrid>
      <w:tr w:rsidR="0031771E" w14:paraId="48722E35" w14:textId="77777777" w:rsidTr="0031771E">
        <w:trPr>
          <w:trHeight w:val="332"/>
        </w:trPr>
        <w:tc>
          <w:tcPr>
            <w:tcW w:w="1300" w:type="dxa"/>
            <w:shd w:val="clear" w:color="auto" w:fill="D9D9D9" w:themeFill="background1" w:themeFillShade="D9"/>
          </w:tcPr>
          <w:p w14:paraId="372443C4" w14:textId="77777777" w:rsidR="009A7579" w:rsidRPr="00951CC2" w:rsidRDefault="00951CC2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>Virus Name</w:t>
            </w:r>
          </w:p>
        </w:tc>
        <w:tc>
          <w:tcPr>
            <w:tcW w:w="9860" w:type="dxa"/>
            <w:gridSpan w:val="8"/>
            <w:shd w:val="clear" w:color="auto" w:fill="D9D9D9" w:themeFill="background1" w:themeFillShade="D9"/>
          </w:tcPr>
          <w:p w14:paraId="054879B8" w14:textId="77777777" w:rsidR="009A7579" w:rsidRDefault="009A7579" w:rsidP="0031771E">
            <w:pPr>
              <w:jc w:val="center"/>
            </w:pPr>
          </w:p>
        </w:tc>
      </w:tr>
      <w:tr w:rsidR="0031771E" w14:paraId="164FC4F8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F638117" w14:textId="77777777" w:rsidR="009A7579" w:rsidRPr="00951CC2" w:rsidRDefault="0031771E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Patient </w:t>
            </w:r>
            <w:r w:rsidR="00951CC2" w:rsidRPr="00951CC2">
              <w:rPr>
                <w:b/>
              </w:rPr>
              <w:t>Name</w:t>
            </w:r>
          </w:p>
        </w:tc>
        <w:tc>
          <w:tcPr>
            <w:tcW w:w="1358" w:type="dxa"/>
            <w:shd w:val="clear" w:color="auto" w:fill="D6E3BC" w:themeFill="accent3" w:themeFillTint="66"/>
          </w:tcPr>
          <w:p w14:paraId="075C4765" w14:textId="77777777" w:rsidR="009A7579" w:rsidRPr="00951CC2" w:rsidRDefault="009A7579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Normal </w:t>
            </w:r>
            <w:r w:rsidR="00951CC2" w:rsidRPr="00951CC2">
              <w:rPr>
                <w:b/>
              </w:rPr>
              <w:t>Body Temperature</w:t>
            </w:r>
          </w:p>
        </w:tc>
        <w:tc>
          <w:tcPr>
            <w:tcW w:w="1358" w:type="dxa"/>
            <w:shd w:val="clear" w:color="auto" w:fill="D6E3BC" w:themeFill="accent3" w:themeFillTint="66"/>
          </w:tcPr>
          <w:p w14:paraId="7A2BA0B7" w14:textId="77777777" w:rsidR="009A7579" w:rsidRPr="00951CC2" w:rsidRDefault="009A7579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Current </w:t>
            </w:r>
            <w:r w:rsidR="00951CC2" w:rsidRPr="00951CC2">
              <w:rPr>
                <w:b/>
              </w:rPr>
              <w:t>Body Temperature</w:t>
            </w:r>
          </w:p>
        </w:tc>
        <w:tc>
          <w:tcPr>
            <w:tcW w:w="780" w:type="dxa"/>
            <w:shd w:val="clear" w:color="auto" w:fill="D6E3BC" w:themeFill="accent3" w:themeFillTint="66"/>
          </w:tcPr>
          <w:p w14:paraId="76C18111" w14:textId="77777777" w:rsidR="009A7579" w:rsidRPr="00951CC2" w:rsidRDefault="009A7579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After </w:t>
            </w:r>
            <w:r w:rsidR="00951CC2" w:rsidRPr="00951CC2">
              <w:rPr>
                <w:b/>
              </w:rPr>
              <w:t>2 Hours</w:t>
            </w:r>
          </w:p>
        </w:tc>
        <w:tc>
          <w:tcPr>
            <w:tcW w:w="780" w:type="dxa"/>
            <w:shd w:val="clear" w:color="auto" w:fill="D6E3BC" w:themeFill="accent3" w:themeFillTint="66"/>
          </w:tcPr>
          <w:p w14:paraId="78815B4A" w14:textId="77777777" w:rsidR="009A7579" w:rsidRPr="00951CC2" w:rsidRDefault="0031771E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After </w:t>
            </w:r>
            <w:r w:rsidR="00951CC2" w:rsidRPr="00951CC2">
              <w:rPr>
                <w:b/>
              </w:rPr>
              <w:t>4 Hours</w:t>
            </w:r>
          </w:p>
        </w:tc>
        <w:tc>
          <w:tcPr>
            <w:tcW w:w="780" w:type="dxa"/>
            <w:shd w:val="clear" w:color="auto" w:fill="D6E3BC" w:themeFill="accent3" w:themeFillTint="66"/>
          </w:tcPr>
          <w:p w14:paraId="1598184D" w14:textId="77777777" w:rsidR="009A7579" w:rsidRPr="00951CC2" w:rsidRDefault="0031771E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After </w:t>
            </w:r>
            <w:r w:rsidR="00951CC2" w:rsidRPr="00951CC2">
              <w:rPr>
                <w:b/>
              </w:rPr>
              <w:t>6 Hours</w:t>
            </w:r>
          </w:p>
        </w:tc>
        <w:tc>
          <w:tcPr>
            <w:tcW w:w="1087" w:type="dxa"/>
            <w:shd w:val="clear" w:color="auto" w:fill="D6E3BC" w:themeFill="accent3" w:themeFillTint="66"/>
          </w:tcPr>
          <w:p w14:paraId="06E9038A" w14:textId="77777777" w:rsidR="009A7579" w:rsidRPr="00951CC2" w:rsidRDefault="0031771E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Condition </w:t>
            </w:r>
            <w:r w:rsidR="00951CC2" w:rsidRPr="00951CC2">
              <w:rPr>
                <w:b/>
              </w:rPr>
              <w:t>Stable</w:t>
            </w:r>
          </w:p>
        </w:tc>
        <w:tc>
          <w:tcPr>
            <w:tcW w:w="1187" w:type="dxa"/>
            <w:shd w:val="clear" w:color="auto" w:fill="D6E3BC" w:themeFill="accent3" w:themeFillTint="66"/>
          </w:tcPr>
          <w:p w14:paraId="34397623" w14:textId="77777777" w:rsidR="009A7579" w:rsidRPr="00951CC2" w:rsidRDefault="0031771E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Immediate </w:t>
            </w:r>
            <w:r w:rsidR="00951CC2" w:rsidRPr="00951CC2">
              <w:rPr>
                <w:b/>
              </w:rPr>
              <w:t>Actions Required</w:t>
            </w:r>
          </w:p>
        </w:tc>
        <w:tc>
          <w:tcPr>
            <w:tcW w:w="2530" w:type="dxa"/>
            <w:shd w:val="clear" w:color="auto" w:fill="D6E3BC" w:themeFill="accent3" w:themeFillTint="66"/>
          </w:tcPr>
          <w:p w14:paraId="1B75EE9D" w14:textId="77777777" w:rsidR="009A7579" w:rsidRPr="00951CC2" w:rsidRDefault="0031771E" w:rsidP="0031771E">
            <w:pPr>
              <w:jc w:val="center"/>
              <w:rPr>
                <w:b/>
              </w:rPr>
            </w:pPr>
            <w:r w:rsidRPr="00951CC2">
              <w:rPr>
                <w:b/>
              </w:rPr>
              <w:t xml:space="preserve">Precautionary </w:t>
            </w:r>
            <w:r w:rsidR="00951CC2" w:rsidRPr="00951CC2">
              <w:rPr>
                <w:b/>
              </w:rPr>
              <w:t>Measures</w:t>
            </w:r>
          </w:p>
        </w:tc>
      </w:tr>
      <w:tr w:rsidR="0031771E" w14:paraId="5D47FE8A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0D441FF6" w14:textId="77777777" w:rsidR="009A7579" w:rsidRDefault="009A7579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98AC6E2" w14:textId="77777777" w:rsidR="009A7579" w:rsidRDefault="00951CC2" w:rsidP="0031771E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2BFC8D84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12CDCA63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7BD9EBBD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72359F34" w14:textId="77777777" w:rsidR="009A7579" w:rsidRDefault="009A7579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E297D50" w14:textId="77777777" w:rsidR="009A7579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68B91D6F" w14:textId="77777777" w:rsidR="009A7579" w:rsidRDefault="009A7579" w:rsidP="0031771E">
            <w:pPr>
              <w:jc w:val="center"/>
            </w:pPr>
          </w:p>
        </w:tc>
        <w:tc>
          <w:tcPr>
            <w:tcW w:w="2530" w:type="dxa"/>
          </w:tcPr>
          <w:p w14:paraId="20AB0E15" w14:textId="77777777" w:rsidR="009A7579" w:rsidRDefault="009A7579" w:rsidP="0031771E">
            <w:pPr>
              <w:jc w:val="center"/>
            </w:pPr>
          </w:p>
        </w:tc>
      </w:tr>
      <w:tr w:rsidR="0031771E" w14:paraId="3AE71579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2DFCD5D7" w14:textId="77777777" w:rsidR="009A7579" w:rsidRDefault="009A7579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57A46D8C" w14:textId="77777777" w:rsidR="009A7579" w:rsidRDefault="00951CC2" w:rsidP="0031771E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5A0B88E5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078FAEC2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2E2FFBBB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01D8F1B4" w14:textId="77777777" w:rsidR="009A7579" w:rsidRDefault="009A7579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ABD45C7" w14:textId="77777777" w:rsidR="009A7579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4A2AD6C2" w14:textId="77777777" w:rsidR="009A7579" w:rsidRDefault="009A7579" w:rsidP="0031771E">
            <w:pPr>
              <w:jc w:val="center"/>
            </w:pPr>
          </w:p>
        </w:tc>
        <w:tc>
          <w:tcPr>
            <w:tcW w:w="2530" w:type="dxa"/>
          </w:tcPr>
          <w:p w14:paraId="687DBDCB" w14:textId="77777777" w:rsidR="009A7579" w:rsidRDefault="009A7579" w:rsidP="0031771E">
            <w:pPr>
              <w:jc w:val="center"/>
            </w:pPr>
          </w:p>
        </w:tc>
      </w:tr>
      <w:tr w:rsidR="0031771E" w14:paraId="1602BA4B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4E2F9F0B" w14:textId="77777777" w:rsidR="009A7579" w:rsidRDefault="009A7579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3F54BE8" w14:textId="77777777" w:rsidR="009A7579" w:rsidRDefault="00951CC2" w:rsidP="0031771E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446DADC4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3EB011AB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03A2A252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1139C50F" w14:textId="77777777" w:rsidR="009A7579" w:rsidRDefault="009A7579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0499CCC" w14:textId="77777777" w:rsidR="009A7579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531141D5" w14:textId="77777777" w:rsidR="009A7579" w:rsidRDefault="009A7579" w:rsidP="0031771E">
            <w:pPr>
              <w:jc w:val="center"/>
            </w:pPr>
          </w:p>
        </w:tc>
        <w:tc>
          <w:tcPr>
            <w:tcW w:w="2530" w:type="dxa"/>
          </w:tcPr>
          <w:p w14:paraId="58176ECE" w14:textId="77777777" w:rsidR="009A7579" w:rsidRDefault="009A7579" w:rsidP="0031771E">
            <w:pPr>
              <w:jc w:val="center"/>
            </w:pPr>
          </w:p>
        </w:tc>
      </w:tr>
      <w:tr w:rsidR="0031771E" w14:paraId="6FA2BD25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01B1807A" w14:textId="77777777" w:rsidR="009A7579" w:rsidRDefault="009A7579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19A88C3" w14:textId="77777777" w:rsidR="009A7579" w:rsidRDefault="00951CC2" w:rsidP="0031771E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707D5C68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144F0223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3611B209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5FE7DB62" w14:textId="77777777" w:rsidR="009A7579" w:rsidRDefault="009A7579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5CD82FD1" w14:textId="77777777" w:rsidR="009A7579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6CAF505F" w14:textId="77777777" w:rsidR="009A7579" w:rsidRDefault="009A7579" w:rsidP="0031771E">
            <w:pPr>
              <w:jc w:val="center"/>
            </w:pPr>
          </w:p>
        </w:tc>
        <w:tc>
          <w:tcPr>
            <w:tcW w:w="2530" w:type="dxa"/>
          </w:tcPr>
          <w:p w14:paraId="1CAB387C" w14:textId="77777777" w:rsidR="009A7579" w:rsidRDefault="009A7579" w:rsidP="0031771E">
            <w:pPr>
              <w:jc w:val="center"/>
            </w:pPr>
          </w:p>
        </w:tc>
      </w:tr>
      <w:tr w:rsidR="0031771E" w14:paraId="20533310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13F14F3" w14:textId="77777777" w:rsidR="009A7579" w:rsidRDefault="009A7579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7C138651" w14:textId="77777777" w:rsidR="009A7579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1414BBAD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7A70A533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4E7E8F0F" w14:textId="77777777" w:rsidR="009A7579" w:rsidRDefault="009A7579" w:rsidP="0031771E">
            <w:pPr>
              <w:jc w:val="center"/>
            </w:pPr>
          </w:p>
        </w:tc>
        <w:tc>
          <w:tcPr>
            <w:tcW w:w="780" w:type="dxa"/>
          </w:tcPr>
          <w:p w14:paraId="68432443" w14:textId="77777777" w:rsidR="009A7579" w:rsidRDefault="009A7579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2D31B2B" w14:textId="77777777" w:rsidR="009A7579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27C631FD" w14:textId="77777777" w:rsidR="009A7579" w:rsidRDefault="009A7579" w:rsidP="0031771E">
            <w:pPr>
              <w:jc w:val="center"/>
            </w:pPr>
          </w:p>
        </w:tc>
        <w:tc>
          <w:tcPr>
            <w:tcW w:w="2530" w:type="dxa"/>
          </w:tcPr>
          <w:p w14:paraId="79788A01" w14:textId="77777777" w:rsidR="009A7579" w:rsidRDefault="009A7579" w:rsidP="0031771E">
            <w:pPr>
              <w:jc w:val="center"/>
            </w:pPr>
          </w:p>
        </w:tc>
      </w:tr>
      <w:tr w:rsidR="0031771E" w14:paraId="7DCD88F3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32DAB977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C09DD1B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7174043C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AD3712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CA99D18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1FC8214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F170386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00EEDF62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6FC72D0" w14:textId="77777777" w:rsidR="0031771E" w:rsidRDefault="0031771E" w:rsidP="0031771E">
            <w:pPr>
              <w:jc w:val="center"/>
            </w:pPr>
          </w:p>
        </w:tc>
      </w:tr>
      <w:tr w:rsidR="0031771E" w14:paraId="65DBD51E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10BD374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4DBBE8AC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3CD9FF0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21982A4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7B591E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BAB8AAA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4EF34857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662B0E5D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1CD3010B" w14:textId="77777777" w:rsidR="0031771E" w:rsidRDefault="0031771E" w:rsidP="0031771E">
            <w:pPr>
              <w:jc w:val="center"/>
            </w:pPr>
          </w:p>
        </w:tc>
      </w:tr>
      <w:tr w:rsidR="0031771E" w14:paraId="1EB63B47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3D8BBCBC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34D45429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50AD76E5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9B70C6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E63A3C2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F8E293B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BD0C209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62B081A6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286AA7DB" w14:textId="77777777" w:rsidR="0031771E" w:rsidRDefault="0031771E" w:rsidP="0031771E">
            <w:pPr>
              <w:jc w:val="center"/>
            </w:pPr>
          </w:p>
        </w:tc>
      </w:tr>
      <w:tr w:rsidR="0031771E" w14:paraId="42F66A8B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00CC78B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54FF48B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37653231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0435665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2563D4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17AA04A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86437B0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07B917B5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2CF3A24" w14:textId="77777777" w:rsidR="0031771E" w:rsidRDefault="0031771E" w:rsidP="0031771E">
            <w:pPr>
              <w:jc w:val="center"/>
            </w:pPr>
          </w:p>
        </w:tc>
      </w:tr>
      <w:tr w:rsidR="0031771E" w14:paraId="79DC6824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02622CD1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B5E0AFF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31D88D8A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BBABAB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59AF0E4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4181F2A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6C705AE8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2D5C6F84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4E2EF0E5" w14:textId="77777777" w:rsidR="0031771E" w:rsidRDefault="0031771E" w:rsidP="0031771E">
            <w:pPr>
              <w:jc w:val="center"/>
            </w:pPr>
          </w:p>
        </w:tc>
      </w:tr>
      <w:tr w:rsidR="0031771E" w14:paraId="2BA3F6FE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17941CF3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28275119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075EF61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1147BB1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9DA283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1469E6C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3D389583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3ECC9B3B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4A6BFBB4" w14:textId="77777777" w:rsidR="0031771E" w:rsidRDefault="0031771E" w:rsidP="0031771E">
            <w:pPr>
              <w:jc w:val="center"/>
            </w:pPr>
          </w:p>
        </w:tc>
      </w:tr>
      <w:tr w:rsidR="0031771E" w14:paraId="415E5205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4C473681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6302D099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7E096056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8C1AC84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90425BC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F2878B6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EABA8AD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6A729E0E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4A267B8B" w14:textId="77777777" w:rsidR="0031771E" w:rsidRDefault="0031771E" w:rsidP="0031771E">
            <w:pPr>
              <w:jc w:val="center"/>
            </w:pPr>
          </w:p>
        </w:tc>
      </w:tr>
      <w:tr w:rsidR="0031771E" w14:paraId="0B579AEC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A7D7171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975DDE9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59CEEFA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2CD1330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0660EC0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650AE66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03F3FF2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1584E5EF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2675AC16" w14:textId="77777777" w:rsidR="0031771E" w:rsidRDefault="0031771E" w:rsidP="0031771E">
            <w:pPr>
              <w:jc w:val="center"/>
            </w:pPr>
          </w:p>
        </w:tc>
      </w:tr>
      <w:tr w:rsidR="0031771E" w14:paraId="145FFA94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3ADF0E00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A28EDAB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2F32808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F7998DB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6E9CCEC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2673886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CF04EC4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7A0A5FC2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7B089C45" w14:textId="77777777" w:rsidR="0031771E" w:rsidRDefault="0031771E" w:rsidP="0031771E">
            <w:pPr>
              <w:jc w:val="center"/>
            </w:pPr>
          </w:p>
        </w:tc>
      </w:tr>
      <w:tr w:rsidR="0031771E" w14:paraId="7FAE98E6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411CCED1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936F39B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1C2C4652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992766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2D62E1B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DB39AF9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4E4D2224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00239733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706C2404" w14:textId="77777777" w:rsidR="0031771E" w:rsidRDefault="0031771E" w:rsidP="0031771E">
            <w:pPr>
              <w:jc w:val="center"/>
            </w:pPr>
          </w:p>
        </w:tc>
      </w:tr>
      <w:tr w:rsidR="0031771E" w14:paraId="18EC3207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682CA9E9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47F4150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70F9629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A48347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F118B94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F247825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4521F2F1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4271D6AD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24457D7F" w14:textId="77777777" w:rsidR="0031771E" w:rsidRDefault="0031771E" w:rsidP="0031771E">
            <w:pPr>
              <w:jc w:val="center"/>
            </w:pPr>
          </w:p>
        </w:tc>
      </w:tr>
      <w:tr w:rsidR="0031771E" w14:paraId="1D5E9255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3847F58F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3BA43F93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2727AEF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86FF4E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A13EE9B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9B5873A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34118A85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1FFBF0FA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1F586670" w14:textId="77777777" w:rsidR="0031771E" w:rsidRDefault="0031771E" w:rsidP="0031771E">
            <w:pPr>
              <w:jc w:val="center"/>
            </w:pPr>
          </w:p>
        </w:tc>
      </w:tr>
      <w:tr w:rsidR="0031771E" w14:paraId="68CF3207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02090D5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C611FF0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0512E48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0D5B435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16F32B0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1F87730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34011978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293AF0CE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5534E201" w14:textId="77777777" w:rsidR="0031771E" w:rsidRDefault="0031771E" w:rsidP="0031771E">
            <w:pPr>
              <w:jc w:val="center"/>
            </w:pPr>
          </w:p>
        </w:tc>
      </w:tr>
      <w:tr w:rsidR="0031771E" w14:paraId="1FC89211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6FBF256F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30C0CF0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5058FF2B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142065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CFAED48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16DD8A6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E1D100E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0BFDA1F6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1C3B08AD" w14:textId="77777777" w:rsidR="0031771E" w:rsidRDefault="0031771E" w:rsidP="0031771E">
            <w:pPr>
              <w:jc w:val="center"/>
            </w:pPr>
          </w:p>
        </w:tc>
      </w:tr>
      <w:tr w:rsidR="0031771E" w14:paraId="38BA9D58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6C985902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2B9BA2D4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0CC277A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B753D4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BBD8192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020ACA2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08BA096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379C7D40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097DC351" w14:textId="77777777" w:rsidR="0031771E" w:rsidRDefault="0031771E" w:rsidP="0031771E">
            <w:pPr>
              <w:jc w:val="center"/>
            </w:pPr>
          </w:p>
        </w:tc>
      </w:tr>
      <w:tr w:rsidR="0031771E" w14:paraId="5F1B0D39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6A33052B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425A3869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1A32DC4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C3A4CB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39ED58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F72D1AC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42E27259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0449A963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18F3E168" w14:textId="77777777" w:rsidR="0031771E" w:rsidRDefault="0031771E" w:rsidP="0031771E">
            <w:pPr>
              <w:jc w:val="center"/>
            </w:pPr>
          </w:p>
        </w:tc>
      </w:tr>
      <w:tr w:rsidR="0031771E" w14:paraId="23987781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2BD7379F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7A7DA886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41B70DBF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69735F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1FE664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7A67CF2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91430DE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16A3B681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219D1E19" w14:textId="77777777" w:rsidR="0031771E" w:rsidRDefault="0031771E" w:rsidP="0031771E">
            <w:pPr>
              <w:jc w:val="center"/>
            </w:pPr>
          </w:p>
        </w:tc>
      </w:tr>
      <w:tr w:rsidR="0031771E" w14:paraId="1621837E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2B2D6236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71D7D00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11511224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E3197D6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F9AE5BF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46CDE13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F906B54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327222B3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5FA9F4CF" w14:textId="77777777" w:rsidR="0031771E" w:rsidRDefault="0031771E" w:rsidP="0031771E">
            <w:pPr>
              <w:jc w:val="center"/>
            </w:pPr>
          </w:p>
        </w:tc>
      </w:tr>
      <w:tr w:rsidR="0031771E" w14:paraId="0DB68501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1EBE2788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7FFF4D11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003C7C04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B6E5C3A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3D4EE72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ACC5751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6C3E9856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38671A3F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666B83A" w14:textId="77777777" w:rsidR="0031771E" w:rsidRDefault="0031771E" w:rsidP="0031771E">
            <w:pPr>
              <w:jc w:val="center"/>
            </w:pPr>
          </w:p>
        </w:tc>
      </w:tr>
      <w:tr w:rsidR="0031771E" w14:paraId="11F5F8F1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2E193B79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90B6F12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66B0BE68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58596D1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0F78D25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3EE8748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0C88987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5850FEF8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365264E8" w14:textId="77777777" w:rsidR="0031771E" w:rsidRDefault="0031771E" w:rsidP="0031771E">
            <w:pPr>
              <w:jc w:val="center"/>
            </w:pPr>
          </w:p>
        </w:tc>
      </w:tr>
      <w:tr w:rsidR="0031771E" w14:paraId="05174A24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245BF52B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76D92E43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04D0B0A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51601A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84A880F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E529537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1336327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5B6FB8E4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814E80E" w14:textId="77777777" w:rsidR="0031771E" w:rsidRDefault="0031771E" w:rsidP="0031771E">
            <w:pPr>
              <w:jc w:val="center"/>
            </w:pPr>
          </w:p>
        </w:tc>
      </w:tr>
      <w:tr w:rsidR="0031771E" w14:paraId="0429D8AA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6983ED84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53BC1C4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60852364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EAB8D1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6509C6C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D8DB8D2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60F8251B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2AB46E54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6F9471C" w14:textId="77777777" w:rsidR="0031771E" w:rsidRDefault="0031771E" w:rsidP="0031771E">
            <w:pPr>
              <w:jc w:val="center"/>
            </w:pPr>
          </w:p>
        </w:tc>
      </w:tr>
      <w:tr w:rsidR="0031771E" w14:paraId="6C3F7A82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4699CEA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72B5AED2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3F00AB1F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7B18F6B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1D7B678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B7FCEB8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112A3A5E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1C0DF39B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5E473169" w14:textId="77777777" w:rsidR="0031771E" w:rsidRDefault="0031771E" w:rsidP="0031771E">
            <w:pPr>
              <w:jc w:val="center"/>
            </w:pPr>
          </w:p>
        </w:tc>
      </w:tr>
      <w:tr w:rsidR="0031771E" w14:paraId="48C017E8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A4BC69C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280F3267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6A0D6A30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FAFAC4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171B8ED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2D0235A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35E929EF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4CFA8194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4149D6BE" w14:textId="77777777" w:rsidR="0031771E" w:rsidRDefault="0031771E" w:rsidP="0031771E">
            <w:pPr>
              <w:jc w:val="center"/>
            </w:pPr>
          </w:p>
        </w:tc>
      </w:tr>
      <w:tr w:rsidR="0031771E" w14:paraId="69D0BB00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0C61F3CE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24D2D51E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4746AAFA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D1A12C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C506EC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4B7CC58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A274161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4F041847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B244750" w14:textId="77777777" w:rsidR="0031771E" w:rsidRDefault="0031771E" w:rsidP="0031771E">
            <w:pPr>
              <w:jc w:val="center"/>
            </w:pPr>
          </w:p>
        </w:tc>
      </w:tr>
      <w:tr w:rsidR="0031771E" w14:paraId="226D3ECA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07A2E16B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EAE875D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588BA4D2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03EE250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77CB842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6B5815C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C309649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3F0219FA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4EAB7325" w14:textId="77777777" w:rsidR="0031771E" w:rsidRDefault="0031771E" w:rsidP="0031771E">
            <w:pPr>
              <w:jc w:val="center"/>
            </w:pPr>
          </w:p>
        </w:tc>
      </w:tr>
      <w:tr w:rsidR="0031771E" w14:paraId="38616420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40E97E2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4EE5A466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5AE0BB1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A76399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48D618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EE44180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5B1BF30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3F007FA9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112E4D8A" w14:textId="77777777" w:rsidR="0031771E" w:rsidRDefault="0031771E" w:rsidP="0031771E">
            <w:pPr>
              <w:jc w:val="center"/>
            </w:pPr>
          </w:p>
        </w:tc>
      </w:tr>
      <w:tr w:rsidR="0031771E" w14:paraId="28ACB09B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0B4AF3EC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557C6579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204DAA6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E8EE3EB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ACA988C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94AF519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BA98971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020A60DD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332A339" w14:textId="77777777" w:rsidR="0031771E" w:rsidRDefault="0031771E" w:rsidP="0031771E">
            <w:pPr>
              <w:jc w:val="center"/>
            </w:pPr>
          </w:p>
        </w:tc>
      </w:tr>
      <w:tr w:rsidR="0031771E" w14:paraId="5D743436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03FFEE33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C61BD5F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1CAAAABF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5A6534E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7AC7C9A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2F352099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243062C7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6F4A33EC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0CB6D774" w14:textId="77777777" w:rsidR="0031771E" w:rsidRDefault="0031771E" w:rsidP="0031771E">
            <w:pPr>
              <w:jc w:val="center"/>
            </w:pPr>
          </w:p>
        </w:tc>
      </w:tr>
      <w:tr w:rsidR="0031771E" w14:paraId="1674A008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4E03E8DD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070939AF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07F6A86C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CA7F36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2318AC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1A62F16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0F6958C1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577E9E08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2F818268" w14:textId="77777777" w:rsidR="0031771E" w:rsidRDefault="0031771E" w:rsidP="0031771E">
            <w:pPr>
              <w:jc w:val="center"/>
            </w:pPr>
          </w:p>
        </w:tc>
      </w:tr>
      <w:tr w:rsidR="0031771E" w14:paraId="7C1F820C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132C1AFE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1E142BB6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06DDA9C1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00C61347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49DE4D2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7043B500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7083BDC1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09137F97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4C127BAD" w14:textId="77777777" w:rsidR="0031771E" w:rsidRDefault="0031771E" w:rsidP="0031771E">
            <w:pPr>
              <w:jc w:val="center"/>
            </w:pPr>
          </w:p>
        </w:tc>
      </w:tr>
      <w:tr w:rsidR="0031771E" w14:paraId="2F38C3C8" w14:textId="77777777" w:rsidTr="00951CC2">
        <w:tc>
          <w:tcPr>
            <w:tcW w:w="1300" w:type="dxa"/>
            <w:shd w:val="clear" w:color="auto" w:fill="D9D9D9" w:themeFill="background1" w:themeFillShade="D9"/>
          </w:tcPr>
          <w:p w14:paraId="5FCCFD45" w14:textId="77777777" w:rsidR="0031771E" w:rsidRDefault="0031771E" w:rsidP="0031771E">
            <w:pPr>
              <w:jc w:val="center"/>
            </w:pPr>
          </w:p>
        </w:tc>
        <w:tc>
          <w:tcPr>
            <w:tcW w:w="1358" w:type="dxa"/>
            <w:shd w:val="clear" w:color="auto" w:fill="D9D9D9" w:themeFill="background1" w:themeFillShade="D9"/>
          </w:tcPr>
          <w:p w14:paraId="561D2418" w14:textId="77777777" w:rsidR="0031771E" w:rsidRDefault="00951CC2" w:rsidP="00951CC2">
            <w:pPr>
              <w:jc w:val="center"/>
            </w:pPr>
            <w:r>
              <w:t>37</w:t>
            </w:r>
            <w:r>
              <w:rPr>
                <w:rFonts w:cstheme="minorHAnsi"/>
              </w:rPr>
              <w:t>⁰</w:t>
            </w:r>
            <w:r>
              <w:t>C</w:t>
            </w:r>
          </w:p>
        </w:tc>
        <w:tc>
          <w:tcPr>
            <w:tcW w:w="1358" w:type="dxa"/>
          </w:tcPr>
          <w:p w14:paraId="36FE995E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604E6D29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3BBE98B5" w14:textId="77777777" w:rsidR="0031771E" w:rsidRDefault="0031771E" w:rsidP="0031771E">
            <w:pPr>
              <w:jc w:val="center"/>
            </w:pPr>
          </w:p>
        </w:tc>
        <w:tc>
          <w:tcPr>
            <w:tcW w:w="780" w:type="dxa"/>
          </w:tcPr>
          <w:p w14:paraId="19F5374A" w14:textId="77777777" w:rsidR="0031771E" w:rsidRDefault="0031771E" w:rsidP="0031771E">
            <w:pPr>
              <w:jc w:val="center"/>
            </w:pPr>
          </w:p>
        </w:tc>
        <w:tc>
          <w:tcPr>
            <w:tcW w:w="1087" w:type="dxa"/>
            <w:shd w:val="clear" w:color="auto" w:fill="D9D9D9" w:themeFill="background1" w:themeFillShade="D9"/>
          </w:tcPr>
          <w:p w14:paraId="6F56DC0F" w14:textId="77777777" w:rsidR="0031771E" w:rsidRDefault="0031771E" w:rsidP="0031771E">
            <w:pPr>
              <w:jc w:val="center"/>
            </w:pPr>
            <w:r>
              <w:t>Yes / no</w:t>
            </w:r>
          </w:p>
        </w:tc>
        <w:tc>
          <w:tcPr>
            <w:tcW w:w="1187" w:type="dxa"/>
          </w:tcPr>
          <w:p w14:paraId="724524E8" w14:textId="77777777" w:rsidR="0031771E" w:rsidRDefault="0031771E" w:rsidP="0031771E">
            <w:pPr>
              <w:jc w:val="center"/>
            </w:pPr>
          </w:p>
        </w:tc>
        <w:tc>
          <w:tcPr>
            <w:tcW w:w="2530" w:type="dxa"/>
          </w:tcPr>
          <w:p w14:paraId="61A5C30D" w14:textId="77777777" w:rsidR="0031771E" w:rsidRDefault="0031771E" w:rsidP="0031771E">
            <w:pPr>
              <w:jc w:val="center"/>
            </w:pPr>
          </w:p>
        </w:tc>
      </w:tr>
    </w:tbl>
    <w:p w14:paraId="2FBBA560" w14:textId="77777777" w:rsidR="009A7579" w:rsidRPr="009A7579" w:rsidRDefault="009A7579" w:rsidP="009A7579"/>
    <w:sectPr w:rsidR="009A7579" w:rsidRPr="009A7579" w:rsidSect="00E429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097"/>
    <w:rsid w:val="0031771E"/>
    <w:rsid w:val="005F0B47"/>
    <w:rsid w:val="008F6097"/>
    <w:rsid w:val="00951CC2"/>
    <w:rsid w:val="009A7579"/>
    <w:rsid w:val="00E4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FA49B"/>
  <w15:docId w15:val="{DC109562-F7A3-40A6-A105-74F2DA600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9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A75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5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9A7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9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18.dotx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2021-11-26T09:11:00Z</dcterms:created>
  <dcterms:modified xsi:type="dcterms:W3CDTF">2021-11-26T09:11:00Z</dcterms:modified>
</cp:coreProperties>
</file>