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62A6F" w14:textId="032F0315" w:rsidR="00735E91" w:rsidRPr="00603288" w:rsidRDefault="00D05922" w:rsidP="00603288">
      <w:pPr>
        <w:pStyle w:val="Heading2"/>
        <w:rPr>
          <w:color w:val="C00000"/>
          <w:sz w:val="52"/>
          <w:szCs w:val="5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64862D" wp14:editId="0E879A16">
                <wp:simplePos x="0" y="0"/>
                <wp:positionH relativeFrom="column">
                  <wp:posOffset>-723900</wp:posOffset>
                </wp:positionH>
                <wp:positionV relativeFrom="paragraph">
                  <wp:posOffset>-800100</wp:posOffset>
                </wp:positionV>
                <wp:extent cx="723900" cy="791845"/>
                <wp:effectExtent l="0" t="0" r="0" b="0"/>
                <wp:wrapNone/>
                <wp:docPr id="1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791845"/>
                        </a:xfrm>
                        <a:prstGeom prst="ellipse">
                          <a:avLst/>
                        </a:prstGeom>
                        <a:blipFill dpi="0" rotWithShape="0">
                          <a:blip r:embed="rId4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1650E01" id="Oval 2" o:spid="_x0000_s1026" style="position:absolute;margin-left:-57pt;margin-top:-63pt;width:57pt;height:62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" stroked="f">
                <v:fill r:id="rId5" o:title="" recolor="t" type="frame"/>
              </v:oval>
            </w:pict>
          </mc:Fallback>
        </mc:AlternateContent>
      </w:r>
      <w:r w:rsidR="00603288" w:rsidRPr="00603288">
        <w:rPr>
          <w:color w:val="C00000"/>
          <w:sz w:val="52"/>
          <w:szCs w:val="52"/>
        </w:rPr>
        <w:t>VACCINE TEMPERATURE LOG SHEET</w:t>
      </w:r>
    </w:p>
    <w:tbl>
      <w:tblPr>
        <w:tblStyle w:val="TableGrid"/>
        <w:tblW w:w="11970" w:type="dxa"/>
        <w:tblInd w:w="-1152" w:type="dxa"/>
        <w:tblLayout w:type="fixed"/>
        <w:tblLook w:val="04A0" w:firstRow="1" w:lastRow="0" w:firstColumn="1" w:lastColumn="0" w:noHBand="0" w:noVBand="1"/>
      </w:tblPr>
      <w:tblGrid>
        <w:gridCol w:w="1260"/>
        <w:gridCol w:w="1980"/>
        <w:gridCol w:w="2070"/>
        <w:gridCol w:w="1440"/>
        <w:gridCol w:w="1530"/>
        <w:gridCol w:w="1350"/>
        <w:gridCol w:w="1170"/>
        <w:gridCol w:w="1170"/>
      </w:tblGrid>
      <w:tr w:rsidR="00603288" w14:paraId="4332DCF3" w14:textId="77777777" w:rsidTr="00AA70CE">
        <w:tc>
          <w:tcPr>
            <w:tcW w:w="1260" w:type="dxa"/>
            <w:shd w:val="clear" w:color="auto" w:fill="C00000"/>
          </w:tcPr>
          <w:p w14:paraId="78D6B625" w14:textId="77777777" w:rsidR="00603288" w:rsidRPr="00603288" w:rsidRDefault="00603288" w:rsidP="00603288">
            <w:pPr>
              <w:rPr>
                <w:b/>
              </w:rPr>
            </w:pPr>
            <w:r w:rsidRPr="00603288">
              <w:rPr>
                <w:b/>
              </w:rPr>
              <w:t>Vaccines</w:t>
            </w:r>
          </w:p>
        </w:tc>
        <w:tc>
          <w:tcPr>
            <w:tcW w:w="1980" w:type="dxa"/>
            <w:shd w:val="clear" w:color="auto" w:fill="C00000"/>
          </w:tcPr>
          <w:p w14:paraId="601690C4" w14:textId="77777777" w:rsidR="00603288" w:rsidRPr="00603288" w:rsidRDefault="00603288" w:rsidP="00603288">
            <w:pPr>
              <w:rPr>
                <w:b/>
              </w:rPr>
            </w:pPr>
            <w:r w:rsidRPr="00603288">
              <w:rPr>
                <w:b/>
              </w:rPr>
              <w:t>Time</w:t>
            </w:r>
          </w:p>
        </w:tc>
        <w:tc>
          <w:tcPr>
            <w:tcW w:w="2070" w:type="dxa"/>
            <w:shd w:val="clear" w:color="auto" w:fill="C00000"/>
          </w:tcPr>
          <w:p w14:paraId="5CBC9B9F" w14:textId="77777777" w:rsidR="00603288" w:rsidRPr="00603288" w:rsidRDefault="00603288" w:rsidP="00603288">
            <w:pPr>
              <w:rPr>
                <w:b/>
              </w:rPr>
            </w:pPr>
            <w:r w:rsidRPr="00603288">
              <w:rPr>
                <w:b/>
              </w:rPr>
              <w:t>Stages Of Cold Chain   (All ,Storage, Transport, Point Of Use)</w:t>
            </w:r>
          </w:p>
        </w:tc>
        <w:tc>
          <w:tcPr>
            <w:tcW w:w="1440" w:type="dxa"/>
            <w:shd w:val="clear" w:color="auto" w:fill="C00000"/>
          </w:tcPr>
          <w:p w14:paraId="4AAB1C98" w14:textId="77777777" w:rsidR="00603288" w:rsidRPr="00603288" w:rsidRDefault="00603288" w:rsidP="00603288">
            <w:pPr>
              <w:rPr>
                <w:b/>
              </w:rPr>
            </w:pPr>
            <w:r w:rsidRPr="00603288">
              <w:rPr>
                <w:b/>
              </w:rPr>
              <w:t>Maximum Temperature</w:t>
            </w:r>
          </w:p>
          <w:p w14:paraId="2174DA66" w14:textId="77777777" w:rsidR="00603288" w:rsidRPr="00603288" w:rsidRDefault="00603288" w:rsidP="00603288">
            <w:pPr>
              <w:rPr>
                <w:b/>
              </w:rPr>
            </w:pPr>
            <w:r w:rsidRPr="00603288">
              <w:rPr>
                <w:b/>
              </w:rPr>
              <w:t>(Celsius)</w:t>
            </w:r>
          </w:p>
        </w:tc>
        <w:tc>
          <w:tcPr>
            <w:tcW w:w="1530" w:type="dxa"/>
            <w:shd w:val="clear" w:color="auto" w:fill="C00000"/>
          </w:tcPr>
          <w:p w14:paraId="1AEB331B" w14:textId="77777777" w:rsidR="00603288" w:rsidRPr="00603288" w:rsidRDefault="00603288" w:rsidP="00603288">
            <w:pPr>
              <w:rPr>
                <w:b/>
              </w:rPr>
            </w:pPr>
            <w:r w:rsidRPr="00603288">
              <w:rPr>
                <w:b/>
              </w:rPr>
              <w:t>Minimum Temperature</w:t>
            </w:r>
          </w:p>
          <w:p w14:paraId="4C144130" w14:textId="77777777" w:rsidR="00603288" w:rsidRPr="00603288" w:rsidRDefault="00603288" w:rsidP="00603288">
            <w:pPr>
              <w:rPr>
                <w:b/>
              </w:rPr>
            </w:pPr>
            <w:r w:rsidRPr="00603288">
              <w:rPr>
                <w:b/>
              </w:rPr>
              <w:t>(Celsius)</w:t>
            </w:r>
          </w:p>
        </w:tc>
        <w:tc>
          <w:tcPr>
            <w:tcW w:w="1350" w:type="dxa"/>
            <w:shd w:val="clear" w:color="auto" w:fill="C00000"/>
          </w:tcPr>
          <w:p w14:paraId="4015B8FC" w14:textId="77777777" w:rsidR="00603288" w:rsidRPr="00603288" w:rsidRDefault="00603288" w:rsidP="00603288">
            <w:pPr>
              <w:rPr>
                <w:b/>
              </w:rPr>
            </w:pPr>
            <w:r w:rsidRPr="00603288">
              <w:rPr>
                <w:b/>
              </w:rPr>
              <w:t>Precautions</w:t>
            </w:r>
          </w:p>
        </w:tc>
        <w:tc>
          <w:tcPr>
            <w:tcW w:w="1170" w:type="dxa"/>
            <w:shd w:val="clear" w:color="auto" w:fill="C00000"/>
          </w:tcPr>
          <w:p w14:paraId="1C6680A1" w14:textId="77777777" w:rsidR="00603288" w:rsidRPr="00603288" w:rsidRDefault="00603288" w:rsidP="00603288">
            <w:pPr>
              <w:rPr>
                <w:b/>
              </w:rPr>
            </w:pPr>
            <w:r w:rsidRPr="00603288">
              <w:rPr>
                <w:b/>
              </w:rPr>
              <w:t>Handling Authority</w:t>
            </w:r>
          </w:p>
        </w:tc>
        <w:tc>
          <w:tcPr>
            <w:tcW w:w="1170" w:type="dxa"/>
            <w:shd w:val="clear" w:color="auto" w:fill="C00000"/>
          </w:tcPr>
          <w:p w14:paraId="2361553D" w14:textId="77777777" w:rsidR="00603288" w:rsidRPr="00603288" w:rsidRDefault="00603288" w:rsidP="00603288">
            <w:pPr>
              <w:rPr>
                <w:b/>
              </w:rPr>
            </w:pPr>
          </w:p>
          <w:p w14:paraId="680FDA34" w14:textId="77777777" w:rsidR="00603288" w:rsidRPr="00603288" w:rsidRDefault="00603288" w:rsidP="00603288">
            <w:pPr>
              <w:rPr>
                <w:b/>
              </w:rPr>
            </w:pPr>
            <w:r w:rsidRPr="00603288">
              <w:rPr>
                <w:b/>
              </w:rPr>
              <w:t>Signature</w:t>
            </w:r>
          </w:p>
        </w:tc>
      </w:tr>
      <w:tr w:rsidR="00603288" w14:paraId="36FC8172" w14:textId="77777777" w:rsidTr="00AA70CE">
        <w:tc>
          <w:tcPr>
            <w:tcW w:w="1260" w:type="dxa"/>
          </w:tcPr>
          <w:p w14:paraId="11532AE0" w14:textId="77777777" w:rsidR="00603288" w:rsidRDefault="00603288" w:rsidP="00603288"/>
        </w:tc>
        <w:tc>
          <w:tcPr>
            <w:tcW w:w="1980" w:type="dxa"/>
          </w:tcPr>
          <w:p w14:paraId="3EA089A0" w14:textId="77777777" w:rsidR="00603288" w:rsidRPr="00AA70CE" w:rsidRDefault="00603288" w:rsidP="00603288">
            <w:pPr>
              <w:rPr>
                <w:color w:val="C00000"/>
              </w:rPr>
            </w:pPr>
            <w:r>
              <w:t xml:space="preserve">                     </w:t>
            </w:r>
            <w:r w:rsidRPr="00AA70CE">
              <w:rPr>
                <w:color w:val="C00000"/>
              </w:rPr>
              <w:t>AM/PM</w:t>
            </w:r>
          </w:p>
        </w:tc>
        <w:tc>
          <w:tcPr>
            <w:tcW w:w="2070" w:type="dxa"/>
          </w:tcPr>
          <w:p w14:paraId="2FCC8615" w14:textId="77777777" w:rsidR="00603288" w:rsidRDefault="00603288" w:rsidP="00603288"/>
        </w:tc>
        <w:tc>
          <w:tcPr>
            <w:tcW w:w="1440" w:type="dxa"/>
          </w:tcPr>
          <w:p w14:paraId="5440ADFE" w14:textId="77777777" w:rsidR="00603288" w:rsidRDefault="00603288" w:rsidP="00603288"/>
        </w:tc>
        <w:tc>
          <w:tcPr>
            <w:tcW w:w="1530" w:type="dxa"/>
          </w:tcPr>
          <w:p w14:paraId="505FC55C" w14:textId="77777777" w:rsidR="00603288" w:rsidRDefault="00603288" w:rsidP="00603288"/>
        </w:tc>
        <w:tc>
          <w:tcPr>
            <w:tcW w:w="1350" w:type="dxa"/>
          </w:tcPr>
          <w:p w14:paraId="05233D55" w14:textId="77777777" w:rsidR="00603288" w:rsidRDefault="00603288" w:rsidP="00603288"/>
        </w:tc>
        <w:tc>
          <w:tcPr>
            <w:tcW w:w="1170" w:type="dxa"/>
          </w:tcPr>
          <w:p w14:paraId="33F4905D" w14:textId="77777777" w:rsidR="00603288" w:rsidRDefault="00603288" w:rsidP="00603288"/>
        </w:tc>
        <w:tc>
          <w:tcPr>
            <w:tcW w:w="1170" w:type="dxa"/>
          </w:tcPr>
          <w:p w14:paraId="48531940" w14:textId="77777777" w:rsidR="00603288" w:rsidRDefault="00603288" w:rsidP="00603288"/>
        </w:tc>
      </w:tr>
      <w:tr w:rsidR="00603288" w14:paraId="44F81801" w14:textId="77777777" w:rsidTr="00AA70CE">
        <w:tc>
          <w:tcPr>
            <w:tcW w:w="1260" w:type="dxa"/>
          </w:tcPr>
          <w:p w14:paraId="0FFEBA0C" w14:textId="77777777" w:rsidR="00603288" w:rsidRDefault="00603288" w:rsidP="00603288"/>
        </w:tc>
        <w:tc>
          <w:tcPr>
            <w:tcW w:w="1980" w:type="dxa"/>
          </w:tcPr>
          <w:p w14:paraId="3A342AB6" w14:textId="77777777" w:rsidR="00603288" w:rsidRPr="00AA70CE" w:rsidRDefault="00603288" w:rsidP="00603288">
            <w:pPr>
              <w:rPr>
                <w:color w:val="C00000"/>
              </w:rPr>
            </w:pPr>
            <w:r w:rsidRPr="00AA70CE">
              <w:rPr>
                <w:color w:val="C00000"/>
              </w:rPr>
              <w:t xml:space="preserve">                     AM/PM</w:t>
            </w:r>
          </w:p>
        </w:tc>
        <w:tc>
          <w:tcPr>
            <w:tcW w:w="2070" w:type="dxa"/>
          </w:tcPr>
          <w:p w14:paraId="7E576579" w14:textId="77777777" w:rsidR="00603288" w:rsidRDefault="00603288" w:rsidP="00603288"/>
        </w:tc>
        <w:tc>
          <w:tcPr>
            <w:tcW w:w="1440" w:type="dxa"/>
          </w:tcPr>
          <w:p w14:paraId="79DCDF98" w14:textId="77777777" w:rsidR="00603288" w:rsidRDefault="00603288" w:rsidP="00603288"/>
        </w:tc>
        <w:tc>
          <w:tcPr>
            <w:tcW w:w="1530" w:type="dxa"/>
          </w:tcPr>
          <w:p w14:paraId="297AC82D" w14:textId="77777777" w:rsidR="00603288" w:rsidRDefault="00603288" w:rsidP="00603288"/>
        </w:tc>
        <w:tc>
          <w:tcPr>
            <w:tcW w:w="1350" w:type="dxa"/>
          </w:tcPr>
          <w:p w14:paraId="665E26DC" w14:textId="77777777" w:rsidR="00603288" w:rsidRDefault="00603288" w:rsidP="00603288"/>
        </w:tc>
        <w:tc>
          <w:tcPr>
            <w:tcW w:w="1170" w:type="dxa"/>
          </w:tcPr>
          <w:p w14:paraId="4505AED2" w14:textId="77777777" w:rsidR="00603288" w:rsidRDefault="00603288" w:rsidP="00603288"/>
        </w:tc>
        <w:tc>
          <w:tcPr>
            <w:tcW w:w="1170" w:type="dxa"/>
          </w:tcPr>
          <w:p w14:paraId="06109385" w14:textId="77777777" w:rsidR="00603288" w:rsidRDefault="00603288" w:rsidP="00603288"/>
        </w:tc>
      </w:tr>
      <w:tr w:rsidR="00603288" w14:paraId="7A2848CF" w14:textId="77777777" w:rsidTr="00AA70CE">
        <w:tc>
          <w:tcPr>
            <w:tcW w:w="1260" w:type="dxa"/>
          </w:tcPr>
          <w:p w14:paraId="7CBDAB29" w14:textId="77777777" w:rsidR="00603288" w:rsidRDefault="00603288" w:rsidP="00603288"/>
        </w:tc>
        <w:tc>
          <w:tcPr>
            <w:tcW w:w="1980" w:type="dxa"/>
          </w:tcPr>
          <w:p w14:paraId="135C4B11" w14:textId="77777777" w:rsidR="00603288" w:rsidRPr="00AA70CE" w:rsidRDefault="00603288" w:rsidP="00603288">
            <w:pPr>
              <w:rPr>
                <w:color w:val="C00000"/>
              </w:rPr>
            </w:pPr>
            <w:r w:rsidRPr="00AA70CE">
              <w:rPr>
                <w:color w:val="C00000"/>
              </w:rPr>
              <w:t xml:space="preserve">                     AM/PM</w:t>
            </w:r>
          </w:p>
        </w:tc>
        <w:tc>
          <w:tcPr>
            <w:tcW w:w="2070" w:type="dxa"/>
          </w:tcPr>
          <w:p w14:paraId="56B898BA" w14:textId="77777777" w:rsidR="00603288" w:rsidRDefault="00603288" w:rsidP="00603288"/>
        </w:tc>
        <w:tc>
          <w:tcPr>
            <w:tcW w:w="1440" w:type="dxa"/>
          </w:tcPr>
          <w:p w14:paraId="02C7F157" w14:textId="77777777" w:rsidR="00603288" w:rsidRDefault="00603288" w:rsidP="00603288"/>
        </w:tc>
        <w:tc>
          <w:tcPr>
            <w:tcW w:w="1530" w:type="dxa"/>
          </w:tcPr>
          <w:p w14:paraId="4B823AF2" w14:textId="77777777" w:rsidR="00603288" w:rsidRDefault="00603288" w:rsidP="00603288"/>
        </w:tc>
        <w:tc>
          <w:tcPr>
            <w:tcW w:w="1350" w:type="dxa"/>
          </w:tcPr>
          <w:p w14:paraId="5E1C336D" w14:textId="77777777" w:rsidR="00603288" w:rsidRDefault="00603288" w:rsidP="00603288"/>
        </w:tc>
        <w:tc>
          <w:tcPr>
            <w:tcW w:w="1170" w:type="dxa"/>
          </w:tcPr>
          <w:p w14:paraId="7AEDC173" w14:textId="77777777" w:rsidR="00603288" w:rsidRDefault="00603288" w:rsidP="00603288"/>
        </w:tc>
        <w:tc>
          <w:tcPr>
            <w:tcW w:w="1170" w:type="dxa"/>
          </w:tcPr>
          <w:p w14:paraId="0E23455A" w14:textId="77777777" w:rsidR="00603288" w:rsidRDefault="00603288" w:rsidP="00603288"/>
        </w:tc>
      </w:tr>
      <w:tr w:rsidR="00603288" w14:paraId="79047FCE" w14:textId="77777777" w:rsidTr="00AA70CE">
        <w:tc>
          <w:tcPr>
            <w:tcW w:w="1260" w:type="dxa"/>
          </w:tcPr>
          <w:p w14:paraId="767E3976" w14:textId="77777777" w:rsidR="00603288" w:rsidRDefault="00603288" w:rsidP="00603288"/>
        </w:tc>
        <w:tc>
          <w:tcPr>
            <w:tcW w:w="1980" w:type="dxa"/>
          </w:tcPr>
          <w:p w14:paraId="636F6544" w14:textId="77777777" w:rsidR="00603288" w:rsidRPr="00AA70CE" w:rsidRDefault="00603288" w:rsidP="00603288">
            <w:pPr>
              <w:rPr>
                <w:color w:val="C00000"/>
              </w:rPr>
            </w:pPr>
            <w:r w:rsidRPr="00AA70CE">
              <w:rPr>
                <w:color w:val="C00000"/>
              </w:rPr>
              <w:t xml:space="preserve">                     AM/PM</w:t>
            </w:r>
          </w:p>
        </w:tc>
        <w:tc>
          <w:tcPr>
            <w:tcW w:w="2070" w:type="dxa"/>
          </w:tcPr>
          <w:p w14:paraId="438CD637" w14:textId="77777777" w:rsidR="00603288" w:rsidRDefault="00603288" w:rsidP="00603288"/>
        </w:tc>
        <w:tc>
          <w:tcPr>
            <w:tcW w:w="1440" w:type="dxa"/>
          </w:tcPr>
          <w:p w14:paraId="0D02E722" w14:textId="77777777" w:rsidR="00603288" w:rsidRDefault="00603288" w:rsidP="00603288"/>
        </w:tc>
        <w:tc>
          <w:tcPr>
            <w:tcW w:w="1530" w:type="dxa"/>
          </w:tcPr>
          <w:p w14:paraId="4369AD16" w14:textId="77777777" w:rsidR="00603288" w:rsidRDefault="00603288" w:rsidP="00603288"/>
        </w:tc>
        <w:tc>
          <w:tcPr>
            <w:tcW w:w="1350" w:type="dxa"/>
          </w:tcPr>
          <w:p w14:paraId="48220580" w14:textId="77777777" w:rsidR="00603288" w:rsidRDefault="00603288" w:rsidP="00603288"/>
        </w:tc>
        <w:tc>
          <w:tcPr>
            <w:tcW w:w="1170" w:type="dxa"/>
          </w:tcPr>
          <w:p w14:paraId="5C39D78A" w14:textId="77777777" w:rsidR="00603288" w:rsidRDefault="00603288" w:rsidP="00603288"/>
        </w:tc>
        <w:tc>
          <w:tcPr>
            <w:tcW w:w="1170" w:type="dxa"/>
          </w:tcPr>
          <w:p w14:paraId="320EB362" w14:textId="77777777" w:rsidR="00603288" w:rsidRDefault="00603288" w:rsidP="00603288"/>
        </w:tc>
      </w:tr>
      <w:tr w:rsidR="00603288" w14:paraId="151BA250" w14:textId="77777777" w:rsidTr="00AA70CE">
        <w:tc>
          <w:tcPr>
            <w:tcW w:w="1260" w:type="dxa"/>
          </w:tcPr>
          <w:p w14:paraId="3CA7ED6F" w14:textId="77777777" w:rsidR="00603288" w:rsidRDefault="00603288" w:rsidP="00603288"/>
        </w:tc>
        <w:tc>
          <w:tcPr>
            <w:tcW w:w="1980" w:type="dxa"/>
          </w:tcPr>
          <w:p w14:paraId="114C8EDF" w14:textId="77777777" w:rsidR="00603288" w:rsidRPr="00AA70CE" w:rsidRDefault="00603288" w:rsidP="00603288">
            <w:pPr>
              <w:rPr>
                <w:color w:val="C00000"/>
              </w:rPr>
            </w:pPr>
            <w:r w:rsidRPr="00AA70CE">
              <w:rPr>
                <w:color w:val="C00000"/>
              </w:rPr>
              <w:t xml:space="preserve">                     AM/PM</w:t>
            </w:r>
          </w:p>
        </w:tc>
        <w:tc>
          <w:tcPr>
            <w:tcW w:w="2070" w:type="dxa"/>
          </w:tcPr>
          <w:p w14:paraId="4111C8CB" w14:textId="77777777" w:rsidR="00603288" w:rsidRDefault="00603288" w:rsidP="00603288"/>
        </w:tc>
        <w:tc>
          <w:tcPr>
            <w:tcW w:w="1440" w:type="dxa"/>
          </w:tcPr>
          <w:p w14:paraId="6250EE08" w14:textId="77777777" w:rsidR="00603288" w:rsidRDefault="00603288" w:rsidP="00603288"/>
        </w:tc>
        <w:tc>
          <w:tcPr>
            <w:tcW w:w="1530" w:type="dxa"/>
          </w:tcPr>
          <w:p w14:paraId="55C8A463" w14:textId="77777777" w:rsidR="00603288" w:rsidRDefault="00603288" w:rsidP="00603288"/>
        </w:tc>
        <w:tc>
          <w:tcPr>
            <w:tcW w:w="1350" w:type="dxa"/>
          </w:tcPr>
          <w:p w14:paraId="0D5750FF" w14:textId="77777777" w:rsidR="00603288" w:rsidRDefault="00603288" w:rsidP="00603288"/>
        </w:tc>
        <w:tc>
          <w:tcPr>
            <w:tcW w:w="1170" w:type="dxa"/>
          </w:tcPr>
          <w:p w14:paraId="69CAF0BF" w14:textId="77777777" w:rsidR="00603288" w:rsidRDefault="00603288" w:rsidP="00603288"/>
        </w:tc>
        <w:tc>
          <w:tcPr>
            <w:tcW w:w="1170" w:type="dxa"/>
          </w:tcPr>
          <w:p w14:paraId="2982AC60" w14:textId="77777777" w:rsidR="00603288" w:rsidRDefault="00603288" w:rsidP="00603288"/>
        </w:tc>
      </w:tr>
      <w:tr w:rsidR="00603288" w14:paraId="111F9ECB" w14:textId="77777777" w:rsidTr="00AA70CE">
        <w:tc>
          <w:tcPr>
            <w:tcW w:w="1260" w:type="dxa"/>
          </w:tcPr>
          <w:p w14:paraId="602E9CD2" w14:textId="77777777" w:rsidR="00603288" w:rsidRDefault="00603288" w:rsidP="00603288"/>
        </w:tc>
        <w:tc>
          <w:tcPr>
            <w:tcW w:w="1980" w:type="dxa"/>
          </w:tcPr>
          <w:p w14:paraId="7743023F" w14:textId="77777777" w:rsidR="00603288" w:rsidRPr="00AA70CE" w:rsidRDefault="00603288" w:rsidP="00603288">
            <w:pPr>
              <w:rPr>
                <w:color w:val="C00000"/>
              </w:rPr>
            </w:pPr>
            <w:r w:rsidRPr="00AA70CE">
              <w:rPr>
                <w:color w:val="C00000"/>
              </w:rPr>
              <w:t xml:space="preserve">                     AM/PM</w:t>
            </w:r>
          </w:p>
        </w:tc>
        <w:tc>
          <w:tcPr>
            <w:tcW w:w="2070" w:type="dxa"/>
          </w:tcPr>
          <w:p w14:paraId="60BA228C" w14:textId="77777777" w:rsidR="00603288" w:rsidRDefault="00603288" w:rsidP="00603288"/>
        </w:tc>
        <w:tc>
          <w:tcPr>
            <w:tcW w:w="1440" w:type="dxa"/>
          </w:tcPr>
          <w:p w14:paraId="5FCC31D8" w14:textId="77777777" w:rsidR="00603288" w:rsidRDefault="00603288" w:rsidP="00603288"/>
        </w:tc>
        <w:tc>
          <w:tcPr>
            <w:tcW w:w="1530" w:type="dxa"/>
          </w:tcPr>
          <w:p w14:paraId="37A11545" w14:textId="77777777" w:rsidR="00603288" w:rsidRDefault="00603288" w:rsidP="00603288"/>
        </w:tc>
        <w:tc>
          <w:tcPr>
            <w:tcW w:w="1350" w:type="dxa"/>
          </w:tcPr>
          <w:p w14:paraId="39B9BDD3" w14:textId="77777777" w:rsidR="00603288" w:rsidRDefault="00603288" w:rsidP="00603288"/>
        </w:tc>
        <w:tc>
          <w:tcPr>
            <w:tcW w:w="1170" w:type="dxa"/>
          </w:tcPr>
          <w:p w14:paraId="25B4259D" w14:textId="77777777" w:rsidR="00603288" w:rsidRDefault="00603288" w:rsidP="00603288"/>
        </w:tc>
        <w:tc>
          <w:tcPr>
            <w:tcW w:w="1170" w:type="dxa"/>
          </w:tcPr>
          <w:p w14:paraId="0B13C956" w14:textId="77777777" w:rsidR="00603288" w:rsidRDefault="00603288" w:rsidP="00603288"/>
        </w:tc>
      </w:tr>
      <w:tr w:rsidR="00603288" w14:paraId="036AAD38" w14:textId="77777777" w:rsidTr="00AA70CE">
        <w:tc>
          <w:tcPr>
            <w:tcW w:w="1260" w:type="dxa"/>
          </w:tcPr>
          <w:p w14:paraId="051B8E38" w14:textId="77777777" w:rsidR="00603288" w:rsidRDefault="00603288" w:rsidP="00603288"/>
        </w:tc>
        <w:tc>
          <w:tcPr>
            <w:tcW w:w="1980" w:type="dxa"/>
          </w:tcPr>
          <w:p w14:paraId="0D2B9DDD" w14:textId="77777777" w:rsidR="00603288" w:rsidRPr="00AA70CE" w:rsidRDefault="00603288" w:rsidP="00603288">
            <w:pPr>
              <w:rPr>
                <w:color w:val="C00000"/>
              </w:rPr>
            </w:pPr>
            <w:r w:rsidRPr="00AA70CE">
              <w:rPr>
                <w:color w:val="C00000"/>
              </w:rPr>
              <w:t xml:space="preserve">                     AM/PM</w:t>
            </w:r>
          </w:p>
        </w:tc>
        <w:tc>
          <w:tcPr>
            <w:tcW w:w="2070" w:type="dxa"/>
          </w:tcPr>
          <w:p w14:paraId="5D53DE81" w14:textId="77777777" w:rsidR="00603288" w:rsidRDefault="00603288" w:rsidP="00603288"/>
        </w:tc>
        <w:tc>
          <w:tcPr>
            <w:tcW w:w="1440" w:type="dxa"/>
          </w:tcPr>
          <w:p w14:paraId="758BF60B" w14:textId="77777777" w:rsidR="00603288" w:rsidRDefault="00603288" w:rsidP="00603288"/>
        </w:tc>
        <w:tc>
          <w:tcPr>
            <w:tcW w:w="1530" w:type="dxa"/>
          </w:tcPr>
          <w:p w14:paraId="156AF584" w14:textId="77777777" w:rsidR="00603288" w:rsidRDefault="00603288" w:rsidP="00603288"/>
        </w:tc>
        <w:tc>
          <w:tcPr>
            <w:tcW w:w="1350" w:type="dxa"/>
          </w:tcPr>
          <w:p w14:paraId="4359839F" w14:textId="77777777" w:rsidR="00603288" w:rsidRDefault="00603288" w:rsidP="00603288"/>
        </w:tc>
        <w:tc>
          <w:tcPr>
            <w:tcW w:w="1170" w:type="dxa"/>
          </w:tcPr>
          <w:p w14:paraId="5C1B4D37" w14:textId="77777777" w:rsidR="00603288" w:rsidRDefault="00603288" w:rsidP="00603288"/>
        </w:tc>
        <w:tc>
          <w:tcPr>
            <w:tcW w:w="1170" w:type="dxa"/>
          </w:tcPr>
          <w:p w14:paraId="1E6E2ABF" w14:textId="77777777" w:rsidR="00603288" w:rsidRDefault="00603288" w:rsidP="00603288"/>
        </w:tc>
      </w:tr>
      <w:tr w:rsidR="00AA70CE" w:rsidRPr="00AA70CE" w14:paraId="6CD9EF82" w14:textId="77777777" w:rsidTr="00AA70CE">
        <w:tc>
          <w:tcPr>
            <w:tcW w:w="1260" w:type="dxa"/>
          </w:tcPr>
          <w:p w14:paraId="2E83E9ED" w14:textId="77777777" w:rsidR="00603288" w:rsidRPr="00AA70CE" w:rsidRDefault="00603288" w:rsidP="00603288">
            <w:pPr>
              <w:rPr>
                <w:color w:val="C00000"/>
              </w:rPr>
            </w:pPr>
          </w:p>
        </w:tc>
        <w:tc>
          <w:tcPr>
            <w:tcW w:w="1980" w:type="dxa"/>
          </w:tcPr>
          <w:p w14:paraId="15B205DD" w14:textId="77777777" w:rsidR="00603288" w:rsidRPr="00AA70CE" w:rsidRDefault="00603288" w:rsidP="00603288">
            <w:pPr>
              <w:rPr>
                <w:color w:val="C00000"/>
              </w:rPr>
            </w:pPr>
            <w:r w:rsidRPr="00AA70CE">
              <w:rPr>
                <w:color w:val="C00000"/>
              </w:rPr>
              <w:t xml:space="preserve">                     AM/PM</w:t>
            </w:r>
          </w:p>
        </w:tc>
        <w:tc>
          <w:tcPr>
            <w:tcW w:w="2070" w:type="dxa"/>
          </w:tcPr>
          <w:p w14:paraId="69979DD0" w14:textId="77777777" w:rsidR="00603288" w:rsidRPr="00AA70CE" w:rsidRDefault="00603288" w:rsidP="00603288">
            <w:pPr>
              <w:rPr>
                <w:color w:val="C00000"/>
              </w:rPr>
            </w:pPr>
          </w:p>
        </w:tc>
        <w:tc>
          <w:tcPr>
            <w:tcW w:w="1440" w:type="dxa"/>
          </w:tcPr>
          <w:p w14:paraId="788E2D0B" w14:textId="77777777" w:rsidR="00603288" w:rsidRPr="00AA70CE" w:rsidRDefault="00603288" w:rsidP="00603288">
            <w:pPr>
              <w:rPr>
                <w:color w:val="C00000"/>
              </w:rPr>
            </w:pPr>
          </w:p>
        </w:tc>
        <w:tc>
          <w:tcPr>
            <w:tcW w:w="1530" w:type="dxa"/>
          </w:tcPr>
          <w:p w14:paraId="01630233" w14:textId="77777777" w:rsidR="00603288" w:rsidRPr="00AA70CE" w:rsidRDefault="00603288" w:rsidP="00603288">
            <w:pPr>
              <w:rPr>
                <w:color w:val="C00000"/>
              </w:rPr>
            </w:pPr>
          </w:p>
        </w:tc>
        <w:tc>
          <w:tcPr>
            <w:tcW w:w="1350" w:type="dxa"/>
          </w:tcPr>
          <w:p w14:paraId="4E58141A" w14:textId="77777777" w:rsidR="00603288" w:rsidRPr="00AA70CE" w:rsidRDefault="00603288" w:rsidP="00603288">
            <w:pPr>
              <w:rPr>
                <w:color w:val="C00000"/>
              </w:rPr>
            </w:pPr>
          </w:p>
        </w:tc>
        <w:tc>
          <w:tcPr>
            <w:tcW w:w="1170" w:type="dxa"/>
          </w:tcPr>
          <w:p w14:paraId="2407FE6B" w14:textId="77777777" w:rsidR="00603288" w:rsidRPr="00AA70CE" w:rsidRDefault="00603288" w:rsidP="00603288">
            <w:pPr>
              <w:rPr>
                <w:color w:val="C00000"/>
              </w:rPr>
            </w:pPr>
          </w:p>
        </w:tc>
        <w:tc>
          <w:tcPr>
            <w:tcW w:w="1170" w:type="dxa"/>
          </w:tcPr>
          <w:p w14:paraId="61B80D0F" w14:textId="77777777" w:rsidR="00603288" w:rsidRPr="00AA70CE" w:rsidRDefault="00603288" w:rsidP="00603288">
            <w:pPr>
              <w:rPr>
                <w:color w:val="C00000"/>
              </w:rPr>
            </w:pPr>
          </w:p>
        </w:tc>
      </w:tr>
      <w:tr w:rsidR="00AA70CE" w:rsidRPr="00AA70CE" w14:paraId="4EFC2E85" w14:textId="77777777" w:rsidTr="00AA70CE">
        <w:tc>
          <w:tcPr>
            <w:tcW w:w="1260" w:type="dxa"/>
          </w:tcPr>
          <w:p w14:paraId="7FC6401D" w14:textId="77777777" w:rsidR="00603288" w:rsidRPr="00AA70CE" w:rsidRDefault="00603288" w:rsidP="00603288">
            <w:pPr>
              <w:rPr>
                <w:color w:val="C00000"/>
              </w:rPr>
            </w:pPr>
          </w:p>
        </w:tc>
        <w:tc>
          <w:tcPr>
            <w:tcW w:w="1980" w:type="dxa"/>
          </w:tcPr>
          <w:p w14:paraId="73969C55" w14:textId="77777777" w:rsidR="00603288" w:rsidRPr="00AA70CE" w:rsidRDefault="00603288" w:rsidP="00603288">
            <w:pPr>
              <w:rPr>
                <w:color w:val="C00000"/>
              </w:rPr>
            </w:pPr>
            <w:r w:rsidRPr="00AA70CE">
              <w:rPr>
                <w:color w:val="C00000"/>
              </w:rPr>
              <w:t xml:space="preserve">                     AM/PM</w:t>
            </w:r>
          </w:p>
        </w:tc>
        <w:tc>
          <w:tcPr>
            <w:tcW w:w="2070" w:type="dxa"/>
          </w:tcPr>
          <w:p w14:paraId="73F85632" w14:textId="77777777" w:rsidR="00603288" w:rsidRPr="00AA70CE" w:rsidRDefault="00603288" w:rsidP="00603288">
            <w:pPr>
              <w:rPr>
                <w:color w:val="C00000"/>
              </w:rPr>
            </w:pPr>
          </w:p>
        </w:tc>
        <w:tc>
          <w:tcPr>
            <w:tcW w:w="1440" w:type="dxa"/>
          </w:tcPr>
          <w:p w14:paraId="190FBCF8" w14:textId="77777777" w:rsidR="00603288" w:rsidRPr="00AA70CE" w:rsidRDefault="00603288" w:rsidP="00603288">
            <w:pPr>
              <w:rPr>
                <w:color w:val="C00000"/>
              </w:rPr>
            </w:pPr>
          </w:p>
        </w:tc>
        <w:tc>
          <w:tcPr>
            <w:tcW w:w="1530" w:type="dxa"/>
          </w:tcPr>
          <w:p w14:paraId="0BD132DD" w14:textId="77777777" w:rsidR="00603288" w:rsidRPr="00AA70CE" w:rsidRDefault="00603288" w:rsidP="00603288">
            <w:pPr>
              <w:rPr>
                <w:color w:val="C00000"/>
              </w:rPr>
            </w:pPr>
          </w:p>
        </w:tc>
        <w:tc>
          <w:tcPr>
            <w:tcW w:w="1350" w:type="dxa"/>
          </w:tcPr>
          <w:p w14:paraId="739907AC" w14:textId="77777777" w:rsidR="00603288" w:rsidRPr="00AA70CE" w:rsidRDefault="00603288" w:rsidP="00603288">
            <w:pPr>
              <w:rPr>
                <w:color w:val="C00000"/>
              </w:rPr>
            </w:pPr>
          </w:p>
        </w:tc>
        <w:tc>
          <w:tcPr>
            <w:tcW w:w="1170" w:type="dxa"/>
          </w:tcPr>
          <w:p w14:paraId="50C844F3" w14:textId="77777777" w:rsidR="00603288" w:rsidRPr="00AA70CE" w:rsidRDefault="00603288" w:rsidP="00603288">
            <w:pPr>
              <w:rPr>
                <w:color w:val="C00000"/>
              </w:rPr>
            </w:pPr>
          </w:p>
        </w:tc>
        <w:tc>
          <w:tcPr>
            <w:tcW w:w="1170" w:type="dxa"/>
          </w:tcPr>
          <w:p w14:paraId="2E09F4AC" w14:textId="77777777" w:rsidR="00603288" w:rsidRPr="00AA70CE" w:rsidRDefault="00603288" w:rsidP="00603288">
            <w:pPr>
              <w:rPr>
                <w:color w:val="C00000"/>
              </w:rPr>
            </w:pPr>
          </w:p>
        </w:tc>
      </w:tr>
    </w:tbl>
    <w:p w14:paraId="3B917B75" w14:textId="77777777" w:rsidR="00603288" w:rsidRDefault="00603288" w:rsidP="00603288">
      <w:pPr>
        <w:rPr>
          <w:color w:val="C00000"/>
        </w:rPr>
      </w:pPr>
    </w:p>
    <w:tbl>
      <w:tblPr>
        <w:tblStyle w:val="TableGrid"/>
        <w:tblW w:w="11970" w:type="dxa"/>
        <w:tblInd w:w="-1152" w:type="dxa"/>
        <w:tblLayout w:type="fixed"/>
        <w:tblLook w:val="04A0" w:firstRow="1" w:lastRow="0" w:firstColumn="1" w:lastColumn="0" w:noHBand="0" w:noVBand="1"/>
      </w:tblPr>
      <w:tblGrid>
        <w:gridCol w:w="1260"/>
        <w:gridCol w:w="1980"/>
        <w:gridCol w:w="2070"/>
        <w:gridCol w:w="1440"/>
        <w:gridCol w:w="1530"/>
        <w:gridCol w:w="1350"/>
        <w:gridCol w:w="1170"/>
        <w:gridCol w:w="1170"/>
      </w:tblGrid>
      <w:tr w:rsidR="00AA70CE" w14:paraId="7057F4D2" w14:textId="77777777" w:rsidTr="00BB0E3D">
        <w:tc>
          <w:tcPr>
            <w:tcW w:w="1260" w:type="dxa"/>
            <w:shd w:val="clear" w:color="auto" w:fill="C00000"/>
          </w:tcPr>
          <w:p w14:paraId="573A1ADC" w14:textId="77777777" w:rsidR="00AA70CE" w:rsidRPr="00603288" w:rsidRDefault="00AA70CE" w:rsidP="00BB0E3D">
            <w:pPr>
              <w:rPr>
                <w:b/>
              </w:rPr>
            </w:pPr>
            <w:r w:rsidRPr="00603288">
              <w:rPr>
                <w:b/>
              </w:rPr>
              <w:t>Vaccines</w:t>
            </w:r>
          </w:p>
        </w:tc>
        <w:tc>
          <w:tcPr>
            <w:tcW w:w="1980" w:type="dxa"/>
            <w:shd w:val="clear" w:color="auto" w:fill="C00000"/>
          </w:tcPr>
          <w:p w14:paraId="6B253E37" w14:textId="77777777" w:rsidR="00AA70CE" w:rsidRPr="00603288" w:rsidRDefault="00AA70CE" w:rsidP="00BB0E3D">
            <w:pPr>
              <w:rPr>
                <w:b/>
              </w:rPr>
            </w:pPr>
            <w:r w:rsidRPr="00603288">
              <w:rPr>
                <w:b/>
              </w:rPr>
              <w:t>Time</w:t>
            </w:r>
          </w:p>
        </w:tc>
        <w:tc>
          <w:tcPr>
            <w:tcW w:w="2070" w:type="dxa"/>
            <w:shd w:val="clear" w:color="auto" w:fill="C00000"/>
          </w:tcPr>
          <w:p w14:paraId="0ED0AB16" w14:textId="77777777" w:rsidR="00AA70CE" w:rsidRPr="00603288" w:rsidRDefault="00AA70CE" w:rsidP="00BB0E3D">
            <w:pPr>
              <w:rPr>
                <w:b/>
              </w:rPr>
            </w:pPr>
            <w:r w:rsidRPr="00603288">
              <w:rPr>
                <w:b/>
              </w:rPr>
              <w:t>Stages Of Cold Chain   (All ,Storage, Transport, Point Of Use)</w:t>
            </w:r>
          </w:p>
        </w:tc>
        <w:tc>
          <w:tcPr>
            <w:tcW w:w="1440" w:type="dxa"/>
            <w:shd w:val="clear" w:color="auto" w:fill="C00000"/>
          </w:tcPr>
          <w:p w14:paraId="76401C11" w14:textId="77777777" w:rsidR="00AA70CE" w:rsidRPr="00603288" w:rsidRDefault="00AA70CE" w:rsidP="00BB0E3D">
            <w:pPr>
              <w:rPr>
                <w:b/>
              </w:rPr>
            </w:pPr>
            <w:r w:rsidRPr="00603288">
              <w:rPr>
                <w:b/>
              </w:rPr>
              <w:t>Maximum Temperature</w:t>
            </w:r>
          </w:p>
          <w:p w14:paraId="1481B768" w14:textId="77777777" w:rsidR="00AA70CE" w:rsidRPr="00603288" w:rsidRDefault="00AA70CE" w:rsidP="00BB0E3D">
            <w:pPr>
              <w:rPr>
                <w:b/>
              </w:rPr>
            </w:pPr>
            <w:r w:rsidRPr="00603288">
              <w:rPr>
                <w:b/>
              </w:rPr>
              <w:t>(Celsius)</w:t>
            </w:r>
          </w:p>
        </w:tc>
        <w:tc>
          <w:tcPr>
            <w:tcW w:w="1530" w:type="dxa"/>
            <w:shd w:val="clear" w:color="auto" w:fill="C00000"/>
          </w:tcPr>
          <w:p w14:paraId="4F65D4BE" w14:textId="77777777" w:rsidR="00AA70CE" w:rsidRPr="00603288" w:rsidRDefault="00AA70CE" w:rsidP="00BB0E3D">
            <w:pPr>
              <w:rPr>
                <w:b/>
              </w:rPr>
            </w:pPr>
            <w:r w:rsidRPr="00603288">
              <w:rPr>
                <w:b/>
              </w:rPr>
              <w:t>Minimum Temperature</w:t>
            </w:r>
          </w:p>
          <w:p w14:paraId="109F4D33" w14:textId="77777777" w:rsidR="00AA70CE" w:rsidRPr="00603288" w:rsidRDefault="00AA70CE" w:rsidP="00BB0E3D">
            <w:pPr>
              <w:rPr>
                <w:b/>
              </w:rPr>
            </w:pPr>
            <w:r w:rsidRPr="00603288">
              <w:rPr>
                <w:b/>
              </w:rPr>
              <w:t>(Celsius)</w:t>
            </w:r>
          </w:p>
        </w:tc>
        <w:tc>
          <w:tcPr>
            <w:tcW w:w="1350" w:type="dxa"/>
            <w:shd w:val="clear" w:color="auto" w:fill="C00000"/>
          </w:tcPr>
          <w:p w14:paraId="4A615EA4" w14:textId="77777777" w:rsidR="00AA70CE" w:rsidRPr="00603288" w:rsidRDefault="00AA70CE" w:rsidP="00BB0E3D">
            <w:pPr>
              <w:rPr>
                <w:b/>
              </w:rPr>
            </w:pPr>
            <w:r w:rsidRPr="00603288">
              <w:rPr>
                <w:b/>
              </w:rPr>
              <w:t>Precautions</w:t>
            </w:r>
          </w:p>
        </w:tc>
        <w:tc>
          <w:tcPr>
            <w:tcW w:w="1170" w:type="dxa"/>
            <w:shd w:val="clear" w:color="auto" w:fill="C00000"/>
          </w:tcPr>
          <w:p w14:paraId="14788D80" w14:textId="77777777" w:rsidR="00AA70CE" w:rsidRPr="00603288" w:rsidRDefault="00AA70CE" w:rsidP="00BB0E3D">
            <w:pPr>
              <w:rPr>
                <w:b/>
              </w:rPr>
            </w:pPr>
            <w:r w:rsidRPr="00603288">
              <w:rPr>
                <w:b/>
              </w:rPr>
              <w:t>Handling Authority</w:t>
            </w:r>
          </w:p>
        </w:tc>
        <w:tc>
          <w:tcPr>
            <w:tcW w:w="1170" w:type="dxa"/>
            <w:shd w:val="clear" w:color="auto" w:fill="C00000"/>
          </w:tcPr>
          <w:p w14:paraId="6FD92BC2" w14:textId="77777777" w:rsidR="00AA70CE" w:rsidRPr="00603288" w:rsidRDefault="00AA70CE" w:rsidP="00BB0E3D">
            <w:pPr>
              <w:rPr>
                <w:b/>
              </w:rPr>
            </w:pPr>
          </w:p>
          <w:p w14:paraId="79709D85" w14:textId="77777777" w:rsidR="00AA70CE" w:rsidRPr="00603288" w:rsidRDefault="00AA70CE" w:rsidP="00BB0E3D">
            <w:pPr>
              <w:rPr>
                <w:b/>
              </w:rPr>
            </w:pPr>
            <w:r w:rsidRPr="00603288">
              <w:rPr>
                <w:b/>
              </w:rPr>
              <w:t>Signature</w:t>
            </w:r>
          </w:p>
        </w:tc>
      </w:tr>
      <w:tr w:rsidR="00AA70CE" w14:paraId="0BA6B952" w14:textId="77777777" w:rsidTr="00BB0E3D">
        <w:tc>
          <w:tcPr>
            <w:tcW w:w="1260" w:type="dxa"/>
          </w:tcPr>
          <w:p w14:paraId="7957FFB7" w14:textId="77777777" w:rsidR="00AA70CE" w:rsidRDefault="00AA70CE" w:rsidP="00BB0E3D"/>
        </w:tc>
        <w:tc>
          <w:tcPr>
            <w:tcW w:w="1980" w:type="dxa"/>
          </w:tcPr>
          <w:p w14:paraId="3FFA112F" w14:textId="77777777" w:rsidR="00AA70CE" w:rsidRPr="00AA70CE" w:rsidRDefault="00AA70CE" w:rsidP="00BB0E3D">
            <w:pPr>
              <w:rPr>
                <w:color w:val="C00000"/>
              </w:rPr>
            </w:pPr>
            <w:r>
              <w:t xml:space="preserve">                     </w:t>
            </w:r>
            <w:r w:rsidRPr="00AA70CE">
              <w:rPr>
                <w:color w:val="C00000"/>
              </w:rPr>
              <w:t>AM/PM</w:t>
            </w:r>
          </w:p>
        </w:tc>
        <w:tc>
          <w:tcPr>
            <w:tcW w:w="2070" w:type="dxa"/>
          </w:tcPr>
          <w:p w14:paraId="7771FBBB" w14:textId="77777777" w:rsidR="00AA70CE" w:rsidRDefault="00AA70CE" w:rsidP="00BB0E3D"/>
        </w:tc>
        <w:tc>
          <w:tcPr>
            <w:tcW w:w="1440" w:type="dxa"/>
          </w:tcPr>
          <w:p w14:paraId="6AD335F5" w14:textId="77777777" w:rsidR="00AA70CE" w:rsidRDefault="00AA70CE" w:rsidP="00BB0E3D"/>
        </w:tc>
        <w:tc>
          <w:tcPr>
            <w:tcW w:w="1530" w:type="dxa"/>
          </w:tcPr>
          <w:p w14:paraId="43C9F01D" w14:textId="77777777" w:rsidR="00AA70CE" w:rsidRDefault="00AA70CE" w:rsidP="00BB0E3D"/>
        </w:tc>
        <w:tc>
          <w:tcPr>
            <w:tcW w:w="1350" w:type="dxa"/>
          </w:tcPr>
          <w:p w14:paraId="350D68F8" w14:textId="77777777" w:rsidR="00AA70CE" w:rsidRDefault="00AA70CE" w:rsidP="00BB0E3D"/>
        </w:tc>
        <w:tc>
          <w:tcPr>
            <w:tcW w:w="1170" w:type="dxa"/>
          </w:tcPr>
          <w:p w14:paraId="5E80C32A" w14:textId="77777777" w:rsidR="00AA70CE" w:rsidRDefault="00AA70CE" w:rsidP="00BB0E3D"/>
        </w:tc>
        <w:tc>
          <w:tcPr>
            <w:tcW w:w="1170" w:type="dxa"/>
          </w:tcPr>
          <w:p w14:paraId="0CCC10A1" w14:textId="77777777" w:rsidR="00AA70CE" w:rsidRDefault="00AA70CE" w:rsidP="00BB0E3D"/>
        </w:tc>
      </w:tr>
      <w:tr w:rsidR="00AA70CE" w14:paraId="07CCF2AF" w14:textId="77777777" w:rsidTr="00BB0E3D">
        <w:tc>
          <w:tcPr>
            <w:tcW w:w="1260" w:type="dxa"/>
          </w:tcPr>
          <w:p w14:paraId="1620478C" w14:textId="77777777" w:rsidR="00AA70CE" w:rsidRDefault="00AA70CE" w:rsidP="00BB0E3D"/>
        </w:tc>
        <w:tc>
          <w:tcPr>
            <w:tcW w:w="1980" w:type="dxa"/>
          </w:tcPr>
          <w:p w14:paraId="6F6587A5" w14:textId="77777777" w:rsidR="00AA70CE" w:rsidRPr="00AA70CE" w:rsidRDefault="00AA70CE" w:rsidP="00BB0E3D">
            <w:pPr>
              <w:rPr>
                <w:color w:val="C00000"/>
              </w:rPr>
            </w:pPr>
            <w:r w:rsidRPr="00AA70CE">
              <w:rPr>
                <w:color w:val="C00000"/>
              </w:rPr>
              <w:t xml:space="preserve">                     AM/PM</w:t>
            </w:r>
          </w:p>
        </w:tc>
        <w:tc>
          <w:tcPr>
            <w:tcW w:w="2070" w:type="dxa"/>
          </w:tcPr>
          <w:p w14:paraId="2511B137" w14:textId="77777777" w:rsidR="00AA70CE" w:rsidRDefault="00AA70CE" w:rsidP="00BB0E3D"/>
        </w:tc>
        <w:tc>
          <w:tcPr>
            <w:tcW w:w="1440" w:type="dxa"/>
          </w:tcPr>
          <w:p w14:paraId="32C85097" w14:textId="77777777" w:rsidR="00AA70CE" w:rsidRDefault="00AA70CE" w:rsidP="00BB0E3D"/>
        </w:tc>
        <w:tc>
          <w:tcPr>
            <w:tcW w:w="1530" w:type="dxa"/>
          </w:tcPr>
          <w:p w14:paraId="49C880E1" w14:textId="77777777" w:rsidR="00AA70CE" w:rsidRDefault="00AA70CE" w:rsidP="00BB0E3D"/>
        </w:tc>
        <w:tc>
          <w:tcPr>
            <w:tcW w:w="1350" w:type="dxa"/>
          </w:tcPr>
          <w:p w14:paraId="2C051147" w14:textId="77777777" w:rsidR="00AA70CE" w:rsidRDefault="00AA70CE" w:rsidP="00BB0E3D"/>
        </w:tc>
        <w:tc>
          <w:tcPr>
            <w:tcW w:w="1170" w:type="dxa"/>
          </w:tcPr>
          <w:p w14:paraId="5974ACF4" w14:textId="77777777" w:rsidR="00AA70CE" w:rsidRDefault="00AA70CE" w:rsidP="00BB0E3D"/>
        </w:tc>
        <w:tc>
          <w:tcPr>
            <w:tcW w:w="1170" w:type="dxa"/>
          </w:tcPr>
          <w:p w14:paraId="6C1BF683" w14:textId="77777777" w:rsidR="00AA70CE" w:rsidRDefault="00AA70CE" w:rsidP="00BB0E3D"/>
        </w:tc>
      </w:tr>
      <w:tr w:rsidR="00AA70CE" w14:paraId="3ACFFB9A" w14:textId="77777777" w:rsidTr="00BB0E3D">
        <w:tc>
          <w:tcPr>
            <w:tcW w:w="1260" w:type="dxa"/>
          </w:tcPr>
          <w:p w14:paraId="5C86D70C" w14:textId="77777777" w:rsidR="00AA70CE" w:rsidRDefault="00AA70CE" w:rsidP="00BB0E3D"/>
        </w:tc>
        <w:tc>
          <w:tcPr>
            <w:tcW w:w="1980" w:type="dxa"/>
          </w:tcPr>
          <w:p w14:paraId="3BF4DF65" w14:textId="77777777" w:rsidR="00AA70CE" w:rsidRPr="00AA70CE" w:rsidRDefault="00AA70CE" w:rsidP="00BB0E3D">
            <w:pPr>
              <w:rPr>
                <w:color w:val="C00000"/>
              </w:rPr>
            </w:pPr>
            <w:r w:rsidRPr="00AA70CE">
              <w:rPr>
                <w:color w:val="C00000"/>
              </w:rPr>
              <w:t xml:space="preserve">                     AM/PM</w:t>
            </w:r>
          </w:p>
        </w:tc>
        <w:tc>
          <w:tcPr>
            <w:tcW w:w="2070" w:type="dxa"/>
          </w:tcPr>
          <w:p w14:paraId="3C2AFF15" w14:textId="77777777" w:rsidR="00AA70CE" w:rsidRDefault="00AA70CE" w:rsidP="00BB0E3D"/>
        </w:tc>
        <w:tc>
          <w:tcPr>
            <w:tcW w:w="1440" w:type="dxa"/>
          </w:tcPr>
          <w:p w14:paraId="588896DA" w14:textId="77777777" w:rsidR="00AA70CE" w:rsidRDefault="00AA70CE" w:rsidP="00BB0E3D"/>
        </w:tc>
        <w:tc>
          <w:tcPr>
            <w:tcW w:w="1530" w:type="dxa"/>
          </w:tcPr>
          <w:p w14:paraId="0B101B51" w14:textId="77777777" w:rsidR="00AA70CE" w:rsidRDefault="00AA70CE" w:rsidP="00BB0E3D"/>
        </w:tc>
        <w:tc>
          <w:tcPr>
            <w:tcW w:w="1350" w:type="dxa"/>
          </w:tcPr>
          <w:p w14:paraId="03F4980B" w14:textId="77777777" w:rsidR="00AA70CE" w:rsidRDefault="00AA70CE" w:rsidP="00BB0E3D"/>
        </w:tc>
        <w:tc>
          <w:tcPr>
            <w:tcW w:w="1170" w:type="dxa"/>
          </w:tcPr>
          <w:p w14:paraId="59799884" w14:textId="77777777" w:rsidR="00AA70CE" w:rsidRDefault="00AA70CE" w:rsidP="00BB0E3D"/>
        </w:tc>
        <w:tc>
          <w:tcPr>
            <w:tcW w:w="1170" w:type="dxa"/>
          </w:tcPr>
          <w:p w14:paraId="28DCD479" w14:textId="77777777" w:rsidR="00AA70CE" w:rsidRDefault="00AA70CE" w:rsidP="00BB0E3D"/>
        </w:tc>
      </w:tr>
      <w:tr w:rsidR="00AA70CE" w14:paraId="503EA0A9" w14:textId="77777777" w:rsidTr="00BB0E3D">
        <w:tc>
          <w:tcPr>
            <w:tcW w:w="1260" w:type="dxa"/>
          </w:tcPr>
          <w:p w14:paraId="57F40E06" w14:textId="77777777" w:rsidR="00AA70CE" w:rsidRDefault="00AA70CE" w:rsidP="00BB0E3D"/>
        </w:tc>
        <w:tc>
          <w:tcPr>
            <w:tcW w:w="1980" w:type="dxa"/>
          </w:tcPr>
          <w:p w14:paraId="48CAD62B" w14:textId="77777777" w:rsidR="00AA70CE" w:rsidRPr="00AA70CE" w:rsidRDefault="00AA70CE" w:rsidP="00BB0E3D">
            <w:pPr>
              <w:rPr>
                <w:color w:val="C00000"/>
              </w:rPr>
            </w:pPr>
            <w:r w:rsidRPr="00AA70CE">
              <w:rPr>
                <w:color w:val="C00000"/>
              </w:rPr>
              <w:t xml:space="preserve">                     AM/PM</w:t>
            </w:r>
          </w:p>
        </w:tc>
        <w:tc>
          <w:tcPr>
            <w:tcW w:w="2070" w:type="dxa"/>
          </w:tcPr>
          <w:p w14:paraId="28870F3B" w14:textId="77777777" w:rsidR="00AA70CE" w:rsidRDefault="00AA70CE" w:rsidP="00BB0E3D"/>
        </w:tc>
        <w:tc>
          <w:tcPr>
            <w:tcW w:w="1440" w:type="dxa"/>
          </w:tcPr>
          <w:p w14:paraId="60601B94" w14:textId="77777777" w:rsidR="00AA70CE" w:rsidRDefault="00AA70CE" w:rsidP="00BB0E3D"/>
        </w:tc>
        <w:tc>
          <w:tcPr>
            <w:tcW w:w="1530" w:type="dxa"/>
          </w:tcPr>
          <w:p w14:paraId="620EF21A" w14:textId="77777777" w:rsidR="00AA70CE" w:rsidRDefault="00AA70CE" w:rsidP="00BB0E3D"/>
        </w:tc>
        <w:tc>
          <w:tcPr>
            <w:tcW w:w="1350" w:type="dxa"/>
          </w:tcPr>
          <w:p w14:paraId="726ABA84" w14:textId="77777777" w:rsidR="00AA70CE" w:rsidRDefault="00AA70CE" w:rsidP="00BB0E3D"/>
        </w:tc>
        <w:tc>
          <w:tcPr>
            <w:tcW w:w="1170" w:type="dxa"/>
          </w:tcPr>
          <w:p w14:paraId="03824973" w14:textId="77777777" w:rsidR="00AA70CE" w:rsidRDefault="00AA70CE" w:rsidP="00BB0E3D"/>
        </w:tc>
        <w:tc>
          <w:tcPr>
            <w:tcW w:w="1170" w:type="dxa"/>
          </w:tcPr>
          <w:p w14:paraId="38487F0B" w14:textId="77777777" w:rsidR="00AA70CE" w:rsidRDefault="00AA70CE" w:rsidP="00BB0E3D"/>
        </w:tc>
      </w:tr>
      <w:tr w:rsidR="00AA70CE" w14:paraId="34C1777A" w14:textId="77777777" w:rsidTr="00BB0E3D">
        <w:tc>
          <w:tcPr>
            <w:tcW w:w="1260" w:type="dxa"/>
          </w:tcPr>
          <w:p w14:paraId="0DA6612B" w14:textId="77777777" w:rsidR="00AA70CE" w:rsidRDefault="00AA70CE" w:rsidP="00BB0E3D"/>
        </w:tc>
        <w:tc>
          <w:tcPr>
            <w:tcW w:w="1980" w:type="dxa"/>
          </w:tcPr>
          <w:p w14:paraId="42EA6611" w14:textId="77777777" w:rsidR="00AA70CE" w:rsidRPr="00AA70CE" w:rsidRDefault="00AA70CE" w:rsidP="00BB0E3D">
            <w:pPr>
              <w:rPr>
                <w:color w:val="C00000"/>
              </w:rPr>
            </w:pPr>
            <w:r w:rsidRPr="00AA70CE">
              <w:rPr>
                <w:color w:val="C00000"/>
              </w:rPr>
              <w:t xml:space="preserve">                     AM/PM</w:t>
            </w:r>
          </w:p>
        </w:tc>
        <w:tc>
          <w:tcPr>
            <w:tcW w:w="2070" w:type="dxa"/>
          </w:tcPr>
          <w:p w14:paraId="355A83E7" w14:textId="77777777" w:rsidR="00AA70CE" w:rsidRDefault="00AA70CE" w:rsidP="00BB0E3D"/>
        </w:tc>
        <w:tc>
          <w:tcPr>
            <w:tcW w:w="1440" w:type="dxa"/>
          </w:tcPr>
          <w:p w14:paraId="6C82F3B5" w14:textId="77777777" w:rsidR="00AA70CE" w:rsidRDefault="00AA70CE" w:rsidP="00BB0E3D"/>
        </w:tc>
        <w:tc>
          <w:tcPr>
            <w:tcW w:w="1530" w:type="dxa"/>
          </w:tcPr>
          <w:p w14:paraId="76CC48D5" w14:textId="77777777" w:rsidR="00AA70CE" w:rsidRDefault="00AA70CE" w:rsidP="00BB0E3D"/>
        </w:tc>
        <w:tc>
          <w:tcPr>
            <w:tcW w:w="1350" w:type="dxa"/>
          </w:tcPr>
          <w:p w14:paraId="16130ABE" w14:textId="77777777" w:rsidR="00AA70CE" w:rsidRDefault="00AA70CE" w:rsidP="00BB0E3D"/>
        </w:tc>
        <w:tc>
          <w:tcPr>
            <w:tcW w:w="1170" w:type="dxa"/>
          </w:tcPr>
          <w:p w14:paraId="738FDC22" w14:textId="77777777" w:rsidR="00AA70CE" w:rsidRDefault="00AA70CE" w:rsidP="00BB0E3D"/>
        </w:tc>
        <w:tc>
          <w:tcPr>
            <w:tcW w:w="1170" w:type="dxa"/>
          </w:tcPr>
          <w:p w14:paraId="70FCFEA2" w14:textId="77777777" w:rsidR="00AA70CE" w:rsidRDefault="00AA70CE" w:rsidP="00BB0E3D"/>
        </w:tc>
      </w:tr>
      <w:tr w:rsidR="00AA70CE" w14:paraId="0BBAE1B4" w14:textId="77777777" w:rsidTr="00BB0E3D">
        <w:tc>
          <w:tcPr>
            <w:tcW w:w="1260" w:type="dxa"/>
          </w:tcPr>
          <w:p w14:paraId="7D114913" w14:textId="77777777" w:rsidR="00AA70CE" w:rsidRDefault="00AA70CE" w:rsidP="00BB0E3D"/>
        </w:tc>
        <w:tc>
          <w:tcPr>
            <w:tcW w:w="1980" w:type="dxa"/>
          </w:tcPr>
          <w:p w14:paraId="1B2D623A" w14:textId="77777777" w:rsidR="00AA70CE" w:rsidRPr="00AA70CE" w:rsidRDefault="00AA70CE" w:rsidP="00BB0E3D">
            <w:pPr>
              <w:rPr>
                <w:color w:val="C00000"/>
              </w:rPr>
            </w:pPr>
            <w:r w:rsidRPr="00AA70CE">
              <w:rPr>
                <w:color w:val="C00000"/>
              </w:rPr>
              <w:t xml:space="preserve">                     AM/PM</w:t>
            </w:r>
          </w:p>
        </w:tc>
        <w:tc>
          <w:tcPr>
            <w:tcW w:w="2070" w:type="dxa"/>
          </w:tcPr>
          <w:p w14:paraId="371E1C85" w14:textId="77777777" w:rsidR="00AA70CE" w:rsidRDefault="00AA70CE" w:rsidP="00BB0E3D"/>
        </w:tc>
        <w:tc>
          <w:tcPr>
            <w:tcW w:w="1440" w:type="dxa"/>
          </w:tcPr>
          <w:p w14:paraId="1938DECE" w14:textId="77777777" w:rsidR="00AA70CE" w:rsidRDefault="00AA70CE" w:rsidP="00BB0E3D"/>
        </w:tc>
        <w:tc>
          <w:tcPr>
            <w:tcW w:w="1530" w:type="dxa"/>
          </w:tcPr>
          <w:p w14:paraId="35C83910" w14:textId="77777777" w:rsidR="00AA70CE" w:rsidRDefault="00AA70CE" w:rsidP="00BB0E3D"/>
        </w:tc>
        <w:tc>
          <w:tcPr>
            <w:tcW w:w="1350" w:type="dxa"/>
          </w:tcPr>
          <w:p w14:paraId="5D41E571" w14:textId="77777777" w:rsidR="00AA70CE" w:rsidRDefault="00AA70CE" w:rsidP="00BB0E3D"/>
        </w:tc>
        <w:tc>
          <w:tcPr>
            <w:tcW w:w="1170" w:type="dxa"/>
          </w:tcPr>
          <w:p w14:paraId="440BF698" w14:textId="77777777" w:rsidR="00AA70CE" w:rsidRDefault="00AA70CE" w:rsidP="00BB0E3D"/>
        </w:tc>
        <w:tc>
          <w:tcPr>
            <w:tcW w:w="1170" w:type="dxa"/>
          </w:tcPr>
          <w:p w14:paraId="19FFF731" w14:textId="77777777" w:rsidR="00AA70CE" w:rsidRDefault="00AA70CE" w:rsidP="00BB0E3D"/>
        </w:tc>
      </w:tr>
      <w:tr w:rsidR="00AA70CE" w14:paraId="22377AB7" w14:textId="77777777" w:rsidTr="00BB0E3D">
        <w:tc>
          <w:tcPr>
            <w:tcW w:w="1260" w:type="dxa"/>
          </w:tcPr>
          <w:p w14:paraId="1B717422" w14:textId="77777777" w:rsidR="00AA70CE" w:rsidRDefault="00AA70CE" w:rsidP="00BB0E3D"/>
        </w:tc>
        <w:tc>
          <w:tcPr>
            <w:tcW w:w="1980" w:type="dxa"/>
          </w:tcPr>
          <w:p w14:paraId="6A81099A" w14:textId="77777777" w:rsidR="00AA70CE" w:rsidRPr="00AA70CE" w:rsidRDefault="00AA70CE" w:rsidP="00BB0E3D">
            <w:pPr>
              <w:rPr>
                <w:color w:val="C00000"/>
              </w:rPr>
            </w:pPr>
            <w:r w:rsidRPr="00AA70CE">
              <w:rPr>
                <w:color w:val="C00000"/>
              </w:rPr>
              <w:t xml:space="preserve">                     AM/PM</w:t>
            </w:r>
          </w:p>
        </w:tc>
        <w:tc>
          <w:tcPr>
            <w:tcW w:w="2070" w:type="dxa"/>
          </w:tcPr>
          <w:p w14:paraId="735A3D32" w14:textId="77777777" w:rsidR="00AA70CE" w:rsidRDefault="00AA70CE" w:rsidP="00BB0E3D"/>
        </w:tc>
        <w:tc>
          <w:tcPr>
            <w:tcW w:w="1440" w:type="dxa"/>
          </w:tcPr>
          <w:p w14:paraId="67EAA8B7" w14:textId="77777777" w:rsidR="00AA70CE" w:rsidRDefault="00AA70CE" w:rsidP="00BB0E3D"/>
        </w:tc>
        <w:tc>
          <w:tcPr>
            <w:tcW w:w="1530" w:type="dxa"/>
          </w:tcPr>
          <w:p w14:paraId="30575092" w14:textId="77777777" w:rsidR="00AA70CE" w:rsidRDefault="00AA70CE" w:rsidP="00BB0E3D"/>
        </w:tc>
        <w:tc>
          <w:tcPr>
            <w:tcW w:w="1350" w:type="dxa"/>
          </w:tcPr>
          <w:p w14:paraId="20BAAD95" w14:textId="77777777" w:rsidR="00AA70CE" w:rsidRDefault="00AA70CE" w:rsidP="00BB0E3D"/>
        </w:tc>
        <w:tc>
          <w:tcPr>
            <w:tcW w:w="1170" w:type="dxa"/>
          </w:tcPr>
          <w:p w14:paraId="34A1FDFA" w14:textId="77777777" w:rsidR="00AA70CE" w:rsidRDefault="00AA70CE" w:rsidP="00BB0E3D"/>
        </w:tc>
        <w:tc>
          <w:tcPr>
            <w:tcW w:w="1170" w:type="dxa"/>
          </w:tcPr>
          <w:p w14:paraId="45993949" w14:textId="77777777" w:rsidR="00AA70CE" w:rsidRDefault="00AA70CE" w:rsidP="00BB0E3D"/>
        </w:tc>
      </w:tr>
      <w:tr w:rsidR="00AA70CE" w:rsidRPr="00AA70CE" w14:paraId="5FFF9B8E" w14:textId="77777777" w:rsidTr="00BB0E3D">
        <w:tc>
          <w:tcPr>
            <w:tcW w:w="1260" w:type="dxa"/>
          </w:tcPr>
          <w:p w14:paraId="456B861D" w14:textId="77777777" w:rsidR="00AA70CE" w:rsidRPr="00AA70CE" w:rsidRDefault="00AA70CE" w:rsidP="00BB0E3D">
            <w:pPr>
              <w:rPr>
                <w:color w:val="C00000"/>
              </w:rPr>
            </w:pPr>
          </w:p>
        </w:tc>
        <w:tc>
          <w:tcPr>
            <w:tcW w:w="1980" w:type="dxa"/>
          </w:tcPr>
          <w:p w14:paraId="4904D2E3" w14:textId="77777777" w:rsidR="00AA70CE" w:rsidRPr="00AA70CE" w:rsidRDefault="00AA70CE" w:rsidP="00BB0E3D">
            <w:pPr>
              <w:rPr>
                <w:color w:val="C00000"/>
              </w:rPr>
            </w:pPr>
            <w:r w:rsidRPr="00AA70CE">
              <w:rPr>
                <w:color w:val="C00000"/>
              </w:rPr>
              <w:t xml:space="preserve">                     AM/PM</w:t>
            </w:r>
          </w:p>
        </w:tc>
        <w:tc>
          <w:tcPr>
            <w:tcW w:w="2070" w:type="dxa"/>
          </w:tcPr>
          <w:p w14:paraId="591B2BD3" w14:textId="77777777" w:rsidR="00AA70CE" w:rsidRPr="00AA70CE" w:rsidRDefault="00AA70CE" w:rsidP="00BB0E3D">
            <w:pPr>
              <w:rPr>
                <w:color w:val="C00000"/>
              </w:rPr>
            </w:pPr>
          </w:p>
        </w:tc>
        <w:tc>
          <w:tcPr>
            <w:tcW w:w="1440" w:type="dxa"/>
          </w:tcPr>
          <w:p w14:paraId="026D23EF" w14:textId="77777777" w:rsidR="00AA70CE" w:rsidRPr="00AA70CE" w:rsidRDefault="00AA70CE" w:rsidP="00BB0E3D">
            <w:pPr>
              <w:rPr>
                <w:color w:val="C00000"/>
              </w:rPr>
            </w:pPr>
          </w:p>
        </w:tc>
        <w:tc>
          <w:tcPr>
            <w:tcW w:w="1530" w:type="dxa"/>
          </w:tcPr>
          <w:p w14:paraId="300838FA" w14:textId="77777777" w:rsidR="00AA70CE" w:rsidRPr="00AA70CE" w:rsidRDefault="00AA70CE" w:rsidP="00BB0E3D">
            <w:pPr>
              <w:rPr>
                <w:color w:val="C00000"/>
              </w:rPr>
            </w:pPr>
          </w:p>
        </w:tc>
        <w:tc>
          <w:tcPr>
            <w:tcW w:w="1350" w:type="dxa"/>
          </w:tcPr>
          <w:p w14:paraId="467EAEA8" w14:textId="77777777" w:rsidR="00AA70CE" w:rsidRPr="00AA70CE" w:rsidRDefault="00AA70CE" w:rsidP="00BB0E3D">
            <w:pPr>
              <w:rPr>
                <w:color w:val="C00000"/>
              </w:rPr>
            </w:pPr>
          </w:p>
        </w:tc>
        <w:tc>
          <w:tcPr>
            <w:tcW w:w="1170" w:type="dxa"/>
          </w:tcPr>
          <w:p w14:paraId="04FF39BA" w14:textId="77777777" w:rsidR="00AA70CE" w:rsidRPr="00AA70CE" w:rsidRDefault="00AA70CE" w:rsidP="00BB0E3D">
            <w:pPr>
              <w:rPr>
                <w:color w:val="C00000"/>
              </w:rPr>
            </w:pPr>
          </w:p>
        </w:tc>
        <w:tc>
          <w:tcPr>
            <w:tcW w:w="1170" w:type="dxa"/>
          </w:tcPr>
          <w:p w14:paraId="4E564E1D" w14:textId="77777777" w:rsidR="00AA70CE" w:rsidRPr="00AA70CE" w:rsidRDefault="00AA70CE" w:rsidP="00BB0E3D">
            <w:pPr>
              <w:rPr>
                <w:color w:val="C00000"/>
              </w:rPr>
            </w:pPr>
          </w:p>
        </w:tc>
      </w:tr>
      <w:tr w:rsidR="00AA70CE" w:rsidRPr="00AA70CE" w14:paraId="21DE256A" w14:textId="77777777" w:rsidTr="00BB0E3D">
        <w:tc>
          <w:tcPr>
            <w:tcW w:w="1260" w:type="dxa"/>
          </w:tcPr>
          <w:p w14:paraId="6BFF7B70" w14:textId="77777777" w:rsidR="00AA70CE" w:rsidRPr="00AA70CE" w:rsidRDefault="00AA70CE" w:rsidP="00BB0E3D">
            <w:pPr>
              <w:rPr>
                <w:color w:val="C00000"/>
              </w:rPr>
            </w:pPr>
          </w:p>
        </w:tc>
        <w:tc>
          <w:tcPr>
            <w:tcW w:w="1980" w:type="dxa"/>
          </w:tcPr>
          <w:p w14:paraId="432F6442" w14:textId="77777777" w:rsidR="00AA70CE" w:rsidRPr="00AA70CE" w:rsidRDefault="00AA70CE" w:rsidP="00BB0E3D">
            <w:pPr>
              <w:rPr>
                <w:color w:val="C00000"/>
              </w:rPr>
            </w:pPr>
            <w:r w:rsidRPr="00AA70CE">
              <w:rPr>
                <w:color w:val="C00000"/>
              </w:rPr>
              <w:t xml:space="preserve">                     AM/PM</w:t>
            </w:r>
          </w:p>
        </w:tc>
        <w:tc>
          <w:tcPr>
            <w:tcW w:w="2070" w:type="dxa"/>
          </w:tcPr>
          <w:p w14:paraId="0C261976" w14:textId="77777777" w:rsidR="00AA70CE" w:rsidRPr="00AA70CE" w:rsidRDefault="00AA70CE" w:rsidP="00BB0E3D">
            <w:pPr>
              <w:rPr>
                <w:color w:val="C00000"/>
              </w:rPr>
            </w:pPr>
          </w:p>
        </w:tc>
        <w:tc>
          <w:tcPr>
            <w:tcW w:w="1440" w:type="dxa"/>
          </w:tcPr>
          <w:p w14:paraId="2CAB8368" w14:textId="77777777" w:rsidR="00AA70CE" w:rsidRPr="00AA70CE" w:rsidRDefault="00AA70CE" w:rsidP="00BB0E3D">
            <w:pPr>
              <w:rPr>
                <w:color w:val="C00000"/>
              </w:rPr>
            </w:pPr>
          </w:p>
        </w:tc>
        <w:tc>
          <w:tcPr>
            <w:tcW w:w="1530" w:type="dxa"/>
          </w:tcPr>
          <w:p w14:paraId="4ADD07D2" w14:textId="77777777" w:rsidR="00AA70CE" w:rsidRPr="00AA70CE" w:rsidRDefault="00AA70CE" w:rsidP="00BB0E3D">
            <w:pPr>
              <w:rPr>
                <w:color w:val="C00000"/>
              </w:rPr>
            </w:pPr>
          </w:p>
        </w:tc>
        <w:tc>
          <w:tcPr>
            <w:tcW w:w="1350" w:type="dxa"/>
          </w:tcPr>
          <w:p w14:paraId="1C81D15E" w14:textId="77777777" w:rsidR="00AA70CE" w:rsidRPr="00AA70CE" w:rsidRDefault="00AA70CE" w:rsidP="00BB0E3D">
            <w:pPr>
              <w:rPr>
                <w:color w:val="C00000"/>
              </w:rPr>
            </w:pPr>
          </w:p>
        </w:tc>
        <w:tc>
          <w:tcPr>
            <w:tcW w:w="1170" w:type="dxa"/>
          </w:tcPr>
          <w:p w14:paraId="3B49C0F7" w14:textId="77777777" w:rsidR="00AA70CE" w:rsidRPr="00AA70CE" w:rsidRDefault="00AA70CE" w:rsidP="00BB0E3D">
            <w:pPr>
              <w:rPr>
                <w:color w:val="C00000"/>
              </w:rPr>
            </w:pPr>
          </w:p>
        </w:tc>
        <w:tc>
          <w:tcPr>
            <w:tcW w:w="1170" w:type="dxa"/>
          </w:tcPr>
          <w:p w14:paraId="177C97F4" w14:textId="77777777" w:rsidR="00AA70CE" w:rsidRPr="00AA70CE" w:rsidRDefault="00AA70CE" w:rsidP="00BB0E3D">
            <w:pPr>
              <w:rPr>
                <w:color w:val="C00000"/>
              </w:rPr>
            </w:pPr>
          </w:p>
        </w:tc>
      </w:tr>
    </w:tbl>
    <w:p w14:paraId="624E08B5" w14:textId="77777777" w:rsidR="00AA70CE" w:rsidRPr="00AA70CE" w:rsidRDefault="00AA70CE" w:rsidP="00AA70CE">
      <w:pPr>
        <w:rPr>
          <w:color w:val="C00000"/>
        </w:rPr>
      </w:pPr>
    </w:p>
    <w:tbl>
      <w:tblPr>
        <w:tblStyle w:val="TableGrid"/>
        <w:tblW w:w="11970" w:type="dxa"/>
        <w:tblInd w:w="-1152" w:type="dxa"/>
        <w:tblLayout w:type="fixed"/>
        <w:tblLook w:val="04A0" w:firstRow="1" w:lastRow="0" w:firstColumn="1" w:lastColumn="0" w:noHBand="0" w:noVBand="1"/>
      </w:tblPr>
      <w:tblGrid>
        <w:gridCol w:w="1260"/>
        <w:gridCol w:w="1980"/>
        <w:gridCol w:w="2070"/>
        <w:gridCol w:w="1440"/>
        <w:gridCol w:w="1530"/>
        <w:gridCol w:w="1350"/>
        <w:gridCol w:w="1170"/>
        <w:gridCol w:w="1170"/>
      </w:tblGrid>
      <w:tr w:rsidR="00AA70CE" w14:paraId="4DCBFE9C" w14:textId="77777777" w:rsidTr="00BB0E3D">
        <w:tc>
          <w:tcPr>
            <w:tcW w:w="1260" w:type="dxa"/>
            <w:shd w:val="clear" w:color="auto" w:fill="C00000"/>
          </w:tcPr>
          <w:p w14:paraId="66B0E03E" w14:textId="77777777" w:rsidR="00AA70CE" w:rsidRPr="00603288" w:rsidRDefault="00AA70CE" w:rsidP="00BB0E3D">
            <w:pPr>
              <w:rPr>
                <w:b/>
              </w:rPr>
            </w:pPr>
            <w:r w:rsidRPr="00603288">
              <w:rPr>
                <w:b/>
              </w:rPr>
              <w:t>Vaccines</w:t>
            </w:r>
          </w:p>
        </w:tc>
        <w:tc>
          <w:tcPr>
            <w:tcW w:w="1980" w:type="dxa"/>
            <w:shd w:val="clear" w:color="auto" w:fill="C00000"/>
          </w:tcPr>
          <w:p w14:paraId="2A979838" w14:textId="77777777" w:rsidR="00AA70CE" w:rsidRPr="00603288" w:rsidRDefault="00AA70CE" w:rsidP="00BB0E3D">
            <w:pPr>
              <w:rPr>
                <w:b/>
              </w:rPr>
            </w:pPr>
            <w:r w:rsidRPr="00603288">
              <w:rPr>
                <w:b/>
              </w:rPr>
              <w:t>Time</w:t>
            </w:r>
          </w:p>
        </w:tc>
        <w:tc>
          <w:tcPr>
            <w:tcW w:w="2070" w:type="dxa"/>
            <w:shd w:val="clear" w:color="auto" w:fill="C00000"/>
          </w:tcPr>
          <w:p w14:paraId="14B77330" w14:textId="77777777" w:rsidR="00AA70CE" w:rsidRPr="00603288" w:rsidRDefault="00AA70CE" w:rsidP="00BB0E3D">
            <w:pPr>
              <w:rPr>
                <w:b/>
              </w:rPr>
            </w:pPr>
            <w:r w:rsidRPr="00603288">
              <w:rPr>
                <w:b/>
              </w:rPr>
              <w:t>Stages Of Cold Chain   (All ,Storage, Transport, Point Of Use)</w:t>
            </w:r>
          </w:p>
        </w:tc>
        <w:tc>
          <w:tcPr>
            <w:tcW w:w="1440" w:type="dxa"/>
            <w:shd w:val="clear" w:color="auto" w:fill="C00000"/>
          </w:tcPr>
          <w:p w14:paraId="5CCABFEB" w14:textId="77777777" w:rsidR="00AA70CE" w:rsidRPr="00603288" w:rsidRDefault="00AA70CE" w:rsidP="00BB0E3D">
            <w:pPr>
              <w:rPr>
                <w:b/>
              </w:rPr>
            </w:pPr>
            <w:r w:rsidRPr="00603288">
              <w:rPr>
                <w:b/>
              </w:rPr>
              <w:t>Maximum Temperature</w:t>
            </w:r>
          </w:p>
          <w:p w14:paraId="69317F26" w14:textId="77777777" w:rsidR="00AA70CE" w:rsidRPr="00603288" w:rsidRDefault="00AA70CE" w:rsidP="00BB0E3D">
            <w:pPr>
              <w:rPr>
                <w:b/>
              </w:rPr>
            </w:pPr>
            <w:r w:rsidRPr="00603288">
              <w:rPr>
                <w:b/>
              </w:rPr>
              <w:t>(Celsius)</w:t>
            </w:r>
          </w:p>
        </w:tc>
        <w:tc>
          <w:tcPr>
            <w:tcW w:w="1530" w:type="dxa"/>
            <w:shd w:val="clear" w:color="auto" w:fill="C00000"/>
          </w:tcPr>
          <w:p w14:paraId="2AE7BA69" w14:textId="77777777" w:rsidR="00AA70CE" w:rsidRPr="00603288" w:rsidRDefault="00AA70CE" w:rsidP="00BB0E3D">
            <w:pPr>
              <w:rPr>
                <w:b/>
              </w:rPr>
            </w:pPr>
            <w:r w:rsidRPr="00603288">
              <w:rPr>
                <w:b/>
              </w:rPr>
              <w:t>Minimum Temperature</w:t>
            </w:r>
          </w:p>
          <w:p w14:paraId="16E70D50" w14:textId="77777777" w:rsidR="00AA70CE" w:rsidRPr="00603288" w:rsidRDefault="00AA70CE" w:rsidP="00BB0E3D">
            <w:pPr>
              <w:rPr>
                <w:b/>
              </w:rPr>
            </w:pPr>
            <w:r w:rsidRPr="00603288">
              <w:rPr>
                <w:b/>
              </w:rPr>
              <w:t>(Celsius)</w:t>
            </w:r>
          </w:p>
        </w:tc>
        <w:tc>
          <w:tcPr>
            <w:tcW w:w="1350" w:type="dxa"/>
            <w:shd w:val="clear" w:color="auto" w:fill="C00000"/>
          </w:tcPr>
          <w:p w14:paraId="38F66E42" w14:textId="77777777" w:rsidR="00AA70CE" w:rsidRPr="00603288" w:rsidRDefault="00AA70CE" w:rsidP="00BB0E3D">
            <w:pPr>
              <w:rPr>
                <w:b/>
              </w:rPr>
            </w:pPr>
            <w:r w:rsidRPr="00603288">
              <w:rPr>
                <w:b/>
              </w:rPr>
              <w:t>Precautions</w:t>
            </w:r>
          </w:p>
        </w:tc>
        <w:tc>
          <w:tcPr>
            <w:tcW w:w="1170" w:type="dxa"/>
            <w:shd w:val="clear" w:color="auto" w:fill="C00000"/>
          </w:tcPr>
          <w:p w14:paraId="60F0BCA8" w14:textId="77777777" w:rsidR="00AA70CE" w:rsidRPr="00603288" w:rsidRDefault="00AA70CE" w:rsidP="00BB0E3D">
            <w:pPr>
              <w:rPr>
                <w:b/>
              </w:rPr>
            </w:pPr>
            <w:r w:rsidRPr="00603288">
              <w:rPr>
                <w:b/>
              </w:rPr>
              <w:t>Handling Authority</w:t>
            </w:r>
          </w:p>
        </w:tc>
        <w:tc>
          <w:tcPr>
            <w:tcW w:w="1170" w:type="dxa"/>
            <w:shd w:val="clear" w:color="auto" w:fill="C00000"/>
          </w:tcPr>
          <w:p w14:paraId="0E825B57" w14:textId="77777777" w:rsidR="00AA70CE" w:rsidRPr="00603288" w:rsidRDefault="00AA70CE" w:rsidP="00BB0E3D">
            <w:pPr>
              <w:rPr>
                <w:b/>
              </w:rPr>
            </w:pPr>
          </w:p>
          <w:p w14:paraId="39F6D812" w14:textId="77777777" w:rsidR="00AA70CE" w:rsidRPr="00603288" w:rsidRDefault="00AA70CE" w:rsidP="00BB0E3D">
            <w:pPr>
              <w:rPr>
                <w:b/>
              </w:rPr>
            </w:pPr>
            <w:r w:rsidRPr="00603288">
              <w:rPr>
                <w:b/>
              </w:rPr>
              <w:t>Signature</w:t>
            </w:r>
          </w:p>
        </w:tc>
      </w:tr>
      <w:tr w:rsidR="00AA70CE" w14:paraId="16248F6F" w14:textId="77777777" w:rsidTr="00BB0E3D">
        <w:tc>
          <w:tcPr>
            <w:tcW w:w="1260" w:type="dxa"/>
          </w:tcPr>
          <w:p w14:paraId="25F378DF" w14:textId="77777777" w:rsidR="00AA70CE" w:rsidRDefault="00AA70CE" w:rsidP="00BB0E3D"/>
        </w:tc>
        <w:tc>
          <w:tcPr>
            <w:tcW w:w="1980" w:type="dxa"/>
          </w:tcPr>
          <w:p w14:paraId="0870C075" w14:textId="77777777" w:rsidR="00AA70CE" w:rsidRPr="00AA70CE" w:rsidRDefault="00AA70CE" w:rsidP="00BB0E3D">
            <w:pPr>
              <w:rPr>
                <w:color w:val="C00000"/>
              </w:rPr>
            </w:pPr>
            <w:r>
              <w:t xml:space="preserve">                     </w:t>
            </w:r>
            <w:r w:rsidRPr="00AA70CE">
              <w:rPr>
                <w:color w:val="C00000"/>
              </w:rPr>
              <w:t>AM/PM</w:t>
            </w:r>
          </w:p>
        </w:tc>
        <w:tc>
          <w:tcPr>
            <w:tcW w:w="2070" w:type="dxa"/>
          </w:tcPr>
          <w:p w14:paraId="6893F9E1" w14:textId="77777777" w:rsidR="00AA70CE" w:rsidRDefault="00AA70CE" w:rsidP="00BB0E3D"/>
        </w:tc>
        <w:tc>
          <w:tcPr>
            <w:tcW w:w="1440" w:type="dxa"/>
          </w:tcPr>
          <w:p w14:paraId="0FE6217B" w14:textId="77777777" w:rsidR="00AA70CE" w:rsidRDefault="00AA70CE" w:rsidP="00BB0E3D"/>
        </w:tc>
        <w:tc>
          <w:tcPr>
            <w:tcW w:w="1530" w:type="dxa"/>
          </w:tcPr>
          <w:p w14:paraId="0A9F1F03" w14:textId="77777777" w:rsidR="00AA70CE" w:rsidRDefault="00AA70CE" w:rsidP="00BB0E3D"/>
        </w:tc>
        <w:tc>
          <w:tcPr>
            <w:tcW w:w="1350" w:type="dxa"/>
          </w:tcPr>
          <w:p w14:paraId="157579D4" w14:textId="77777777" w:rsidR="00AA70CE" w:rsidRDefault="00AA70CE" w:rsidP="00BB0E3D"/>
        </w:tc>
        <w:tc>
          <w:tcPr>
            <w:tcW w:w="1170" w:type="dxa"/>
          </w:tcPr>
          <w:p w14:paraId="56CF7548" w14:textId="77777777" w:rsidR="00AA70CE" w:rsidRDefault="00AA70CE" w:rsidP="00BB0E3D"/>
        </w:tc>
        <w:tc>
          <w:tcPr>
            <w:tcW w:w="1170" w:type="dxa"/>
          </w:tcPr>
          <w:p w14:paraId="6FD33EFE" w14:textId="77777777" w:rsidR="00AA70CE" w:rsidRDefault="00AA70CE" w:rsidP="00BB0E3D"/>
        </w:tc>
      </w:tr>
      <w:tr w:rsidR="00AA70CE" w14:paraId="134CC974" w14:textId="77777777" w:rsidTr="00BB0E3D">
        <w:tc>
          <w:tcPr>
            <w:tcW w:w="1260" w:type="dxa"/>
          </w:tcPr>
          <w:p w14:paraId="139F643A" w14:textId="77777777" w:rsidR="00AA70CE" w:rsidRDefault="00AA70CE" w:rsidP="00BB0E3D"/>
        </w:tc>
        <w:tc>
          <w:tcPr>
            <w:tcW w:w="1980" w:type="dxa"/>
          </w:tcPr>
          <w:p w14:paraId="64D4C2CF" w14:textId="77777777" w:rsidR="00AA70CE" w:rsidRPr="00AA70CE" w:rsidRDefault="00AA70CE" w:rsidP="00BB0E3D">
            <w:pPr>
              <w:rPr>
                <w:color w:val="C00000"/>
              </w:rPr>
            </w:pPr>
            <w:r w:rsidRPr="00AA70CE">
              <w:rPr>
                <w:color w:val="C00000"/>
              </w:rPr>
              <w:t xml:space="preserve">                     AM/PM</w:t>
            </w:r>
          </w:p>
        </w:tc>
        <w:tc>
          <w:tcPr>
            <w:tcW w:w="2070" w:type="dxa"/>
          </w:tcPr>
          <w:p w14:paraId="514272D0" w14:textId="77777777" w:rsidR="00AA70CE" w:rsidRDefault="00AA70CE" w:rsidP="00BB0E3D"/>
        </w:tc>
        <w:tc>
          <w:tcPr>
            <w:tcW w:w="1440" w:type="dxa"/>
          </w:tcPr>
          <w:p w14:paraId="7D3B79D0" w14:textId="77777777" w:rsidR="00AA70CE" w:rsidRDefault="00AA70CE" w:rsidP="00BB0E3D"/>
        </w:tc>
        <w:tc>
          <w:tcPr>
            <w:tcW w:w="1530" w:type="dxa"/>
          </w:tcPr>
          <w:p w14:paraId="6DBD221C" w14:textId="77777777" w:rsidR="00AA70CE" w:rsidRDefault="00AA70CE" w:rsidP="00BB0E3D"/>
        </w:tc>
        <w:tc>
          <w:tcPr>
            <w:tcW w:w="1350" w:type="dxa"/>
          </w:tcPr>
          <w:p w14:paraId="0BD28EA0" w14:textId="77777777" w:rsidR="00AA70CE" w:rsidRDefault="00AA70CE" w:rsidP="00BB0E3D"/>
        </w:tc>
        <w:tc>
          <w:tcPr>
            <w:tcW w:w="1170" w:type="dxa"/>
          </w:tcPr>
          <w:p w14:paraId="27B64CBE" w14:textId="77777777" w:rsidR="00AA70CE" w:rsidRDefault="00AA70CE" w:rsidP="00BB0E3D"/>
        </w:tc>
        <w:tc>
          <w:tcPr>
            <w:tcW w:w="1170" w:type="dxa"/>
          </w:tcPr>
          <w:p w14:paraId="17AAECD8" w14:textId="77777777" w:rsidR="00AA70CE" w:rsidRDefault="00AA70CE" w:rsidP="00BB0E3D"/>
        </w:tc>
      </w:tr>
      <w:tr w:rsidR="00AA70CE" w14:paraId="7E48A750" w14:textId="77777777" w:rsidTr="00BB0E3D">
        <w:tc>
          <w:tcPr>
            <w:tcW w:w="1260" w:type="dxa"/>
          </w:tcPr>
          <w:p w14:paraId="03D91659" w14:textId="77777777" w:rsidR="00AA70CE" w:rsidRDefault="00AA70CE" w:rsidP="00BB0E3D"/>
        </w:tc>
        <w:tc>
          <w:tcPr>
            <w:tcW w:w="1980" w:type="dxa"/>
          </w:tcPr>
          <w:p w14:paraId="3A3B1871" w14:textId="77777777" w:rsidR="00AA70CE" w:rsidRPr="00AA70CE" w:rsidRDefault="00AA70CE" w:rsidP="00BB0E3D">
            <w:pPr>
              <w:rPr>
                <w:color w:val="C00000"/>
              </w:rPr>
            </w:pPr>
            <w:r w:rsidRPr="00AA70CE">
              <w:rPr>
                <w:color w:val="C00000"/>
              </w:rPr>
              <w:t xml:space="preserve">                     AM/PM</w:t>
            </w:r>
          </w:p>
        </w:tc>
        <w:tc>
          <w:tcPr>
            <w:tcW w:w="2070" w:type="dxa"/>
          </w:tcPr>
          <w:p w14:paraId="0825852A" w14:textId="77777777" w:rsidR="00AA70CE" w:rsidRDefault="00AA70CE" w:rsidP="00BB0E3D"/>
        </w:tc>
        <w:tc>
          <w:tcPr>
            <w:tcW w:w="1440" w:type="dxa"/>
          </w:tcPr>
          <w:p w14:paraId="22725521" w14:textId="77777777" w:rsidR="00AA70CE" w:rsidRDefault="00AA70CE" w:rsidP="00BB0E3D"/>
        </w:tc>
        <w:tc>
          <w:tcPr>
            <w:tcW w:w="1530" w:type="dxa"/>
          </w:tcPr>
          <w:p w14:paraId="1738A7A9" w14:textId="77777777" w:rsidR="00AA70CE" w:rsidRDefault="00AA70CE" w:rsidP="00BB0E3D"/>
        </w:tc>
        <w:tc>
          <w:tcPr>
            <w:tcW w:w="1350" w:type="dxa"/>
          </w:tcPr>
          <w:p w14:paraId="7384BB9C" w14:textId="77777777" w:rsidR="00AA70CE" w:rsidRDefault="00AA70CE" w:rsidP="00BB0E3D"/>
        </w:tc>
        <w:tc>
          <w:tcPr>
            <w:tcW w:w="1170" w:type="dxa"/>
          </w:tcPr>
          <w:p w14:paraId="461E38DF" w14:textId="77777777" w:rsidR="00AA70CE" w:rsidRDefault="00AA70CE" w:rsidP="00BB0E3D"/>
        </w:tc>
        <w:tc>
          <w:tcPr>
            <w:tcW w:w="1170" w:type="dxa"/>
          </w:tcPr>
          <w:p w14:paraId="10789DC1" w14:textId="77777777" w:rsidR="00AA70CE" w:rsidRDefault="00AA70CE" w:rsidP="00BB0E3D"/>
        </w:tc>
      </w:tr>
      <w:tr w:rsidR="00AA70CE" w14:paraId="3A7F07A7" w14:textId="77777777" w:rsidTr="00BB0E3D">
        <w:tc>
          <w:tcPr>
            <w:tcW w:w="1260" w:type="dxa"/>
          </w:tcPr>
          <w:p w14:paraId="44479CBA" w14:textId="77777777" w:rsidR="00AA70CE" w:rsidRDefault="00AA70CE" w:rsidP="00BB0E3D"/>
        </w:tc>
        <w:tc>
          <w:tcPr>
            <w:tcW w:w="1980" w:type="dxa"/>
          </w:tcPr>
          <w:p w14:paraId="0A545E5F" w14:textId="77777777" w:rsidR="00AA70CE" w:rsidRPr="00AA70CE" w:rsidRDefault="00AA70CE" w:rsidP="00BB0E3D">
            <w:pPr>
              <w:rPr>
                <w:color w:val="C00000"/>
              </w:rPr>
            </w:pPr>
            <w:r w:rsidRPr="00AA70CE">
              <w:rPr>
                <w:color w:val="C00000"/>
              </w:rPr>
              <w:t xml:space="preserve">                     AM/PM</w:t>
            </w:r>
          </w:p>
        </w:tc>
        <w:tc>
          <w:tcPr>
            <w:tcW w:w="2070" w:type="dxa"/>
          </w:tcPr>
          <w:p w14:paraId="61B50AF9" w14:textId="77777777" w:rsidR="00AA70CE" w:rsidRDefault="00AA70CE" w:rsidP="00BB0E3D"/>
        </w:tc>
        <w:tc>
          <w:tcPr>
            <w:tcW w:w="1440" w:type="dxa"/>
          </w:tcPr>
          <w:p w14:paraId="7972CF97" w14:textId="77777777" w:rsidR="00AA70CE" w:rsidRDefault="00AA70CE" w:rsidP="00BB0E3D"/>
        </w:tc>
        <w:tc>
          <w:tcPr>
            <w:tcW w:w="1530" w:type="dxa"/>
          </w:tcPr>
          <w:p w14:paraId="4492CB97" w14:textId="77777777" w:rsidR="00AA70CE" w:rsidRDefault="00AA70CE" w:rsidP="00BB0E3D"/>
        </w:tc>
        <w:tc>
          <w:tcPr>
            <w:tcW w:w="1350" w:type="dxa"/>
          </w:tcPr>
          <w:p w14:paraId="4E9943E2" w14:textId="77777777" w:rsidR="00AA70CE" w:rsidRDefault="00AA70CE" w:rsidP="00BB0E3D"/>
        </w:tc>
        <w:tc>
          <w:tcPr>
            <w:tcW w:w="1170" w:type="dxa"/>
          </w:tcPr>
          <w:p w14:paraId="68CE21BF" w14:textId="77777777" w:rsidR="00AA70CE" w:rsidRDefault="00AA70CE" w:rsidP="00BB0E3D"/>
        </w:tc>
        <w:tc>
          <w:tcPr>
            <w:tcW w:w="1170" w:type="dxa"/>
          </w:tcPr>
          <w:p w14:paraId="46F184C3" w14:textId="77777777" w:rsidR="00AA70CE" w:rsidRDefault="00AA70CE" w:rsidP="00BB0E3D"/>
        </w:tc>
      </w:tr>
      <w:tr w:rsidR="00AA70CE" w14:paraId="064229B1" w14:textId="77777777" w:rsidTr="00BB0E3D">
        <w:tc>
          <w:tcPr>
            <w:tcW w:w="1260" w:type="dxa"/>
          </w:tcPr>
          <w:p w14:paraId="36557134" w14:textId="77777777" w:rsidR="00AA70CE" w:rsidRDefault="00AA70CE" w:rsidP="00BB0E3D"/>
        </w:tc>
        <w:tc>
          <w:tcPr>
            <w:tcW w:w="1980" w:type="dxa"/>
          </w:tcPr>
          <w:p w14:paraId="06E4A213" w14:textId="77777777" w:rsidR="00AA70CE" w:rsidRPr="00AA70CE" w:rsidRDefault="00AA70CE" w:rsidP="00BB0E3D">
            <w:pPr>
              <w:rPr>
                <w:color w:val="C00000"/>
              </w:rPr>
            </w:pPr>
            <w:r w:rsidRPr="00AA70CE">
              <w:rPr>
                <w:color w:val="C00000"/>
              </w:rPr>
              <w:t xml:space="preserve">                     AM/PM</w:t>
            </w:r>
          </w:p>
        </w:tc>
        <w:tc>
          <w:tcPr>
            <w:tcW w:w="2070" w:type="dxa"/>
          </w:tcPr>
          <w:p w14:paraId="0C2A5FA3" w14:textId="77777777" w:rsidR="00AA70CE" w:rsidRDefault="00AA70CE" w:rsidP="00BB0E3D"/>
        </w:tc>
        <w:tc>
          <w:tcPr>
            <w:tcW w:w="1440" w:type="dxa"/>
          </w:tcPr>
          <w:p w14:paraId="50A3B48C" w14:textId="77777777" w:rsidR="00AA70CE" w:rsidRDefault="00AA70CE" w:rsidP="00BB0E3D"/>
        </w:tc>
        <w:tc>
          <w:tcPr>
            <w:tcW w:w="1530" w:type="dxa"/>
          </w:tcPr>
          <w:p w14:paraId="335251E0" w14:textId="77777777" w:rsidR="00AA70CE" w:rsidRDefault="00AA70CE" w:rsidP="00BB0E3D"/>
        </w:tc>
        <w:tc>
          <w:tcPr>
            <w:tcW w:w="1350" w:type="dxa"/>
          </w:tcPr>
          <w:p w14:paraId="781BD13E" w14:textId="77777777" w:rsidR="00AA70CE" w:rsidRDefault="00AA70CE" w:rsidP="00BB0E3D"/>
        </w:tc>
        <w:tc>
          <w:tcPr>
            <w:tcW w:w="1170" w:type="dxa"/>
          </w:tcPr>
          <w:p w14:paraId="5E3733AE" w14:textId="77777777" w:rsidR="00AA70CE" w:rsidRDefault="00AA70CE" w:rsidP="00BB0E3D"/>
        </w:tc>
        <w:tc>
          <w:tcPr>
            <w:tcW w:w="1170" w:type="dxa"/>
          </w:tcPr>
          <w:p w14:paraId="06C6734E" w14:textId="77777777" w:rsidR="00AA70CE" w:rsidRDefault="00AA70CE" w:rsidP="00BB0E3D"/>
        </w:tc>
      </w:tr>
      <w:tr w:rsidR="00AA70CE" w14:paraId="0B7494E4" w14:textId="77777777" w:rsidTr="00BB0E3D">
        <w:tc>
          <w:tcPr>
            <w:tcW w:w="1260" w:type="dxa"/>
          </w:tcPr>
          <w:p w14:paraId="3346212D" w14:textId="77777777" w:rsidR="00AA70CE" w:rsidRDefault="00AA70CE" w:rsidP="00BB0E3D"/>
        </w:tc>
        <w:tc>
          <w:tcPr>
            <w:tcW w:w="1980" w:type="dxa"/>
          </w:tcPr>
          <w:p w14:paraId="247385D4" w14:textId="77777777" w:rsidR="00AA70CE" w:rsidRPr="00AA70CE" w:rsidRDefault="00AA70CE" w:rsidP="00BB0E3D">
            <w:pPr>
              <w:rPr>
                <w:color w:val="C00000"/>
              </w:rPr>
            </w:pPr>
            <w:r w:rsidRPr="00AA70CE">
              <w:rPr>
                <w:color w:val="C00000"/>
              </w:rPr>
              <w:t xml:space="preserve">                     AM/PM</w:t>
            </w:r>
          </w:p>
        </w:tc>
        <w:tc>
          <w:tcPr>
            <w:tcW w:w="2070" w:type="dxa"/>
          </w:tcPr>
          <w:p w14:paraId="7EE1DE9E" w14:textId="77777777" w:rsidR="00AA70CE" w:rsidRDefault="00AA70CE" w:rsidP="00BB0E3D"/>
        </w:tc>
        <w:tc>
          <w:tcPr>
            <w:tcW w:w="1440" w:type="dxa"/>
          </w:tcPr>
          <w:p w14:paraId="3A2653FA" w14:textId="77777777" w:rsidR="00AA70CE" w:rsidRDefault="00AA70CE" w:rsidP="00BB0E3D"/>
        </w:tc>
        <w:tc>
          <w:tcPr>
            <w:tcW w:w="1530" w:type="dxa"/>
          </w:tcPr>
          <w:p w14:paraId="6B706BF8" w14:textId="77777777" w:rsidR="00AA70CE" w:rsidRDefault="00AA70CE" w:rsidP="00BB0E3D"/>
        </w:tc>
        <w:tc>
          <w:tcPr>
            <w:tcW w:w="1350" w:type="dxa"/>
          </w:tcPr>
          <w:p w14:paraId="52EAF43E" w14:textId="77777777" w:rsidR="00AA70CE" w:rsidRDefault="00AA70CE" w:rsidP="00BB0E3D"/>
        </w:tc>
        <w:tc>
          <w:tcPr>
            <w:tcW w:w="1170" w:type="dxa"/>
          </w:tcPr>
          <w:p w14:paraId="1AA8BEC6" w14:textId="77777777" w:rsidR="00AA70CE" w:rsidRDefault="00AA70CE" w:rsidP="00BB0E3D"/>
        </w:tc>
        <w:tc>
          <w:tcPr>
            <w:tcW w:w="1170" w:type="dxa"/>
          </w:tcPr>
          <w:p w14:paraId="56AB7A02" w14:textId="77777777" w:rsidR="00AA70CE" w:rsidRDefault="00AA70CE" w:rsidP="00BB0E3D"/>
        </w:tc>
      </w:tr>
      <w:tr w:rsidR="00AA70CE" w14:paraId="54E6BCFE" w14:textId="77777777" w:rsidTr="00BB0E3D">
        <w:tc>
          <w:tcPr>
            <w:tcW w:w="1260" w:type="dxa"/>
          </w:tcPr>
          <w:p w14:paraId="1280B377" w14:textId="77777777" w:rsidR="00AA70CE" w:rsidRDefault="00AA70CE" w:rsidP="00BB0E3D"/>
        </w:tc>
        <w:tc>
          <w:tcPr>
            <w:tcW w:w="1980" w:type="dxa"/>
          </w:tcPr>
          <w:p w14:paraId="6E719E64" w14:textId="77777777" w:rsidR="00AA70CE" w:rsidRPr="00AA70CE" w:rsidRDefault="00AA70CE" w:rsidP="00BB0E3D">
            <w:pPr>
              <w:rPr>
                <w:color w:val="C00000"/>
              </w:rPr>
            </w:pPr>
            <w:r w:rsidRPr="00AA70CE">
              <w:rPr>
                <w:color w:val="C00000"/>
              </w:rPr>
              <w:t xml:space="preserve">                     AM/PM</w:t>
            </w:r>
          </w:p>
        </w:tc>
        <w:tc>
          <w:tcPr>
            <w:tcW w:w="2070" w:type="dxa"/>
          </w:tcPr>
          <w:p w14:paraId="17D64B15" w14:textId="77777777" w:rsidR="00AA70CE" w:rsidRDefault="00AA70CE" w:rsidP="00BB0E3D"/>
        </w:tc>
        <w:tc>
          <w:tcPr>
            <w:tcW w:w="1440" w:type="dxa"/>
          </w:tcPr>
          <w:p w14:paraId="130B15B6" w14:textId="77777777" w:rsidR="00AA70CE" w:rsidRDefault="00AA70CE" w:rsidP="00BB0E3D"/>
        </w:tc>
        <w:tc>
          <w:tcPr>
            <w:tcW w:w="1530" w:type="dxa"/>
          </w:tcPr>
          <w:p w14:paraId="2B4C999F" w14:textId="77777777" w:rsidR="00AA70CE" w:rsidRDefault="00AA70CE" w:rsidP="00BB0E3D"/>
        </w:tc>
        <w:tc>
          <w:tcPr>
            <w:tcW w:w="1350" w:type="dxa"/>
          </w:tcPr>
          <w:p w14:paraId="34AE2C93" w14:textId="77777777" w:rsidR="00AA70CE" w:rsidRDefault="00AA70CE" w:rsidP="00BB0E3D"/>
        </w:tc>
        <w:tc>
          <w:tcPr>
            <w:tcW w:w="1170" w:type="dxa"/>
          </w:tcPr>
          <w:p w14:paraId="18F0C5A4" w14:textId="77777777" w:rsidR="00AA70CE" w:rsidRDefault="00AA70CE" w:rsidP="00BB0E3D"/>
        </w:tc>
        <w:tc>
          <w:tcPr>
            <w:tcW w:w="1170" w:type="dxa"/>
          </w:tcPr>
          <w:p w14:paraId="67DAEDEE" w14:textId="77777777" w:rsidR="00AA70CE" w:rsidRDefault="00AA70CE" w:rsidP="00BB0E3D"/>
        </w:tc>
      </w:tr>
      <w:tr w:rsidR="00AA70CE" w:rsidRPr="00AA70CE" w14:paraId="315CB886" w14:textId="77777777" w:rsidTr="00BB0E3D">
        <w:tc>
          <w:tcPr>
            <w:tcW w:w="1260" w:type="dxa"/>
          </w:tcPr>
          <w:p w14:paraId="32ED4DF1" w14:textId="77777777" w:rsidR="00AA70CE" w:rsidRPr="00AA70CE" w:rsidRDefault="00AA70CE" w:rsidP="00BB0E3D">
            <w:pPr>
              <w:rPr>
                <w:color w:val="C00000"/>
              </w:rPr>
            </w:pPr>
          </w:p>
        </w:tc>
        <w:tc>
          <w:tcPr>
            <w:tcW w:w="1980" w:type="dxa"/>
          </w:tcPr>
          <w:p w14:paraId="54D3DF15" w14:textId="77777777" w:rsidR="00AA70CE" w:rsidRPr="00AA70CE" w:rsidRDefault="00AA70CE" w:rsidP="00BB0E3D">
            <w:pPr>
              <w:rPr>
                <w:color w:val="C00000"/>
              </w:rPr>
            </w:pPr>
            <w:r w:rsidRPr="00AA70CE">
              <w:rPr>
                <w:color w:val="C00000"/>
              </w:rPr>
              <w:t xml:space="preserve">                     AM/PM</w:t>
            </w:r>
          </w:p>
        </w:tc>
        <w:tc>
          <w:tcPr>
            <w:tcW w:w="2070" w:type="dxa"/>
          </w:tcPr>
          <w:p w14:paraId="5F21FBDF" w14:textId="77777777" w:rsidR="00AA70CE" w:rsidRPr="00AA70CE" w:rsidRDefault="00AA70CE" w:rsidP="00BB0E3D">
            <w:pPr>
              <w:rPr>
                <w:color w:val="C00000"/>
              </w:rPr>
            </w:pPr>
          </w:p>
        </w:tc>
        <w:tc>
          <w:tcPr>
            <w:tcW w:w="1440" w:type="dxa"/>
          </w:tcPr>
          <w:p w14:paraId="35C892A6" w14:textId="77777777" w:rsidR="00AA70CE" w:rsidRPr="00AA70CE" w:rsidRDefault="00AA70CE" w:rsidP="00BB0E3D">
            <w:pPr>
              <w:rPr>
                <w:color w:val="C00000"/>
              </w:rPr>
            </w:pPr>
          </w:p>
        </w:tc>
        <w:tc>
          <w:tcPr>
            <w:tcW w:w="1530" w:type="dxa"/>
          </w:tcPr>
          <w:p w14:paraId="6AAEAEB6" w14:textId="77777777" w:rsidR="00AA70CE" w:rsidRPr="00AA70CE" w:rsidRDefault="00AA70CE" w:rsidP="00BB0E3D">
            <w:pPr>
              <w:rPr>
                <w:color w:val="C00000"/>
              </w:rPr>
            </w:pPr>
          </w:p>
        </w:tc>
        <w:tc>
          <w:tcPr>
            <w:tcW w:w="1350" w:type="dxa"/>
          </w:tcPr>
          <w:p w14:paraId="4A71761A" w14:textId="77777777" w:rsidR="00AA70CE" w:rsidRPr="00AA70CE" w:rsidRDefault="00AA70CE" w:rsidP="00BB0E3D">
            <w:pPr>
              <w:rPr>
                <w:color w:val="C00000"/>
              </w:rPr>
            </w:pPr>
          </w:p>
        </w:tc>
        <w:tc>
          <w:tcPr>
            <w:tcW w:w="1170" w:type="dxa"/>
          </w:tcPr>
          <w:p w14:paraId="7DCC9231" w14:textId="77777777" w:rsidR="00AA70CE" w:rsidRPr="00AA70CE" w:rsidRDefault="00AA70CE" w:rsidP="00BB0E3D">
            <w:pPr>
              <w:rPr>
                <w:color w:val="C00000"/>
              </w:rPr>
            </w:pPr>
          </w:p>
        </w:tc>
        <w:tc>
          <w:tcPr>
            <w:tcW w:w="1170" w:type="dxa"/>
          </w:tcPr>
          <w:p w14:paraId="2C115E55" w14:textId="77777777" w:rsidR="00AA70CE" w:rsidRPr="00AA70CE" w:rsidRDefault="00AA70CE" w:rsidP="00BB0E3D">
            <w:pPr>
              <w:rPr>
                <w:color w:val="C00000"/>
              </w:rPr>
            </w:pPr>
          </w:p>
        </w:tc>
      </w:tr>
      <w:tr w:rsidR="00AA70CE" w:rsidRPr="00AA70CE" w14:paraId="24DFA061" w14:textId="77777777" w:rsidTr="00BB0E3D">
        <w:tc>
          <w:tcPr>
            <w:tcW w:w="1260" w:type="dxa"/>
          </w:tcPr>
          <w:p w14:paraId="4D1FB7C2" w14:textId="77777777" w:rsidR="00AA70CE" w:rsidRPr="00AA70CE" w:rsidRDefault="00AA70CE" w:rsidP="00BB0E3D">
            <w:pPr>
              <w:rPr>
                <w:color w:val="C00000"/>
              </w:rPr>
            </w:pPr>
          </w:p>
        </w:tc>
        <w:tc>
          <w:tcPr>
            <w:tcW w:w="1980" w:type="dxa"/>
          </w:tcPr>
          <w:p w14:paraId="54D96777" w14:textId="77777777" w:rsidR="00AA70CE" w:rsidRPr="00AA70CE" w:rsidRDefault="00AA70CE" w:rsidP="00BB0E3D">
            <w:pPr>
              <w:rPr>
                <w:color w:val="C00000"/>
              </w:rPr>
            </w:pPr>
            <w:r w:rsidRPr="00AA70CE">
              <w:rPr>
                <w:color w:val="C00000"/>
              </w:rPr>
              <w:t xml:space="preserve">                     AM/PM</w:t>
            </w:r>
          </w:p>
        </w:tc>
        <w:tc>
          <w:tcPr>
            <w:tcW w:w="2070" w:type="dxa"/>
          </w:tcPr>
          <w:p w14:paraId="33631FD7" w14:textId="77777777" w:rsidR="00AA70CE" w:rsidRPr="00AA70CE" w:rsidRDefault="00AA70CE" w:rsidP="00BB0E3D">
            <w:pPr>
              <w:rPr>
                <w:color w:val="C00000"/>
              </w:rPr>
            </w:pPr>
          </w:p>
        </w:tc>
        <w:tc>
          <w:tcPr>
            <w:tcW w:w="1440" w:type="dxa"/>
          </w:tcPr>
          <w:p w14:paraId="7CC94C40" w14:textId="77777777" w:rsidR="00AA70CE" w:rsidRPr="00AA70CE" w:rsidRDefault="00AA70CE" w:rsidP="00BB0E3D">
            <w:pPr>
              <w:rPr>
                <w:color w:val="C00000"/>
              </w:rPr>
            </w:pPr>
          </w:p>
        </w:tc>
        <w:tc>
          <w:tcPr>
            <w:tcW w:w="1530" w:type="dxa"/>
          </w:tcPr>
          <w:p w14:paraId="517F2896" w14:textId="77777777" w:rsidR="00AA70CE" w:rsidRPr="00AA70CE" w:rsidRDefault="00AA70CE" w:rsidP="00BB0E3D">
            <w:pPr>
              <w:rPr>
                <w:color w:val="C00000"/>
              </w:rPr>
            </w:pPr>
          </w:p>
        </w:tc>
        <w:tc>
          <w:tcPr>
            <w:tcW w:w="1350" w:type="dxa"/>
          </w:tcPr>
          <w:p w14:paraId="1644EDB8" w14:textId="77777777" w:rsidR="00AA70CE" w:rsidRPr="00AA70CE" w:rsidRDefault="00AA70CE" w:rsidP="00BB0E3D">
            <w:pPr>
              <w:rPr>
                <w:color w:val="C00000"/>
              </w:rPr>
            </w:pPr>
          </w:p>
        </w:tc>
        <w:tc>
          <w:tcPr>
            <w:tcW w:w="1170" w:type="dxa"/>
          </w:tcPr>
          <w:p w14:paraId="6D605C8B" w14:textId="77777777" w:rsidR="00AA70CE" w:rsidRPr="00AA70CE" w:rsidRDefault="00AA70CE" w:rsidP="00BB0E3D">
            <w:pPr>
              <w:rPr>
                <w:color w:val="C00000"/>
              </w:rPr>
            </w:pPr>
          </w:p>
        </w:tc>
        <w:tc>
          <w:tcPr>
            <w:tcW w:w="1170" w:type="dxa"/>
          </w:tcPr>
          <w:p w14:paraId="24CB433F" w14:textId="77777777" w:rsidR="00AA70CE" w:rsidRPr="00AA70CE" w:rsidRDefault="00AA70CE" w:rsidP="00BB0E3D">
            <w:pPr>
              <w:rPr>
                <w:color w:val="C00000"/>
              </w:rPr>
            </w:pPr>
          </w:p>
        </w:tc>
      </w:tr>
    </w:tbl>
    <w:p w14:paraId="32187092" w14:textId="77777777" w:rsidR="00AA70CE" w:rsidRPr="00AA70CE" w:rsidRDefault="00AA70CE" w:rsidP="00AA70CE">
      <w:pPr>
        <w:rPr>
          <w:color w:val="C00000"/>
        </w:rPr>
      </w:pPr>
    </w:p>
    <w:p w14:paraId="6EA367E1" w14:textId="77777777" w:rsidR="00AA70CE" w:rsidRPr="00AA70CE" w:rsidRDefault="00AA70CE" w:rsidP="00603288">
      <w:pPr>
        <w:rPr>
          <w:color w:val="C00000"/>
        </w:rPr>
      </w:pPr>
    </w:p>
    <w:sectPr w:rsidR="00AA70CE" w:rsidRPr="00AA70CE" w:rsidSect="00735E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94A"/>
    <w:rsid w:val="00603288"/>
    <w:rsid w:val="00735E91"/>
    <w:rsid w:val="00AA70CE"/>
    <w:rsid w:val="00D05922"/>
    <w:rsid w:val="00FD0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A090F"/>
  <w15:docId w15:val="{25E9B120-91B0-43BF-AABB-BDA94AA1C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E91"/>
  </w:style>
  <w:style w:type="paragraph" w:styleId="Heading1">
    <w:name w:val="heading 1"/>
    <w:basedOn w:val="Normal"/>
    <w:next w:val="Normal"/>
    <w:link w:val="Heading1Char"/>
    <w:uiPriority w:val="9"/>
    <w:qFormat/>
    <w:rsid w:val="006032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032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32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6032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6032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Users\Farooq\Documents\Aqsa\Temperature%20log%20Templates\New%20folder\template%2014%20(2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 14 (2).dotx</Template>
  <TotalTime>0</TotalTime>
  <Pages>2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Khalid Farooq</dc:creator>
  <cp:lastModifiedBy>Comsdev</cp:lastModifiedBy>
  <cp:revision>2</cp:revision>
  <dcterms:created xsi:type="dcterms:W3CDTF">2021-11-26T09:05:00Z</dcterms:created>
  <dcterms:modified xsi:type="dcterms:W3CDTF">2021-11-26T09:05:00Z</dcterms:modified>
</cp:coreProperties>
</file>