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A645F" w14:textId="3C0E0D98" w:rsidR="0039059B" w:rsidRDefault="00F10FB1" w:rsidP="0040705E">
      <w:pPr>
        <w:pStyle w:val="Title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D3029F" wp14:editId="17809CDA">
                <wp:simplePos x="0" y="0"/>
                <wp:positionH relativeFrom="column">
                  <wp:posOffset>-723900</wp:posOffset>
                </wp:positionH>
                <wp:positionV relativeFrom="paragraph">
                  <wp:posOffset>-800100</wp:posOffset>
                </wp:positionV>
                <wp:extent cx="723900" cy="791845"/>
                <wp:effectExtent l="0" t="0" r="0" b="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791845"/>
                        </a:xfrm>
                        <a:prstGeom prst="ellipse">
                          <a:avLst/>
                        </a:prstGeom>
                        <a:blipFill dpi="0" rotWithShape="0">
                          <a:blip r:embed="rId4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81931E6" id="Oval 2" o:spid="_x0000_s1026" style="position:absolute;margin-left:-57pt;margin-top:-63pt;width:57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" stroked="f">
                <v:fill r:id="rId5" o:title="" recolor="t" type="frame"/>
              </v:oval>
            </w:pict>
          </mc:Fallback>
        </mc:AlternateContent>
      </w:r>
      <w:r w:rsidR="0040705E">
        <w:t>THERMOMETER TEMPERATURE LOG</w:t>
      </w:r>
    </w:p>
    <w:p w14:paraId="34296841" w14:textId="77777777" w:rsidR="00E61B98" w:rsidRDefault="0040705E" w:rsidP="00E61B98">
      <w:pPr>
        <w:rPr>
          <w:sz w:val="24"/>
          <w:szCs w:val="24"/>
        </w:rPr>
      </w:pPr>
      <w:r>
        <w:rPr>
          <w:sz w:val="24"/>
          <w:szCs w:val="24"/>
        </w:rPr>
        <w:t>Type of thermometer used: _______________________________</w:t>
      </w:r>
    </w:p>
    <w:p w14:paraId="339153FD" w14:textId="77777777" w:rsidR="0040705E" w:rsidRDefault="0040705E" w:rsidP="00E61B98">
      <w:pPr>
        <w:rPr>
          <w:sz w:val="24"/>
          <w:szCs w:val="24"/>
        </w:rPr>
      </w:pPr>
      <w:r>
        <w:rPr>
          <w:sz w:val="24"/>
          <w:szCs w:val="24"/>
        </w:rPr>
        <w:t>Month: 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1"/>
        <w:gridCol w:w="1290"/>
        <w:gridCol w:w="1221"/>
        <w:gridCol w:w="1272"/>
        <w:gridCol w:w="1294"/>
        <w:gridCol w:w="1735"/>
        <w:gridCol w:w="1327"/>
      </w:tblGrid>
      <w:tr w:rsidR="0040705E" w14:paraId="4A70C2F1" w14:textId="77777777" w:rsidTr="002B5079">
        <w:tc>
          <w:tcPr>
            <w:tcW w:w="1306" w:type="dxa"/>
            <w:vMerge w:val="restart"/>
          </w:tcPr>
          <w:p w14:paraId="694FEA99" w14:textId="77777777" w:rsidR="0040705E" w:rsidRPr="0040705E" w:rsidRDefault="0040705E" w:rsidP="0040705E">
            <w:pPr>
              <w:jc w:val="center"/>
              <w:rPr>
                <w:b/>
                <w:sz w:val="28"/>
                <w:szCs w:val="28"/>
              </w:rPr>
            </w:pPr>
            <w:r w:rsidRPr="0040705E">
              <w:rPr>
                <w:b/>
                <w:sz w:val="28"/>
                <w:szCs w:val="28"/>
              </w:rPr>
              <w:t>Date</w:t>
            </w:r>
          </w:p>
        </w:tc>
        <w:tc>
          <w:tcPr>
            <w:tcW w:w="3977" w:type="dxa"/>
            <w:gridSpan w:val="3"/>
          </w:tcPr>
          <w:p w14:paraId="39E7D9AE" w14:textId="77777777" w:rsidR="0040705E" w:rsidRPr="0040705E" w:rsidRDefault="0040705E" w:rsidP="0040705E">
            <w:pPr>
              <w:jc w:val="center"/>
              <w:rPr>
                <w:b/>
                <w:sz w:val="28"/>
                <w:szCs w:val="28"/>
              </w:rPr>
            </w:pPr>
            <w:r w:rsidRPr="0040705E">
              <w:rPr>
                <w:b/>
                <w:sz w:val="28"/>
                <w:szCs w:val="28"/>
              </w:rPr>
              <w:t>T</w:t>
            </w:r>
            <w:r w:rsidR="000B60E6">
              <w:rPr>
                <w:b/>
                <w:sz w:val="28"/>
                <w:szCs w:val="28"/>
              </w:rPr>
              <w:t>emperature</w:t>
            </w:r>
          </w:p>
        </w:tc>
        <w:tc>
          <w:tcPr>
            <w:tcW w:w="1339" w:type="dxa"/>
            <w:vMerge w:val="restart"/>
          </w:tcPr>
          <w:p w14:paraId="0E96C9D9" w14:textId="77777777" w:rsidR="0040705E" w:rsidRPr="0040705E" w:rsidRDefault="0040705E" w:rsidP="0040705E">
            <w:pPr>
              <w:jc w:val="center"/>
              <w:rPr>
                <w:b/>
                <w:sz w:val="28"/>
                <w:szCs w:val="28"/>
              </w:rPr>
            </w:pPr>
            <w:r w:rsidRPr="0040705E">
              <w:rPr>
                <w:b/>
                <w:sz w:val="28"/>
                <w:szCs w:val="28"/>
              </w:rPr>
              <w:t>Actions</w:t>
            </w:r>
          </w:p>
        </w:tc>
        <w:tc>
          <w:tcPr>
            <w:tcW w:w="1766" w:type="dxa"/>
            <w:vMerge w:val="restart"/>
          </w:tcPr>
          <w:p w14:paraId="49CA30F2" w14:textId="77777777" w:rsidR="0040705E" w:rsidRPr="0040705E" w:rsidRDefault="0040705E" w:rsidP="0040705E">
            <w:pPr>
              <w:jc w:val="center"/>
              <w:rPr>
                <w:b/>
                <w:sz w:val="28"/>
                <w:szCs w:val="28"/>
              </w:rPr>
            </w:pPr>
            <w:r w:rsidRPr="0040705E">
              <w:rPr>
                <w:b/>
                <w:sz w:val="28"/>
                <w:szCs w:val="28"/>
              </w:rPr>
              <w:t>Precautions</w:t>
            </w:r>
          </w:p>
        </w:tc>
        <w:tc>
          <w:tcPr>
            <w:tcW w:w="1188" w:type="dxa"/>
            <w:vMerge w:val="restart"/>
          </w:tcPr>
          <w:p w14:paraId="6CC486B5" w14:textId="77777777" w:rsidR="0040705E" w:rsidRPr="0040705E" w:rsidRDefault="0040705E" w:rsidP="0040705E">
            <w:pPr>
              <w:jc w:val="center"/>
              <w:rPr>
                <w:b/>
                <w:sz w:val="28"/>
                <w:szCs w:val="28"/>
              </w:rPr>
            </w:pPr>
            <w:r w:rsidRPr="0040705E">
              <w:rPr>
                <w:b/>
                <w:sz w:val="28"/>
                <w:szCs w:val="28"/>
              </w:rPr>
              <w:t>Signature</w:t>
            </w:r>
          </w:p>
        </w:tc>
      </w:tr>
      <w:tr w:rsidR="0040705E" w14:paraId="34980F3A" w14:textId="77777777" w:rsidTr="002B5079">
        <w:tc>
          <w:tcPr>
            <w:tcW w:w="1306" w:type="dxa"/>
            <w:vMerge/>
          </w:tcPr>
          <w:p w14:paraId="62F374AF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7" w:type="dxa"/>
          </w:tcPr>
          <w:p w14:paraId="30D05550" w14:textId="77777777" w:rsidR="0040705E" w:rsidRPr="000B60E6" w:rsidRDefault="0040705E" w:rsidP="0040705E">
            <w:pPr>
              <w:jc w:val="center"/>
              <w:rPr>
                <w:b/>
                <w:color w:val="595959" w:themeColor="text1" w:themeTint="A6"/>
                <w:sz w:val="24"/>
                <w:szCs w:val="24"/>
              </w:rPr>
            </w:pPr>
            <w:r w:rsidRPr="000B60E6">
              <w:rPr>
                <w:b/>
                <w:sz w:val="24"/>
                <w:szCs w:val="24"/>
              </w:rPr>
              <w:t>Morning</w:t>
            </w:r>
          </w:p>
        </w:tc>
        <w:tc>
          <w:tcPr>
            <w:tcW w:w="1310" w:type="dxa"/>
          </w:tcPr>
          <w:p w14:paraId="43659B94" w14:textId="77777777" w:rsidR="0040705E" w:rsidRPr="000B60E6" w:rsidRDefault="0040705E" w:rsidP="0040705E">
            <w:pPr>
              <w:jc w:val="center"/>
              <w:rPr>
                <w:b/>
                <w:sz w:val="24"/>
                <w:szCs w:val="24"/>
              </w:rPr>
            </w:pPr>
            <w:r w:rsidRPr="000B60E6">
              <w:rPr>
                <w:b/>
                <w:sz w:val="24"/>
                <w:szCs w:val="24"/>
              </w:rPr>
              <w:t>Lunch</w:t>
            </w:r>
          </w:p>
        </w:tc>
        <w:tc>
          <w:tcPr>
            <w:tcW w:w="1330" w:type="dxa"/>
          </w:tcPr>
          <w:p w14:paraId="2C0E5B7A" w14:textId="77777777" w:rsidR="0040705E" w:rsidRPr="000B60E6" w:rsidRDefault="0040705E" w:rsidP="0040705E">
            <w:pPr>
              <w:jc w:val="center"/>
              <w:rPr>
                <w:b/>
                <w:sz w:val="24"/>
                <w:szCs w:val="24"/>
              </w:rPr>
            </w:pPr>
            <w:r w:rsidRPr="000B60E6">
              <w:rPr>
                <w:b/>
                <w:sz w:val="24"/>
                <w:szCs w:val="24"/>
              </w:rPr>
              <w:t>Evening</w:t>
            </w:r>
          </w:p>
        </w:tc>
        <w:tc>
          <w:tcPr>
            <w:tcW w:w="1339" w:type="dxa"/>
            <w:vMerge/>
          </w:tcPr>
          <w:p w14:paraId="3DD82193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6" w:type="dxa"/>
            <w:vMerge/>
          </w:tcPr>
          <w:p w14:paraId="278CDE78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dxa"/>
            <w:vMerge/>
          </w:tcPr>
          <w:p w14:paraId="623F61CE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</w:tr>
      <w:tr w:rsidR="0040705E" w14:paraId="08CF1708" w14:textId="77777777" w:rsidTr="002B5079">
        <w:tc>
          <w:tcPr>
            <w:tcW w:w="1306" w:type="dxa"/>
            <w:shd w:val="clear" w:color="auto" w:fill="C7D0E9" w:themeFill="accent5" w:themeFillTint="66"/>
          </w:tcPr>
          <w:p w14:paraId="488CF36B" w14:textId="77777777" w:rsidR="0040705E" w:rsidRPr="000B60E6" w:rsidRDefault="000B60E6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0B60E6">
              <w:rPr>
                <w:color w:val="404040" w:themeColor="text1" w:themeTint="BF"/>
                <w:sz w:val="24"/>
                <w:szCs w:val="24"/>
              </w:rPr>
              <w:t>1.</w:t>
            </w:r>
          </w:p>
        </w:tc>
        <w:tc>
          <w:tcPr>
            <w:tcW w:w="1337" w:type="dxa"/>
            <w:shd w:val="clear" w:color="auto" w:fill="C7D0E9" w:themeFill="accent5" w:themeFillTint="66"/>
          </w:tcPr>
          <w:p w14:paraId="6263376C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C7D0E9" w:themeFill="accent5" w:themeFillTint="66"/>
          </w:tcPr>
          <w:p w14:paraId="13520520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330" w:type="dxa"/>
            <w:shd w:val="clear" w:color="auto" w:fill="C7D0E9" w:themeFill="accent5" w:themeFillTint="66"/>
          </w:tcPr>
          <w:p w14:paraId="4C9B5CC3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339" w:type="dxa"/>
            <w:shd w:val="clear" w:color="auto" w:fill="C7D0E9" w:themeFill="accent5" w:themeFillTint="66"/>
          </w:tcPr>
          <w:p w14:paraId="7F429142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766" w:type="dxa"/>
            <w:shd w:val="clear" w:color="auto" w:fill="C7D0E9" w:themeFill="accent5" w:themeFillTint="66"/>
          </w:tcPr>
          <w:p w14:paraId="37CB8AD0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188" w:type="dxa"/>
            <w:shd w:val="clear" w:color="auto" w:fill="C7D0E9" w:themeFill="accent5" w:themeFillTint="66"/>
          </w:tcPr>
          <w:p w14:paraId="16990E87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</w:tr>
      <w:tr w:rsidR="0040705E" w14:paraId="598C6380" w14:textId="77777777" w:rsidTr="002B5079">
        <w:tc>
          <w:tcPr>
            <w:tcW w:w="1306" w:type="dxa"/>
          </w:tcPr>
          <w:p w14:paraId="0BB3340C" w14:textId="77777777" w:rsidR="0040705E" w:rsidRDefault="000B60E6" w:rsidP="00407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337" w:type="dxa"/>
          </w:tcPr>
          <w:p w14:paraId="74E0754A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62009C48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0" w:type="dxa"/>
          </w:tcPr>
          <w:p w14:paraId="4C784E7F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</w:tcPr>
          <w:p w14:paraId="3E683DE5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6" w:type="dxa"/>
          </w:tcPr>
          <w:p w14:paraId="401B5947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dxa"/>
          </w:tcPr>
          <w:p w14:paraId="743CBF86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</w:tr>
      <w:tr w:rsidR="0040705E" w14:paraId="4942E35C" w14:textId="77777777" w:rsidTr="002B5079">
        <w:tc>
          <w:tcPr>
            <w:tcW w:w="1306" w:type="dxa"/>
            <w:shd w:val="clear" w:color="auto" w:fill="C7D0E9" w:themeFill="accent5" w:themeFillTint="66"/>
          </w:tcPr>
          <w:p w14:paraId="79D20E06" w14:textId="77777777" w:rsidR="0040705E" w:rsidRPr="000B60E6" w:rsidRDefault="000B60E6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0B60E6">
              <w:rPr>
                <w:color w:val="404040" w:themeColor="text1" w:themeTint="BF"/>
                <w:sz w:val="24"/>
                <w:szCs w:val="24"/>
              </w:rPr>
              <w:t>3.</w:t>
            </w:r>
          </w:p>
        </w:tc>
        <w:tc>
          <w:tcPr>
            <w:tcW w:w="1337" w:type="dxa"/>
            <w:shd w:val="clear" w:color="auto" w:fill="C7D0E9" w:themeFill="accent5" w:themeFillTint="66"/>
          </w:tcPr>
          <w:p w14:paraId="0A70E4EF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C7D0E9" w:themeFill="accent5" w:themeFillTint="66"/>
          </w:tcPr>
          <w:p w14:paraId="280B55E7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330" w:type="dxa"/>
            <w:shd w:val="clear" w:color="auto" w:fill="C7D0E9" w:themeFill="accent5" w:themeFillTint="66"/>
          </w:tcPr>
          <w:p w14:paraId="55EB57C8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339" w:type="dxa"/>
            <w:shd w:val="clear" w:color="auto" w:fill="C7D0E9" w:themeFill="accent5" w:themeFillTint="66"/>
          </w:tcPr>
          <w:p w14:paraId="40937DD4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766" w:type="dxa"/>
            <w:shd w:val="clear" w:color="auto" w:fill="C7D0E9" w:themeFill="accent5" w:themeFillTint="66"/>
          </w:tcPr>
          <w:p w14:paraId="754F169D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188" w:type="dxa"/>
            <w:shd w:val="clear" w:color="auto" w:fill="C7D0E9" w:themeFill="accent5" w:themeFillTint="66"/>
          </w:tcPr>
          <w:p w14:paraId="762374C0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</w:tr>
      <w:tr w:rsidR="0040705E" w14:paraId="43803555" w14:textId="77777777" w:rsidTr="002B5079">
        <w:tc>
          <w:tcPr>
            <w:tcW w:w="1306" w:type="dxa"/>
          </w:tcPr>
          <w:p w14:paraId="261912C5" w14:textId="77777777" w:rsidR="0040705E" w:rsidRDefault="000B60E6" w:rsidP="00407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337" w:type="dxa"/>
          </w:tcPr>
          <w:p w14:paraId="2AF1DAF2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1B69456A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0" w:type="dxa"/>
          </w:tcPr>
          <w:p w14:paraId="3098C2A2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</w:tcPr>
          <w:p w14:paraId="6F6F937F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6" w:type="dxa"/>
          </w:tcPr>
          <w:p w14:paraId="267A5664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dxa"/>
          </w:tcPr>
          <w:p w14:paraId="3E50F97E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</w:tr>
      <w:tr w:rsidR="0040705E" w14:paraId="79C033CB" w14:textId="77777777" w:rsidTr="002B5079">
        <w:tc>
          <w:tcPr>
            <w:tcW w:w="1306" w:type="dxa"/>
            <w:shd w:val="clear" w:color="auto" w:fill="C7D0E9" w:themeFill="accent5" w:themeFillTint="66"/>
          </w:tcPr>
          <w:p w14:paraId="288AE090" w14:textId="77777777" w:rsidR="0040705E" w:rsidRPr="000B60E6" w:rsidRDefault="000B60E6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0B60E6">
              <w:rPr>
                <w:color w:val="404040" w:themeColor="text1" w:themeTint="BF"/>
                <w:sz w:val="24"/>
                <w:szCs w:val="24"/>
              </w:rPr>
              <w:t>5.</w:t>
            </w:r>
          </w:p>
        </w:tc>
        <w:tc>
          <w:tcPr>
            <w:tcW w:w="1337" w:type="dxa"/>
            <w:shd w:val="clear" w:color="auto" w:fill="C7D0E9" w:themeFill="accent5" w:themeFillTint="66"/>
          </w:tcPr>
          <w:p w14:paraId="72D5B041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C7D0E9" w:themeFill="accent5" w:themeFillTint="66"/>
          </w:tcPr>
          <w:p w14:paraId="0AD79372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330" w:type="dxa"/>
            <w:shd w:val="clear" w:color="auto" w:fill="C7D0E9" w:themeFill="accent5" w:themeFillTint="66"/>
          </w:tcPr>
          <w:p w14:paraId="0B402A33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339" w:type="dxa"/>
            <w:shd w:val="clear" w:color="auto" w:fill="C7D0E9" w:themeFill="accent5" w:themeFillTint="66"/>
          </w:tcPr>
          <w:p w14:paraId="379F9954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766" w:type="dxa"/>
            <w:shd w:val="clear" w:color="auto" w:fill="C7D0E9" w:themeFill="accent5" w:themeFillTint="66"/>
          </w:tcPr>
          <w:p w14:paraId="00CA0B34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188" w:type="dxa"/>
            <w:shd w:val="clear" w:color="auto" w:fill="C7D0E9" w:themeFill="accent5" w:themeFillTint="66"/>
          </w:tcPr>
          <w:p w14:paraId="621C7BA4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</w:tr>
      <w:tr w:rsidR="0040705E" w14:paraId="03F6C4C5" w14:textId="77777777" w:rsidTr="002B5079">
        <w:tc>
          <w:tcPr>
            <w:tcW w:w="1306" w:type="dxa"/>
          </w:tcPr>
          <w:p w14:paraId="5D8FE9A8" w14:textId="77777777" w:rsidR="0040705E" w:rsidRDefault="000B60E6" w:rsidP="00407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337" w:type="dxa"/>
          </w:tcPr>
          <w:p w14:paraId="7503B60F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2A6C4A19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0" w:type="dxa"/>
          </w:tcPr>
          <w:p w14:paraId="1763633F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</w:tcPr>
          <w:p w14:paraId="5AE32A46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6" w:type="dxa"/>
          </w:tcPr>
          <w:p w14:paraId="57D996B8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dxa"/>
          </w:tcPr>
          <w:p w14:paraId="51780222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</w:tr>
      <w:tr w:rsidR="0040705E" w14:paraId="1088B4CD" w14:textId="77777777" w:rsidTr="002B5079">
        <w:tc>
          <w:tcPr>
            <w:tcW w:w="1306" w:type="dxa"/>
            <w:shd w:val="clear" w:color="auto" w:fill="C7D0E9" w:themeFill="accent5" w:themeFillTint="66"/>
          </w:tcPr>
          <w:p w14:paraId="2CE77B0E" w14:textId="77777777" w:rsidR="0040705E" w:rsidRPr="000B60E6" w:rsidRDefault="000B60E6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0B60E6">
              <w:rPr>
                <w:color w:val="404040" w:themeColor="text1" w:themeTint="BF"/>
                <w:sz w:val="24"/>
                <w:szCs w:val="24"/>
              </w:rPr>
              <w:t>7.</w:t>
            </w:r>
          </w:p>
        </w:tc>
        <w:tc>
          <w:tcPr>
            <w:tcW w:w="1337" w:type="dxa"/>
            <w:shd w:val="clear" w:color="auto" w:fill="C7D0E9" w:themeFill="accent5" w:themeFillTint="66"/>
          </w:tcPr>
          <w:p w14:paraId="4768987C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C7D0E9" w:themeFill="accent5" w:themeFillTint="66"/>
          </w:tcPr>
          <w:p w14:paraId="12AEA311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330" w:type="dxa"/>
            <w:shd w:val="clear" w:color="auto" w:fill="C7D0E9" w:themeFill="accent5" w:themeFillTint="66"/>
          </w:tcPr>
          <w:p w14:paraId="50B28ABB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339" w:type="dxa"/>
            <w:shd w:val="clear" w:color="auto" w:fill="C7D0E9" w:themeFill="accent5" w:themeFillTint="66"/>
          </w:tcPr>
          <w:p w14:paraId="6C8113AE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766" w:type="dxa"/>
            <w:shd w:val="clear" w:color="auto" w:fill="C7D0E9" w:themeFill="accent5" w:themeFillTint="66"/>
          </w:tcPr>
          <w:p w14:paraId="2EDCDBB2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188" w:type="dxa"/>
            <w:shd w:val="clear" w:color="auto" w:fill="C7D0E9" w:themeFill="accent5" w:themeFillTint="66"/>
          </w:tcPr>
          <w:p w14:paraId="69E4FB47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</w:tr>
      <w:tr w:rsidR="0040705E" w14:paraId="2787DE46" w14:textId="77777777" w:rsidTr="002B5079">
        <w:tc>
          <w:tcPr>
            <w:tcW w:w="1306" w:type="dxa"/>
          </w:tcPr>
          <w:p w14:paraId="678CE66D" w14:textId="77777777" w:rsidR="0040705E" w:rsidRDefault="000B60E6" w:rsidP="00407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337" w:type="dxa"/>
          </w:tcPr>
          <w:p w14:paraId="2370C827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38BB50DE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0" w:type="dxa"/>
          </w:tcPr>
          <w:p w14:paraId="051A202E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</w:tcPr>
          <w:p w14:paraId="56513BC8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6" w:type="dxa"/>
          </w:tcPr>
          <w:p w14:paraId="056F54E8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dxa"/>
          </w:tcPr>
          <w:p w14:paraId="1B18F551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</w:tr>
      <w:tr w:rsidR="0040705E" w14:paraId="07CBC185" w14:textId="77777777" w:rsidTr="002B5079">
        <w:tc>
          <w:tcPr>
            <w:tcW w:w="1306" w:type="dxa"/>
            <w:shd w:val="clear" w:color="auto" w:fill="C7D0E9" w:themeFill="accent5" w:themeFillTint="66"/>
          </w:tcPr>
          <w:p w14:paraId="2266DF99" w14:textId="77777777" w:rsidR="0040705E" w:rsidRPr="000B60E6" w:rsidRDefault="000B60E6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0B60E6">
              <w:rPr>
                <w:color w:val="404040" w:themeColor="text1" w:themeTint="BF"/>
                <w:sz w:val="24"/>
                <w:szCs w:val="24"/>
              </w:rPr>
              <w:t>9.</w:t>
            </w:r>
          </w:p>
        </w:tc>
        <w:tc>
          <w:tcPr>
            <w:tcW w:w="1337" w:type="dxa"/>
            <w:shd w:val="clear" w:color="auto" w:fill="C7D0E9" w:themeFill="accent5" w:themeFillTint="66"/>
          </w:tcPr>
          <w:p w14:paraId="5F9CC4F3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C7D0E9" w:themeFill="accent5" w:themeFillTint="66"/>
          </w:tcPr>
          <w:p w14:paraId="1C3C8C59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330" w:type="dxa"/>
            <w:shd w:val="clear" w:color="auto" w:fill="C7D0E9" w:themeFill="accent5" w:themeFillTint="66"/>
          </w:tcPr>
          <w:p w14:paraId="59E105A7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339" w:type="dxa"/>
            <w:shd w:val="clear" w:color="auto" w:fill="C7D0E9" w:themeFill="accent5" w:themeFillTint="66"/>
          </w:tcPr>
          <w:p w14:paraId="28A2B0E9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766" w:type="dxa"/>
            <w:shd w:val="clear" w:color="auto" w:fill="C7D0E9" w:themeFill="accent5" w:themeFillTint="66"/>
          </w:tcPr>
          <w:p w14:paraId="04699AF0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188" w:type="dxa"/>
            <w:shd w:val="clear" w:color="auto" w:fill="C7D0E9" w:themeFill="accent5" w:themeFillTint="66"/>
          </w:tcPr>
          <w:p w14:paraId="626996D1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</w:tr>
      <w:tr w:rsidR="0040705E" w14:paraId="18903658" w14:textId="77777777" w:rsidTr="002B5079">
        <w:tc>
          <w:tcPr>
            <w:tcW w:w="1306" w:type="dxa"/>
          </w:tcPr>
          <w:p w14:paraId="2ECBCCE1" w14:textId="77777777" w:rsidR="0040705E" w:rsidRDefault="000B60E6" w:rsidP="00407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1337" w:type="dxa"/>
          </w:tcPr>
          <w:p w14:paraId="5B7FAB1A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4BD3FCB4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0" w:type="dxa"/>
          </w:tcPr>
          <w:p w14:paraId="1E9273B0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</w:tcPr>
          <w:p w14:paraId="736CE8CC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6" w:type="dxa"/>
          </w:tcPr>
          <w:p w14:paraId="342BCD5A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dxa"/>
          </w:tcPr>
          <w:p w14:paraId="0F71B743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</w:tr>
      <w:tr w:rsidR="0040705E" w14:paraId="6AA4A26D" w14:textId="77777777" w:rsidTr="002B5079">
        <w:tc>
          <w:tcPr>
            <w:tcW w:w="1306" w:type="dxa"/>
            <w:shd w:val="clear" w:color="auto" w:fill="C7D0E9" w:themeFill="accent5" w:themeFillTint="66"/>
          </w:tcPr>
          <w:p w14:paraId="6F819FDD" w14:textId="77777777" w:rsidR="0040705E" w:rsidRPr="000B60E6" w:rsidRDefault="000B60E6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0B60E6">
              <w:rPr>
                <w:color w:val="404040" w:themeColor="text1" w:themeTint="BF"/>
                <w:sz w:val="24"/>
                <w:szCs w:val="24"/>
              </w:rPr>
              <w:t>11.</w:t>
            </w:r>
          </w:p>
        </w:tc>
        <w:tc>
          <w:tcPr>
            <w:tcW w:w="1337" w:type="dxa"/>
            <w:shd w:val="clear" w:color="auto" w:fill="C7D0E9" w:themeFill="accent5" w:themeFillTint="66"/>
          </w:tcPr>
          <w:p w14:paraId="5ADECF94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C7D0E9" w:themeFill="accent5" w:themeFillTint="66"/>
          </w:tcPr>
          <w:p w14:paraId="30CE48FE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330" w:type="dxa"/>
            <w:shd w:val="clear" w:color="auto" w:fill="C7D0E9" w:themeFill="accent5" w:themeFillTint="66"/>
          </w:tcPr>
          <w:p w14:paraId="74D30526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339" w:type="dxa"/>
            <w:shd w:val="clear" w:color="auto" w:fill="C7D0E9" w:themeFill="accent5" w:themeFillTint="66"/>
          </w:tcPr>
          <w:p w14:paraId="5E796A94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766" w:type="dxa"/>
            <w:shd w:val="clear" w:color="auto" w:fill="C7D0E9" w:themeFill="accent5" w:themeFillTint="66"/>
          </w:tcPr>
          <w:p w14:paraId="72FA9FA1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188" w:type="dxa"/>
            <w:shd w:val="clear" w:color="auto" w:fill="C7D0E9" w:themeFill="accent5" w:themeFillTint="66"/>
          </w:tcPr>
          <w:p w14:paraId="13CAEAF6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</w:tr>
      <w:tr w:rsidR="0040705E" w14:paraId="5C06F416" w14:textId="77777777" w:rsidTr="002B5079">
        <w:tc>
          <w:tcPr>
            <w:tcW w:w="1306" w:type="dxa"/>
          </w:tcPr>
          <w:p w14:paraId="48F81F3E" w14:textId="77777777" w:rsidR="0040705E" w:rsidRDefault="000B60E6" w:rsidP="00407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1337" w:type="dxa"/>
          </w:tcPr>
          <w:p w14:paraId="71D359B9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542603FE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0" w:type="dxa"/>
          </w:tcPr>
          <w:p w14:paraId="517415CB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</w:tcPr>
          <w:p w14:paraId="6D74E383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6" w:type="dxa"/>
          </w:tcPr>
          <w:p w14:paraId="3848FF78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dxa"/>
          </w:tcPr>
          <w:p w14:paraId="637D6134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</w:tr>
      <w:tr w:rsidR="0040705E" w14:paraId="7B05D963" w14:textId="77777777" w:rsidTr="002B5079">
        <w:tc>
          <w:tcPr>
            <w:tcW w:w="1306" w:type="dxa"/>
            <w:shd w:val="clear" w:color="auto" w:fill="C7D0E9" w:themeFill="accent5" w:themeFillTint="66"/>
          </w:tcPr>
          <w:p w14:paraId="11CED4EC" w14:textId="77777777" w:rsidR="0040705E" w:rsidRPr="000B60E6" w:rsidRDefault="000B60E6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0B60E6">
              <w:rPr>
                <w:color w:val="404040" w:themeColor="text1" w:themeTint="BF"/>
                <w:sz w:val="24"/>
                <w:szCs w:val="24"/>
              </w:rPr>
              <w:t>13.</w:t>
            </w:r>
          </w:p>
        </w:tc>
        <w:tc>
          <w:tcPr>
            <w:tcW w:w="1337" w:type="dxa"/>
            <w:shd w:val="clear" w:color="auto" w:fill="C7D0E9" w:themeFill="accent5" w:themeFillTint="66"/>
          </w:tcPr>
          <w:p w14:paraId="46CB2EE9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C7D0E9" w:themeFill="accent5" w:themeFillTint="66"/>
          </w:tcPr>
          <w:p w14:paraId="7BD37DED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330" w:type="dxa"/>
            <w:shd w:val="clear" w:color="auto" w:fill="C7D0E9" w:themeFill="accent5" w:themeFillTint="66"/>
          </w:tcPr>
          <w:p w14:paraId="7B92F2C4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339" w:type="dxa"/>
            <w:shd w:val="clear" w:color="auto" w:fill="C7D0E9" w:themeFill="accent5" w:themeFillTint="66"/>
          </w:tcPr>
          <w:p w14:paraId="4F784B34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766" w:type="dxa"/>
            <w:shd w:val="clear" w:color="auto" w:fill="C7D0E9" w:themeFill="accent5" w:themeFillTint="66"/>
          </w:tcPr>
          <w:p w14:paraId="54E9E96C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188" w:type="dxa"/>
            <w:shd w:val="clear" w:color="auto" w:fill="C7D0E9" w:themeFill="accent5" w:themeFillTint="66"/>
          </w:tcPr>
          <w:p w14:paraId="2CACC4C7" w14:textId="77777777" w:rsidR="0040705E" w:rsidRPr="000B60E6" w:rsidRDefault="0040705E" w:rsidP="0040705E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</w:tc>
      </w:tr>
      <w:tr w:rsidR="0040705E" w14:paraId="3E4EF035" w14:textId="77777777" w:rsidTr="002B5079">
        <w:tc>
          <w:tcPr>
            <w:tcW w:w="1306" w:type="dxa"/>
          </w:tcPr>
          <w:p w14:paraId="2A7195AA" w14:textId="77777777" w:rsidR="0040705E" w:rsidRDefault="000B60E6" w:rsidP="00407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1337" w:type="dxa"/>
          </w:tcPr>
          <w:p w14:paraId="62876768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7F96FA03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0" w:type="dxa"/>
          </w:tcPr>
          <w:p w14:paraId="5E02413F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</w:tcPr>
          <w:p w14:paraId="178DE6FB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6" w:type="dxa"/>
          </w:tcPr>
          <w:p w14:paraId="39E2DD89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dxa"/>
          </w:tcPr>
          <w:p w14:paraId="4F59AD01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</w:tr>
      <w:tr w:rsidR="0040705E" w14:paraId="2B60D210" w14:textId="77777777" w:rsidTr="002B5079">
        <w:tc>
          <w:tcPr>
            <w:tcW w:w="1306" w:type="dxa"/>
            <w:shd w:val="clear" w:color="auto" w:fill="C7D0E9" w:themeFill="accent5" w:themeFillTint="66"/>
          </w:tcPr>
          <w:p w14:paraId="7561E9DB" w14:textId="77777777" w:rsidR="0040705E" w:rsidRDefault="000B60E6" w:rsidP="00407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1337" w:type="dxa"/>
            <w:shd w:val="clear" w:color="auto" w:fill="C7D0E9" w:themeFill="accent5" w:themeFillTint="66"/>
          </w:tcPr>
          <w:p w14:paraId="48557723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C7D0E9" w:themeFill="accent5" w:themeFillTint="66"/>
          </w:tcPr>
          <w:p w14:paraId="11C847DE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0" w:type="dxa"/>
            <w:shd w:val="clear" w:color="auto" w:fill="C7D0E9" w:themeFill="accent5" w:themeFillTint="66"/>
          </w:tcPr>
          <w:p w14:paraId="4B79D46F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  <w:shd w:val="clear" w:color="auto" w:fill="C7D0E9" w:themeFill="accent5" w:themeFillTint="66"/>
          </w:tcPr>
          <w:p w14:paraId="1BD7766D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6" w:type="dxa"/>
            <w:shd w:val="clear" w:color="auto" w:fill="C7D0E9" w:themeFill="accent5" w:themeFillTint="66"/>
          </w:tcPr>
          <w:p w14:paraId="33E6EDBE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dxa"/>
            <w:shd w:val="clear" w:color="auto" w:fill="C7D0E9" w:themeFill="accent5" w:themeFillTint="66"/>
          </w:tcPr>
          <w:p w14:paraId="3D3B6A11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</w:tr>
      <w:tr w:rsidR="0040705E" w14:paraId="3CD10C2E" w14:textId="77777777" w:rsidTr="002B5079">
        <w:tc>
          <w:tcPr>
            <w:tcW w:w="1306" w:type="dxa"/>
          </w:tcPr>
          <w:p w14:paraId="3C677905" w14:textId="77777777" w:rsidR="0040705E" w:rsidRDefault="000B60E6" w:rsidP="00407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1337" w:type="dxa"/>
          </w:tcPr>
          <w:p w14:paraId="689A7A0C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09491845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0" w:type="dxa"/>
          </w:tcPr>
          <w:p w14:paraId="5434D6D9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</w:tcPr>
          <w:p w14:paraId="0A231D20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6" w:type="dxa"/>
          </w:tcPr>
          <w:p w14:paraId="00210362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dxa"/>
          </w:tcPr>
          <w:p w14:paraId="0D8B8745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</w:tr>
      <w:tr w:rsidR="0040705E" w14:paraId="7C705A27" w14:textId="77777777" w:rsidTr="002B5079">
        <w:tc>
          <w:tcPr>
            <w:tcW w:w="1306" w:type="dxa"/>
            <w:shd w:val="clear" w:color="auto" w:fill="C7D0E9" w:themeFill="accent5" w:themeFillTint="66"/>
          </w:tcPr>
          <w:p w14:paraId="3ACD05B4" w14:textId="77777777" w:rsidR="0040705E" w:rsidRDefault="000B60E6" w:rsidP="00407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1337" w:type="dxa"/>
            <w:shd w:val="clear" w:color="auto" w:fill="C7D0E9" w:themeFill="accent5" w:themeFillTint="66"/>
          </w:tcPr>
          <w:p w14:paraId="666090E5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C7D0E9" w:themeFill="accent5" w:themeFillTint="66"/>
          </w:tcPr>
          <w:p w14:paraId="21A39E79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0" w:type="dxa"/>
            <w:shd w:val="clear" w:color="auto" w:fill="C7D0E9" w:themeFill="accent5" w:themeFillTint="66"/>
          </w:tcPr>
          <w:p w14:paraId="1D035669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  <w:shd w:val="clear" w:color="auto" w:fill="C7D0E9" w:themeFill="accent5" w:themeFillTint="66"/>
          </w:tcPr>
          <w:p w14:paraId="2416B471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6" w:type="dxa"/>
            <w:shd w:val="clear" w:color="auto" w:fill="C7D0E9" w:themeFill="accent5" w:themeFillTint="66"/>
          </w:tcPr>
          <w:p w14:paraId="161512AB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dxa"/>
            <w:shd w:val="clear" w:color="auto" w:fill="C7D0E9" w:themeFill="accent5" w:themeFillTint="66"/>
          </w:tcPr>
          <w:p w14:paraId="4179E5C4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</w:tr>
      <w:tr w:rsidR="0040705E" w14:paraId="4EAB336B" w14:textId="77777777" w:rsidTr="002B5079">
        <w:tc>
          <w:tcPr>
            <w:tcW w:w="1306" w:type="dxa"/>
          </w:tcPr>
          <w:p w14:paraId="7D3F9515" w14:textId="77777777" w:rsidR="0040705E" w:rsidRDefault="000B60E6" w:rsidP="00407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1337" w:type="dxa"/>
          </w:tcPr>
          <w:p w14:paraId="0B473DD8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471C3AA5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0" w:type="dxa"/>
          </w:tcPr>
          <w:p w14:paraId="2102A81B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</w:tcPr>
          <w:p w14:paraId="7DF7D751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6" w:type="dxa"/>
          </w:tcPr>
          <w:p w14:paraId="280C3184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dxa"/>
          </w:tcPr>
          <w:p w14:paraId="76D46ECA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</w:tr>
      <w:tr w:rsidR="0040705E" w14:paraId="005A2704" w14:textId="77777777" w:rsidTr="002B5079">
        <w:tc>
          <w:tcPr>
            <w:tcW w:w="1306" w:type="dxa"/>
            <w:shd w:val="clear" w:color="auto" w:fill="C7D0E9" w:themeFill="accent5" w:themeFillTint="66"/>
          </w:tcPr>
          <w:p w14:paraId="18E0696A" w14:textId="77777777" w:rsidR="0040705E" w:rsidRDefault="000B60E6" w:rsidP="00407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1337" w:type="dxa"/>
            <w:shd w:val="clear" w:color="auto" w:fill="C7D0E9" w:themeFill="accent5" w:themeFillTint="66"/>
          </w:tcPr>
          <w:p w14:paraId="7438BD4E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C7D0E9" w:themeFill="accent5" w:themeFillTint="66"/>
          </w:tcPr>
          <w:p w14:paraId="3FC34336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0" w:type="dxa"/>
            <w:shd w:val="clear" w:color="auto" w:fill="C7D0E9" w:themeFill="accent5" w:themeFillTint="66"/>
          </w:tcPr>
          <w:p w14:paraId="40F63B6B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  <w:shd w:val="clear" w:color="auto" w:fill="C7D0E9" w:themeFill="accent5" w:themeFillTint="66"/>
          </w:tcPr>
          <w:p w14:paraId="415258AE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6" w:type="dxa"/>
            <w:shd w:val="clear" w:color="auto" w:fill="C7D0E9" w:themeFill="accent5" w:themeFillTint="66"/>
          </w:tcPr>
          <w:p w14:paraId="0F20D8C4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dxa"/>
            <w:shd w:val="clear" w:color="auto" w:fill="C7D0E9" w:themeFill="accent5" w:themeFillTint="66"/>
          </w:tcPr>
          <w:p w14:paraId="7A288A9A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</w:tr>
      <w:tr w:rsidR="0040705E" w14:paraId="10216A20" w14:textId="77777777" w:rsidTr="002B5079">
        <w:tc>
          <w:tcPr>
            <w:tcW w:w="1306" w:type="dxa"/>
          </w:tcPr>
          <w:p w14:paraId="1D977BAD" w14:textId="77777777" w:rsidR="0040705E" w:rsidRDefault="000B60E6" w:rsidP="00407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1337" w:type="dxa"/>
          </w:tcPr>
          <w:p w14:paraId="577070AB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0F9F29AA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0" w:type="dxa"/>
          </w:tcPr>
          <w:p w14:paraId="680E148E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</w:tcPr>
          <w:p w14:paraId="7F377575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6" w:type="dxa"/>
          </w:tcPr>
          <w:p w14:paraId="0DA1FC99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dxa"/>
          </w:tcPr>
          <w:p w14:paraId="1A642D0F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</w:tr>
      <w:tr w:rsidR="0040705E" w14:paraId="244F1FD6" w14:textId="77777777" w:rsidTr="002B5079">
        <w:tc>
          <w:tcPr>
            <w:tcW w:w="1306" w:type="dxa"/>
            <w:shd w:val="clear" w:color="auto" w:fill="C7D0E9" w:themeFill="accent5" w:themeFillTint="66"/>
          </w:tcPr>
          <w:p w14:paraId="6CF100A6" w14:textId="77777777" w:rsidR="0040705E" w:rsidRDefault="000B60E6" w:rsidP="00407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1337" w:type="dxa"/>
            <w:shd w:val="clear" w:color="auto" w:fill="C7D0E9" w:themeFill="accent5" w:themeFillTint="66"/>
          </w:tcPr>
          <w:p w14:paraId="74B2D4E4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C7D0E9" w:themeFill="accent5" w:themeFillTint="66"/>
          </w:tcPr>
          <w:p w14:paraId="0B9E20F3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0" w:type="dxa"/>
            <w:shd w:val="clear" w:color="auto" w:fill="C7D0E9" w:themeFill="accent5" w:themeFillTint="66"/>
          </w:tcPr>
          <w:p w14:paraId="4C62AFF7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  <w:shd w:val="clear" w:color="auto" w:fill="C7D0E9" w:themeFill="accent5" w:themeFillTint="66"/>
          </w:tcPr>
          <w:p w14:paraId="01057E96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6" w:type="dxa"/>
            <w:shd w:val="clear" w:color="auto" w:fill="C7D0E9" w:themeFill="accent5" w:themeFillTint="66"/>
          </w:tcPr>
          <w:p w14:paraId="4AD5EA87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dxa"/>
            <w:shd w:val="clear" w:color="auto" w:fill="C7D0E9" w:themeFill="accent5" w:themeFillTint="66"/>
          </w:tcPr>
          <w:p w14:paraId="0B931311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</w:tr>
      <w:tr w:rsidR="0040705E" w14:paraId="0C784BED" w14:textId="77777777" w:rsidTr="002B5079">
        <w:tc>
          <w:tcPr>
            <w:tcW w:w="1306" w:type="dxa"/>
          </w:tcPr>
          <w:p w14:paraId="0A85121D" w14:textId="77777777" w:rsidR="0040705E" w:rsidRDefault="000B60E6" w:rsidP="00407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1337" w:type="dxa"/>
          </w:tcPr>
          <w:p w14:paraId="2E148CF2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656FF268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0" w:type="dxa"/>
          </w:tcPr>
          <w:p w14:paraId="12B37F76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</w:tcPr>
          <w:p w14:paraId="0B2D9921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6" w:type="dxa"/>
          </w:tcPr>
          <w:p w14:paraId="6F58307F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dxa"/>
          </w:tcPr>
          <w:p w14:paraId="25496A1B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</w:tr>
      <w:tr w:rsidR="0040705E" w14:paraId="1210259C" w14:textId="77777777" w:rsidTr="002B5079">
        <w:tc>
          <w:tcPr>
            <w:tcW w:w="1306" w:type="dxa"/>
            <w:shd w:val="clear" w:color="auto" w:fill="C7D0E9" w:themeFill="accent5" w:themeFillTint="66"/>
          </w:tcPr>
          <w:p w14:paraId="7E058CD3" w14:textId="77777777" w:rsidR="0040705E" w:rsidRDefault="000B60E6" w:rsidP="00407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1337" w:type="dxa"/>
            <w:shd w:val="clear" w:color="auto" w:fill="C7D0E9" w:themeFill="accent5" w:themeFillTint="66"/>
          </w:tcPr>
          <w:p w14:paraId="35F870AA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C7D0E9" w:themeFill="accent5" w:themeFillTint="66"/>
          </w:tcPr>
          <w:p w14:paraId="170706E6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0" w:type="dxa"/>
            <w:shd w:val="clear" w:color="auto" w:fill="C7D0E9" w:themeFill="accent5" w:themeFillTint="66"/>
          </w:tcPr>
          <w:p w14:paraId="03A05091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  <w:shd w:val="clear" w:color="auto" w:fill="C7D0E9" w:themeFill="accent5" w:themeFillTint="66"/>
          </w:tcPr>
          <w:p w14:paraId="383F8831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6" w:type="dxa"/>
            <w:shd w:val="clear" w:color="auto" w:fill="C7D0E9" w:themeFill="accent5" w:themeFillTint="66"/>
          </w:tcPr>
          <w:p w14:paraId="78589E82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dxa"/>
            <w:shd w:val="clear" w:color="auto" w:fill="C7D0E9" w:themeFill="accent5" w:themeFillTint="66"/>
          </w:tcPr>
          <w:p w14:paraId="7AC5D1D7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</w:tr>
      <w:tr w:rsidR="0040705E" w14:paraId="1FA72739" w14:textId="77777777" w:rsidTr="002B5079">
        <w:tc>
          <w:tcPr>
            <w:tcW w:w="1306" w:type="dxa"/>
          </w:tcPr>
          <w:p w14:paraId="107F98EF" w14:textId="77777777" w:rsidR="0040705E" w:rsidRDefault="000B60E6" w:rsidP="00407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1337" w:type="dxa"/>
          </w:tcPr>
          <w:p w14:paraId="0A1AB257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3D3858D8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0" w:type="dxa"/>
          </w:tcPr>
          <w:p w14:paraId="35B53AE0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</w:tcPr>
          <w:p w14:paraId="04A06624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6" w:type="dxa"/>
          </w:tcPr>
          <w:p w14:paraId="187B207D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dxa"/>
          </w:tcPr>
          <w:p w14:paraId="469A11BC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</w:tr>
      <w:tr w:rsidR="0040705E" w14:paraId="527092F3" w14:textId="77777777" w:rsidTr="002B5079">
        <w:tc>
          <w:tcPr>
            <w:tcW w:w="1306" w:type="dxa"/>
            <w:shd w:val="clear" w:color="auto" w:fill="C7D0E9" w:themeFill="accent5" w:themeFillTint="66"/>
          </w:tcPr>
          <w:p w14:paraId="6A988BF2" w14:textId="77777777" w:rsidR="0040705E" w:rsidRDefault="000B60E6" w:rsidP="00407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1337" w:type="dxa"/>
            <w:shd w:val="clear" w:color="auto" w:fill="C7D0E9" w:themeFill="accent5" w:themeFillTint="66"/>
          </w:tcPr>
          <w:p w14:paraId="793DC5BC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C7D0E9" w:themeFill="accent5" w:themeFillTint="66"/>
          </w:tcPr>
          <w:p w14:paraId="51D7C30B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0" w:type="dxa"/>
            <w:shd w:val="clear" w:color="auto" w:fill="C7D0E9" w:themeFill="accent5" w:themeFillTint="66"/>
          </w:tcPr>
          <w:p w14:paraId="5D625FAD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  <w:shd w:val="clear" w:color="auto" w:fill="C7D0E9" w:themeFill="accent5" w:themeFillTint="66"/>
          </w:tcPr>
          <w:p w14:paraId="21FD5228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6" w:type="dxa"/>
            <w:shd w:val="clear" w:color="auto" w:fill="C7D0E9" w:themeFill="accent5" w:themeFillTint="66"/>
          </w:tcPr>
          <w:p w14:paraId="0E458800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dxa"/>
            <w:shd w:val="clear" w:color="auto" w:fill="C7D0E9" w:themeFill="accent5" w:themeFillTint="66"/>
          </w:tcPr>
          <w:p w14:paraId="1C7F15B5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</w:tr>
      <w:tr w:rsidR="0040705E" w14:paraId="3B20AEA4" w14:textId="77777777" w:rsidTr="002B5079">
        <w:tc>
          <w:tcPr>
            <w:tcW w:w="1306" w:type="dxa"/>
          </w:tcPr>
          <w:p w14:paraId="43C25815" w14:textId="77777777" w:rsidR="0040705E" w:rsidRDefault="000B60E6" w:rsidP="00407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1337" w:type="dxa"/>
          </w:tcPr>
          <w:p w14:paraId="11B9F560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26070BE3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0" w:type="dxa"/>
          </w:tcPr>
          <w:p w14:paraId="775FDD27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</w:tcPr>
          <w:p w14:paraId="33B40B44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6" w:type="dxa"/>
          </w:tcPr>
          <w:p w14:paraId="1D211156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dxa"/>
          </w:tcPr>
          <w:p w14:paraId="18A2DDB9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</w:tr>
      <w:tr w:rsidR="0040705E" w14:paraId="68099164" w14:textId="77777777" w:rsidTr="002B5079">
        <w:tc>
          <w:tcPr>
            <w:tcW w:w="1306" w:type="dxa"/>
            <w:shd w:val="clear" w:color="auto" w:fill="C7D0E9" w:themeFill="accent5" w:themeFillTint="66"/>
          </w:tcPr>
          <w:p w14:paraId="6FD89866" w14:textId="77777777" w:rsidR="0040705E" w:rsidRDefault="000B60E6" w:rsidP="00407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</w:t>
            </w:r>
          </w:p>
        </w:tc>
        <w:tc>
          <w:tcPr>
            <w:tcW w:w="1337" w:type="dxa"/>
            <w:shd w:val="clear" w:color="auto" w:fill="C7D0E9" w:themeFill="accent5" w:themeFillTint="66"/>
          </w:tcPr>
          <w:p w14:paraId="635B848D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C7D0E9" w:themeFill="accent5" w:themeFillTint="66"/>
          </w:tcPr>
          <w:p w14:paraId="48F90D08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0" w:type="dxa"/>
            <w:shd w:val="clear" w:color="auto" w:fill="C7D0E9" w:themeFill="accent5" w:themeFillTint="66"/>
          </w:tcPr>
          <w:p w14:paraId="1575D6C2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  <w:shd w:val="clear" w:color="auto" w:fill="C7D0E9" w:themeFill="accent5" w:themeFillTint="66"/>
          </w:tcPr>
          <w:p w14:paraId="64BC84B3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6" w:type="dxa"/>
            <w:shd w:val="clear" w:color="auto" w:fill="C7D0E9" w:themeFill="accent5" w:themeFillTint="66"/>
          </w:tcPr>
          <w:p w14:paraId="2F3BB805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dxa"/>
            <w:shd w:val="clear" w:color="auto" w:fill="C7D0E9" w:themeFill="accent5" w:themeFillTint="66"/>
          </w:tcPr>
          <w:p w14:paraId="210F6E5C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</w:tr>
      <w:tr w:rsidR="0040705E" w14:paraId="632E0F31" w14:textId="77777777" w:rsidTr="002B5079">
        <w:tc>
          <w:tcPr>
            <w:tcW w:w="1306" w:type="dxa"/>
          </w:tcPr>
          <w:p w14:paraId="521B9E97" w14:textId="77777777" w:rsidR="0040705E" w:rsidRDefault="000B60E6" w:rsidP="00407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1337" w:type="dxa"/>
          </w:tcPr>
          <w:p w14:paraId="089FEAF7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7A05AC9D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0" w:type="dxa"/>
          </w:tcPr>
          <w:p w14:paraId="46BC0DA7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</w:tcPr>
          <w:p w14:paraId="37649B02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6" w:type="dxa"/>
          </w:tcPr>
          <w:p w14:paraId="299B5F50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dxa"/>
          </w:tcPr>
          <w:p w14:paraId="48A453C2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</w:tr>
      <w:tr w:rsidR="0040705E" w14:paraId="09516960" w14:textId="77777777" w:rsidTr="002B5079">
        <w:tc>
          <w:tcPr>
            <w:tcW w:w="1306" w:type="dxa"/>
            <w:shd w:val="clear" w:color="auto" w:fill="C7D0E9" w:themeFill="accent5" w:themeFillTint="66"/>
          </w:tcPr>
          <w:p w14:paraId="7909C335" w14:textId="77777777" w:rsidR="0040705E" w:rsidRDefault="000B60E6" w:rsidP="00407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1337" w:type="dxa"/>
            <w:shd w:val="clear" w:color="auto" w:fill="C7D0E9" w:themeFill="accent5" w:themeFillTint="66"/>
          </w:tcPr>
          <w:p w14:paraId="0692C47D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C7D0E9" w:themeFill="accent5" w:themeFillTint="66"/>
          </w:tcPr>
          <w:p w14:paraId="4788A92E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0" w:type="dxa"/>
            <w:shd w:val="clear" w:color="auto" w:fill="C7D0E9" w:themeFill="accent5" w:themeFillTint="66"/>
          </w:tcPr>
          <w:p w14:paraId="60CF2546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  <w:shd w:val="clear" w:color="auto" w:fill="C7D0E9" w:themeFill="accent5" w:themeFillTint="66"/>
          </w:tcPr>
          <w:p w14:paraId="05D5C6ED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6" w:type="dxa"/>
            <w:shd w:val="clear" w:color="auto" w:fill="C7D0E9" w:themeFill="accent5" w:themeFillTint="66"/>
          </w:tcPr>
          <w:p w14:paraId="753D1310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dxa"/>
            <w:shd w:val="clear" w:color="auto" w:fill="C7D0E9" w:themeFill="accent5" w:themeFillTint="66"/>
          </w:tcPr>
          <w:p w14:paraId="43114A05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</w:tr>
      <w:tr w:rsidR="0040705E" w14:paraId="277C426A" w14:textId="77777777" w:rsidTr="002B5079">
        <w:tc>
          <w:tcPr>
            <w:tcW w:w="1306" w:type="dxa"/>
          </w:tcPr>
          <w:p w14:paraId="13444D43" w14:textId="77777777" w:rsidR="0040705E" w:rsidRDefault="000B60E6" w:rsidP="00407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</w:t>
            </w:r>
          </w:p>
        </w:tc>
        <w:tc>
          <w:tcPr>
            <w:tcW w:w="1337" w:type="dxa"/>
          </w:tcPr>
          <w:p w14:paraId="3E54BE75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541B7468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0" w:type="dxa"/>
          </w:tcPr>
          <w:p w14:paraId="3C4D94D2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</w:tcPr>
          <w:p w14:paraId="07530A5E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6" w:type="dxa"/>
          </w:tcPr>
          <w:p w14:paraId="17C175F8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dxa"/>
          </w:tcPr>
          <w:p w14:paraId="73D758F2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</w:tr>
      <w:tr w:rsidR="0040705E" w14:paraId="5625611F" w14:textId="77777777" w:rsidTr="002B5079">
        <w:tc>
          <w:tcPr>
            <w:tcW w:w="1306" w:type="dxa"/>
            <w:shd w:val="clear" w:color="auto" w:fill="C7D0E9" w:themeFill="accent5" w:themeFillTint="66"/>
          </w:tcPr>
          <w:p w14:paraId="650C91C8" w14:textId="77777777" w:rsidR="0040705E" w:rsidRDefault="000B60E6" w:rsidP="00407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</w:t>
            </w:r>
          </w:p>
        </w:tc>
        <w:tc>
          <w:tcPr>
            <w:tcW w:w="1337" w:type="dxa"/>
            <w:shd w:val="clear" w:color="auto" w:fill="C7D0E9" w:themeFill="accent5" w:themeFillTint="66"/>
          </w:tcPr>
          <w:p w14:paraId="2E41851E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C7D0E9" w:themeFill="accent5" w:themeFillTint="66"/>
          </w:tcPr>
          <w:p w14:paraId="229C931C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0" w:type="dxa"/>
            <w:shd w:val="clear" w:color="auto" w:fill="C7D0E9" w:themeFill="accent5" w:themeFillTint="66"/>
          </w:tcPr>
          <w:p w14:paraId="6BC47063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  <w:shd w:val="clear" w:color="auto" w:fill="C7D0E9" w:themeFill="accent5" w:themeFillTint="66"/>
          </w:tcPr>
          <w:p w14:paraId="6A187049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6" w:type="dxa"/>
            <w:shd w:val="clear" w:color="auto" w:fill="C7D0E9" w:themeFill="accent5" w:themeFillTint="66"/>
          </w:tcPr>
          <w:p w14:paraId="46989722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dxa"/>
            <w:shd w:val="clear" w:color="auto" w:fill="C7D0E9" w:themeFill="accent5" w:themeFillTint="66"/>
          </w:tcPr>
          <w:p w14:paraId="66EABB6E" w14:textId="77777777" w:rsidR="0040705E" w:rsidRDefault="0040705E" w:rsidP="0040705E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30BCD42" w14:textId="77777777" w:rsidR="0040705E" w:rsidRPr="00793442" w:rsidRDefault="0040705E" w:rsidP="00E61B98">
      <w:pPr>
        <w:rPr>
          <w:sz w:val="24"/>
          <w:szCs w:val="24"/>
        </w:rPr>
      </w:pPr>
    </w:p>
    <w:sectPr w:rsidR="0040705E" w:rsidRPr="00793442" w:rsidSect="003905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FAF"/>
    <w:rsid w:val="000B60E6"/>
    <w:rsid w:val="002B5079"/>
    <w:rsid w:val="0039059B"/>
    <w:rsid w:val="0040705E"/>
    <w:rsid w:val="00793442"/>
    <w:rsid w:val="00D02FAF"/>
    <w:rsid w:val="00E61B98"/>
    <w:rsid w:val="00F10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D2853"/>
  <w15:docId w15:val="{7AC42FA7-55DF-4828-A91B-D877CB268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5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61B98"/>
    <w:pPr>
      <w:pBdr>
        <w:bottom w:val="single" w:sz="8" w:space="4" w:color="7FD13B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A4452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61B98"/>
    <w:rPr>
      <w:rFonts w:asciiTheme="majorHAnsi" w:eastAsiaTheme="majorEastAsia" w:hAnsiTheme="majorHAnsi" w:cstheme="majorBidi"/>
      <w:color w:val="3A4452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407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sers\Farooq\Documents\Aqsa\Temperature%20log%20Templates\New%20folder\template%2011.dotx" TargetMode="External"/></Relationships>
</file>

<file path=word/theme/theme1.xml><?xml version="1.0" encoding="utf-8"?>
<a:theme xmlns:a="http://schemas.openxmlformats.org/drawingml/2006/main" name="Office Theme">
  <a:themeElements>
    <a:clrScheme name="Metro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11.dotx</Template>
  <TotalTime>2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Khalid Farooq</dc:creator>
  <cp:lastModifiedBy>Comsdev</cp:lastModifiedBy>
  <cp:revision>2</cp:revision>
  <dcterms:created xsi:type="dcterms:W3CDTF">2021-11-26T09:00:00Z</dcterms:created>
  <dcterms:modified xsi:type="dcterms:W3CDTF">2021-11-26T09:00:00Z</dcterms:modified>
</cp:coreProperties>
</file>