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5A5B1" w14:textId="0D3E9D5F" w:rsidR="00134012" w:rsidRPr="00134012" w:rsidRDefault="003679B2" w:rsidP="00134012">
      <w:pPr>
        <w:pStyle w:val="Title"/>
        <w:jc w:val="center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976B5" wp14:editId="44946DA1">
                <wp:simplePos x="0" y="0"/>
                <wp:positionH relativeFrom="column">
                  <wp:posOffset>19050</wp:posOffset>
                </wp:positionH>
                <wp:positionV relativeFrom="paragraph">
                  <wp:posOffset>-476250</wp:posOffset>
                </wp:positionV>
                <wp:extent cx="723900" cy="791845"/>
                <wp:effectExtent l="0" t="0" r="0" b="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A12C6A5" id="Oval 2" o:spid="_x0000_s1026" style="position:absolute;margin-left:1.5pt;margin-top:-37.5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" stroked="f">
                <v:fill r:id="rId5" o:title="" recolor="t" type="frame"/>
              </v:oval>
            </w:pict>
          </mc:Fallback>
        </mc:AlternateContent>
      </w:r>
      <w:r w:rsidR="00552694" w:rsidRPr="004E35CD">
        <w:rPr>
          <w:sz w:val="36"/>
          <w:szCs w:val="36"/>
        </w:rPr>
        <w:t>Temperature Log Sample Sheet</w:t>
      </w:r>
    </w:p>
    <w:p w14:paraId="68AA7E29" w14:textId="77777777" w:rsidR="004E35CD" w:rsidRPr="004E35CD" w:rsidRDefault="00552694" w:rsidP="004E35CD">
      <w:r>
        <w:t>Date</w:t>
      </w:r>
      <w:r w:rsidR="004E35CD">
        <w:t xml:space="preserve">: ________________                                                   </w:t>
      </w:r>
      <w:r>
        <w:t xml:space="preserve">           </w:t>
      </w:r>
      <w:r w:rsidR="004E35CD">
        <w:t xml:space="preserve"> </w:t>
      </w:r>
      <w:r>
        <w:t xml:space="preserve">Month: </w:t>
      </w:r>
      <w:r w:rsidR="004E35CD">
        <w:t>_____________________</w:t>
      </w:r>
    </w:p>
    <w:tbl>
      <w:tblPr>
        <w:tblStyle w:val="MediumList2-Accent6"/>
        <w:tblW w:w="0" w:type="auto"/>
        <w:tblLook w:val="04A0" w:firstRow="1" w:lastRow="0" w:firstColumn="1" w:lastColumn="0" w:noHBand="0" w:noVBand="1"/>
      </w:tblPr>
      <w:tblGrid>
        <w:gridCol w:w="1843"/>
        <w:gridCol w:w="1843"/>
        <w:gridCol w:w="1900"/>
        <w:gridCol w:w="1900"/>
        <w:gridCol w:w="1864"/>
      </w:tblGrid>
      <w:tr w:rsidR="004E35CD" w14:paraId="35F629BA" w14:textId="77777777" w:rsidTr="005526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6CF85" w14:textId="77777777" w:rsidR="004E35CD" w:rsidRPr="00B56295" w:rsidRDefault="00552694" w:rsidP="004E35CD">
            <w:pPr>
              <w:rPr>
                <w:b/>
              </w:rPr>
            </w:pPr>
            <w:r>
              <w:rPr>
                <w:b/>
              </w:rPr>
              <w:t>Name o</w:t>
            </w:r>
            <w:r w:rsidRPr="00B56295">
              <w:rPr>
                <w:b/>
              </w:rPr>
              <w:t xml:space="preserve">f Item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41F58" w14:textId="77777777" w:rsidR="004E35CD" w:rsidRPr="00B56295" w:rsidRDefault="00552694" w:rsidP="004E35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295">
              <w:rPr>
                <w:b/>
              </w:rPr>
              <w:t>Time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360E3" w14:textId="77777777" w:rsidR="004E35CD" w:rsidRPr="00B56295" w:rsidRDefault="00552694" w:rsidP="004E35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295">
              <w:rPr>
                <w:b/>
              </w:rPr>
              <w:t>Temperature Recorded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8D037" w14:textId="77777777" w:rsidR="004E35CD" w:rsidRPr="00B56295" w:rsidRDefault="00552694" w:rsidP="004E35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295">
              <w:rPr>
                <w:b/>
              </w:rPr>
              <w:t>Standard Temperature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388941" w14:textId="77777777" w:rsidR="004E35CD" w:rsidRPr="00B56295" w:rsidRDefault="00552694" w:rsidP="004E35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56295">
              <w:rPr>
                <w:b/>
              </w:rPr>
              <w:t>Checked By</w:t>
            </w:r>
          </w:p>
        </w:tc>
      </w:tr>
      <w:tr w:rsidR="004E35CD" w14:paraId="16642716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top w:val="single" w:sz="24" w:space="0" w:color="F79646" w:themeColor="accent6"/>
              <w:left w:val="single" w:sz="4" w:space="0" w:color="auto"/>
              <w:right w:val="single" w:sz="4" w:space="0" w:color="auto"/>
            </w:tcBorders>
          </w:tcPr>
          <w:p w14:paraId="3FAB975E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4DABFF9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7039098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ECEE897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2BDCCBD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6F6C2BA3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B3C21DB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CEB7E23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152EBAB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527C8C8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24E42F9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50DAB6BC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3D2FC9C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031B1D4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D8004F5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34AF70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DF4BBF0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0A17B5FC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1A12E40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F7832ED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1469AAB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CA87388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564E0FB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6C842D8D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AAD2BE2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07964CD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C1CF54B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DFB42F1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B440BC4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51E50A6F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5D461C7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FB7C3F7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7E5CF2C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64988CD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E11F4B1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7810BCBC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ACE1FE3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0AA1FF5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998C157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43DD716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3712E7A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73488F7F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5255DE7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5902614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611D230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4B95E44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66246F2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2D54D999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1B5F652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CB772F0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4C16883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AD31ED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053E3BF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6896761C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B2C99CD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9151FD1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A7286AA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6A51D9F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76E2BE3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455EE63D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F3DF76C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749CF9D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5AE8ABC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40D19D3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5A49116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58D69CDD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4B385B4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61D3889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A0EBA0F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204A691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776EFB3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07642072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C4CA746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3B9EBDD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E9A6967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4CA98B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5B528278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3B7A956D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73D69A4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A0A8334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0585ECD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9398A28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F75F667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32B258EE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8C33F6D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56527B8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4B17FA2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87A2FC3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2871160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265B38B9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F0A801E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0E2010C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94F16D5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A2BAB51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38581645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3AFD7123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49BDB04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A2DD8B5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BDF70B3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5F32772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C3CFE88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62E57630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7EA1B5E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B289BD8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FEF9E3C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6964BCC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2EE6AF72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5DC9B7B9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7F3FE1C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6683684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7001E39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A945A5C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85B333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27712DE4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E9A2B1F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B7501DB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2D4EDDF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DB67081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B0705AB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0128DE37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BFA4338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AF18873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F0C53BB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6F5105D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2819B1F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0B98F611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7E19151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3907FC8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982F935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09F2472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0445FA1E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12B71833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624A140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64ADB22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0C57ABF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302D198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E2F96C0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5D5C90DF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52804D7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B4E7B4E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CDD38F3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DDEA568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17C6C89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5CBE6601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32E9154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6C8A26F1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B04ED2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70BBA7A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77FDC012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08FB4574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F5C0AC2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59157883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7BD10BC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B37B94B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3CC202D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2291CA2A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2AA42438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760E5135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E4E486E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3C3D6646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1A895BC1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602EFDD5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E0578EF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2FD5432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B93E72C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41830C4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6F13A85E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75109EE7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5CCAC93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8052EDD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9E39540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4AE17E3C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</w:tcBorders>
          </w:tcPr>
          <w:p w14:paraId="47B4904C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E35CD" w14:paraId="3AA103D6" w14:textId="77777777" w:rsidTr="0055269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9AD0852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1E24E3C5" w14:textId="77777777" w:rsidR="004E35CD" w:rsidRPr="00B56295" w:rsidRDefault="004E35CD" w:rsidP="00B5629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842B5F7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right w:val="single" w:sz="4" w:space="0" w:color="auto"/>
            </w:tcBorders>
          </w:tcPr>
          <w:p w14:paraId="024B7D75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  <w:bottom w:val="nil"/>
            </w:tcBorders>
          </w:tcPr>
          <w:p w14:paraId="251891E0" w14:textId="77777777" w:rsidR="004E35CD" w:rsidRDefault="004E35CD" w:rsidP="004E35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E35CD" w14:paraId="3E6427E2" w14:textId="77777777" w:rsidTr="005526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01D5" w14:textId="77777777" w:rsidR="004E35CD" w:rsidRDefault="004E35CD" w:rsidP="004E35CD"/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2118" w14:textId="77777777" w:rsidR="004E35CD" w:rsidRPr="00B56295" w:rsidRDefault="004E35CD" w:rsidP="00B56295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8"/>
                <w:szCs w:val="18"/>
              </w:rPr>
            </w:pPr>
            <w:r w:rsidRPr="00B56295">
              <w:rPr>
                <w:b/>
                <w:sz w:val="18"/>
                <w:szCs w:val="18"/>
              </w:rPr>
              <w:t xml:space="preserve">                    AM/PM</w:t>
            </w: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71F5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68E7D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16" w:type="dxa"/>
            <w:tcBorders>
              <w:left w:val="single" w:sz="4" w:space="0" w:color="auto"/>
              <w:bottom w:val="single" w:sz="4" w:space="0" w:color="auto"/>
            </w:tcBorders>
          </w:tcPr>
          <w:p w14:paraId="64E4F3A7" w14:textId="77777777" w:rsidR="004E35CD" w:rsidRDefault="004E35CD" w:rsidP="004E35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235AEE42" w14:textId="77777777" w:rsidR="004E35CD" w:rsidRPr="004E35CD" w:rsidRDefault="004E35CD" w:rsidP="004E35CD"/>
    <w:sectPr w:rsidR="004E35CD" w:rsidRPr="004E35CD" w:rsidSect="00C96F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E3D"/>
    <w:rsid w:val="00134012"/>
    <w:rsid w:val="003679B2"/>
    <w:rsid w:val="004E35CD"/>
    <w:rsid w:val="00552694"/>
    <w:rsid w:val="00645E3D"/>
    <w:rsid w:val="00B56295"/>
    <w:rsid w:val="00C96F21"/>
    <w:rsid w:val="00FF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41E96"/>
  <w15:docId w15:val="{D7F11372-77FF-44B6-A8CF-B9E6911D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6F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E35C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E3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4E3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List2-Accent6">
    <w:name w:val="Medium List 2 Accent 6"/>
    <w:basedOn w:val="TableNormal"/>
    <w:uiPriority w:val="66"/>
    <w:rsid w:val="00B56295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7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7.dotx</Template>
  <TotalTime>2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2021-11-26T07:42:00Z</dcterms:created>
  <dcterms:modified xsi:type="dcterms:W3CDTF">2021-11-26T07:42:00Z</dcterms:modified>
</cp:coreProperties>
</file>