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40BD1" w14:textId="127A0CB9" w:rsidR="002543B6" w:rsidRDefault="00CD5005" w:rsidP="00EE1E18">
      <w:pPr>
        <w:pStyle w:val="Heading2"/>
        <w:jc w:val="center"/>
        <w:rPr>
          <w:color w:val="0070C0"/>
          <w:sz w:val="36"/>
          <w:szCs w:val="36"/>
        </w:rPr>
      </w:pPr>
      <w:r>
        <w:rPr>
          <w:noProof/>
          <w:color w:val="0070C0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31D06BD0" wp14:editId="0EE61EB1">
            <wp:simplePos x="0" y="0"/>
            <wp:positionH relativeFrom="column">
              <wp:posOffset>219921</wp:posOffset>
            </wp:positionH>
            <wp:positionV relativeFrom="paragraph">
              <wp:posOffset>-389043</wp:posOffset>
            </wp:positionV>
            <wp:extent cx="660400" cy="8585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5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0A64" w:rsidRPr="00EE1E18">
        <w:rPr>
          <w:color w:val="0070C0"/>
          <w:sz w:val="36"/>
          <w:szCs w:val="36"/>
        </w:rPr>
        <w:t>Temperature Log for Cold Storage</w:t>
      </w:r>
    </w:p>
    <w:tbl>
      <w:tblPr>
        <w:tblStyle w:val="LightShading-Accent1"/>
        <w:tblW w:w="0" w:type="auto"/>
        <w:tblLook w:val="04A0" w:firstRow="1" w:lastRow="0" w:firstColumn="1" w:lastColumn="0" w:noHBand="0" w:noVBand="1"/>
      </w:tblPr>
      <w:tblGrid>
        <w:gridCol w:w="1348"/>
        <w:gridCol w:w="1348"/>
        <w:gridCol w:w="1391"/>
        <w:gridCol w:w="1391"/>
        <w:gridCol w:w="1391"/>
        <w:gridCol w:w="1358"/>
        <w:gridCol w:w="1349"/>
      </w:tblGrid>
      <w:tr w:rsidR="00EE1E18" w14:paraId="4744BFF0" w14:textId="77777777" w:rsidTr="00A10A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1BDA" w14:textId="3C924404" w:rsidR="00EE1E18" w:rsidRPr="00EE1E18" w:rsidRDefault="00A10A64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Date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6C9C" w14:textId="776A9858" w:rsidR="00EE1E18" w:rsidRPr="00EE1E18" w:rsidRDefault="00A10A64" w:rsidP="00EE1E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EE1E18">
              <w:rPr>
                <w:b w:val="0"/>
              </w:rPr>
              <w:t>Time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8486" w14:textId="77777777" w:rsidR="00EE1E18" w:rsidRPr="00EE1E18" w:rsidRDefault="00A10A64" w:rsidP="00EE1E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EE1E18">
              <w:rPr>
                <w:b w:val="0"/>
              </w:rPr>
              <w:t>Current Temperature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ED915" w14:textId="77777777" w:rsidR="00EE1E18" w:rsidRPr="00EE1E18" w:rsidRDefault="00A10A64" w:rsidP="00EE1E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EE1E18">
              <w:rPr>
                <w:b w:val="0"/>
              </w:rPr>
              <w:t>Max Temperature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AA49" w14:textId="77777777" w:rsidR="00EE1E18" w:rsidRPr="00EE1E18" w:rsidRDefault="00A10A64" w:rsidP="00EE1E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EE1E18">
              <w:rPr>
                <w:b w:val="0"/>
              </w:rPr>
              <w:t>Min Temperature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7A13" w14:textId="77777777" w:rsidR="00EE1E18" w:rsidRPr="00EE1E18" w:rsidRDefault="00A10A64" w:rsidP="00EE1E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EE1E18">
              <w:rPr>
                <w:b w:val="0"/>
              </w:rPr>
              <w:t>Actions Required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16A6" w14:textId="77777777" w:rsidR="00EE1E18" w:rsidRPr="00EE1E18" w:rsidRDefault="00A10A64" w:rsidP="00EE1E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EE1E18">
              <w:rPr>
                <w:b w:val="0"/>
              </w:rPr>
              <w:t>Done By</w:t>
            </w:r>
          </w:p>
        </w:tc>
      </w:tr>
      <w:tr w:rsidR="00EE1E18" w14:paraId="213C26AC" w14:textId="77777777" w:rsidTr="00A10A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27AA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1.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778D" w14:textId="3AB7E178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5169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0648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6C987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23ED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F371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E1E18" w14:paraId="12CE055C" w14:textId="77777777" w:rsidTr="00A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44830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2.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19A8" w14:textId="6F3479A3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EE8B2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C404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8EA3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0477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2FBC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E1E18" w14:paraId="013F00C2" w14:textId="77777777" w:rsidTr="00A10A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04788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3.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ED37" w14:textId="4AC4564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D5BC1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CFDC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EF1B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C3E2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B6A7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E1E18" w14:paraId="36996ECE" w14:textId="77777777" w:rsidTr="00A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CF04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4.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C3AB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35AF" w14:textId="04D5174B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6E1E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2BD3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F699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2738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E1E18" w14:paraId="1AD3E5D3" w14:textId="77777777" w:rsidTr="00A10A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980C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5.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DB94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80BA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2FBF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7380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C96B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2F87E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E1E18" w14:paraId="3C927309" w14:textId="77777777" w:rsidTr="00A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8048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6.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1F93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26F0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AB8B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AB9E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5A81C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209A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E1E18" w14:paraId="562C2903" w14:textId="77777777" w:rsidTr="00A10A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3F7DC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7.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99BA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E3024" w14:textId="2183E0A5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9810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867E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39BB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B058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E1E18" w14:paraId="641DB929" w14:textId="77777777" w:rsidTr="00A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E3A78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8.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FA64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39E48" w14:textId="3DDECFA3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DC5E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BC11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C1AD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DA19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E1E18" w14:paraId="1A09C4C3" w14:textId="77777777" w:rsidTr="00A10A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5500E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9.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D1415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5227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8AEB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30AA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B4B0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8FFE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E1E18" w14:paraId="1B92EF98" w14:textId="77777777" w:rsidTr="00A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3D3E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10.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232E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6344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1373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0468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FD9E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8FB5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E1E18" w14:paraId="7CD9BA93" w14:textId="77777777" w:rsidTr="00A10A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4FB7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11.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13D8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22C1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256B" w14:textId="0FAC6E0D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7BDE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F979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5A51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E1E18" w14:paraId="26A9B9C3" w14:textId="77777777" w:rsidTr="00A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A1D9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12.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D2D5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F66A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33D2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EE1B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7474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D3652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E1E18" w14:paraId="00DB8CEB" w14:textId="77777777" w:rsidTr="00A10A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3CBD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13.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02C3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E675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D465" w14:textId="50DB070D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01E2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FF23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B8DB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E1E18" w14:paraId="4741BB70" w14:textId="77777777" w:rsidTr="00A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C14E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14.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8E13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51D9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C9C05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2969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6075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85500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E1E18" w14:paraId="74AFBBE4" w14:textId="77777777" w:rsidTr="00A10A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09ABE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15.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49CE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5B6C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142D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E94C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F87A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A4181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E1E18" w14:paraId="2893F950" w14:textId="77777777" w:rsidTr="00A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8055A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16.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1A59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9B35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EFAF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E596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A39A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2B61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E1E18" w14:paraId="4BE41AE8" w14:textId="77777777" w:rsidTr="00A10A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3A11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17.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8D60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3E44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9EDA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1479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2226D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797B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E1E18" w14:paraId="4C3F317E" w14:textId="77777777" w:rsidTr="00A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0B1B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18.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AF99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618A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C6C4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5306" w14:textId="59FF5840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F6E8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E125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E1E18" w14:paraId="1F2AAC0F" w14:textId="77777777" w:rsidTr="00A10A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9294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19.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0F82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BC9B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39A3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E5F3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67CEA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2C41E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E1E18" w14:paraId="177EF5B9" w14:textId="77777777" w:rsidTr="00A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8A46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20.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7C90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980C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E864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0AAF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6CAEB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7010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E1E18" w14:paraId="25F57742" w14:textId="77777777" w:rsidTr="00A10A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80DC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21.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8323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C26F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C0BBE" w14:textId="34B38CA0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B55AF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F65D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14D1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E1E18" w14:paraId="026D82AE" w14:textId="77777777" w:rsidTr="00A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F6F1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22.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5ED5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DEB4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8A9D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802D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21B4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CAB0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E1E18" w14:paraId="25F67AC9" w14:textId="77777777" w:rsidTr="00A10A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FE4A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23.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35BF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E190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30D9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BF17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890E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C4AA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E1E18" w14:paraId="34B593EC" w14:textId="77777777" w:rsidTr="00A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405E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24.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3DB4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D710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753F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FC6F" w14:textId="68A2BAA0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BDC41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90B7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E1E18" w14:paraId="6FFBA455" w14:textId="77777777" w:rsidTr="00A10A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89D9A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25.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E0C1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34B7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19D7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F9E9" w14:textId="55C170A2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514F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32AC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E1E18" w14:paraId="6D0FAF47" w14:textId="77777777" w:rsidTr="00A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4565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26.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F88D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104A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C344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067C" w14:textId="5AA5B469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8369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2E1B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E1E18" w14:paraId="55F8E6DA" w14:textId="77777777" w:rsidTr="00A10A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1F19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27.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AF90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0AF8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E95E7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6F2C" w14:textId="3D16AEEC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C3ED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B25E0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E1E18" w14:paraId="3502224F" w14:textId="77777777" w:rsidTr="00A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294A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28.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CB89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FD77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AEFF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54A4" w14:textId="28EC7610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2CF8D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2200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E1E18" w14:paraId="69FFB9F2" w14:textId="77777777" w:rsidTr="00A10A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EF0A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29.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3145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E75A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45E1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0AEF1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2419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9B70A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E1E18" w14:paraId="0641B49A" w14:textId="77777777" w:rsidTr="00A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656A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30.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84795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0230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A3DD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0025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7862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4BD9" w14:textId="77777777" w:rsidR="00EE1E18" w:rsidRDefault="00EE1E18" w:rsidP="00EE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E1E18" w14:paraId="776AE2A9" w14:textId="77777777" w:rsidTr="00A10A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3996" w14:textId="77777777" w:rsidR="00EE1E18" w:rsidRPr="00EE1E18" w:rsidRDefault="00EE1E18" w:rsidP="00EE1E18">
            <w:pPr>
              <w:jc w:val="center"/>
              <w:rPr>
                <w:b w:val="0"/>
              </w:rPr>
            </w:pPr>
            <w:r w:rsidRPr="00EE1E18">
              <w:rPr>
                <w:b w:val="0"/>
              </w:rPr>
              <w:t>31.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FE778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8E02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AB09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44FF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C47A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4DFD" w14:textId="77777777" w:rsidR="00EE1E18" w:rsidRDefault="00EE1E18" w:rsidP="00EE1E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A86620E" w14:textId="77777777" w:rsidR="00EE1E18" w:rsidRPr="00EE1E18" w:rsidRDefault="00EE1E18" w:rsidP="00EE1E18"/>
    <w:sectPr w:rsidR="00EE1E18" w:rsidRPr="00EE1E18" w:rsidSect="002543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9B3900"/>
    <w:rsid w:val="002543B6"/>
    <w:rsid w:val="009B3900"/>
    <w:rsid w:val="009E16BF"/>
    <w:rsid w:val="00A10A64"/>
    <w:rsid w:val="00CD5005"/>
    <w:rsid w:val="00EE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8BBB7"/>
  <w15:docId w15:val="{EC76D66C-643E-41E4-9CAB-B4047AF20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43B6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1E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E1E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EE1E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List1-Accent1">
    <w:name w:val="Medium List 1 Accent 1"/>
    <w:basedOn w:val="TableNormal"/>
    <w:uiPriority w:val="65"/>
    <w:rsid w:val="00EE1E1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ghtShading-Accent1">
    <w:name w:val="Light Shading Accent 1"/>
    <w:basedOn w:val="TableNormal"/>
    <w:uiPriority w:val="60"/>
    <w:rsid w:val="00EE1E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wnloads\Microsoft.SkypeApp_kzf8qxf38zg5c!App\All\1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</Template>
  <TotalTime>1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Muhammad Khalid Farooq</cp:lastModifiedBy>
  <cp:revision>2</cp:revision>
  <dcterms:created xsi:type="dcterms:W3CDTF">2020-05-01T21:33:00Z</dcterms:created>
  <dcterms:modified xsi:type="dcterms:W3CDTF">2021-11-23T13:34:00Z</dcterms:modified>
</cp:coreProperties>
</file>