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06DA0" w14:textId="409DF3AF" w:rsidR="00FA3038" w:rsidRPr="002043CA" w:rsidRDefault="005302DD" w:rsidP="005302DD">
      <w:pPr>
        <w:pStyle w:val="Heading2"/>
        <w:jc w:val="center"/>
        <w:rPr>
          <w:color w:val="595959" w:themeColor="text1" w:themeTint="A6"/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B96A49" wp14:editId="32AD6239">
                <wp:simplePos x="0" y="0"/>
                <wp:positionH relativeFrom="column">
                  <wp:posOffset>-723900</wp:posOffset>
                </wp:positionH>
                <wp:positionV relativeFrom="paragraph">
                  <wp:posOffset>-800100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18E854" id="Oval 2" o:spid="_x0000_s1026" style="position:absolute;margin-left:-57pt;margin-top:-63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" stroked="f">
                <v:fill r:id="rId5" o:title="" recolor="t" type="frame"/>
              </v:oval>
            </w:pict>
          </mc:Fallback>
        </mc:AlternateContent>
      </w:r>
      <w:r w:rsidR="00DE7F94" w:rsidRPr="00E01FC8">
        <w:rPr>
          <w:color w:val="595959" w:themeColor="text1" w:themeTint="A6"/>
          <w:sz w:val="36"/>
          <w:szCs w:val="36"/>
        </w:rPr>
        <w:t xml:space="preserve">REFRIGERATOR TEMPERATURE MONITORING </w:t>
      </w:r>
      <w:r>
        <w:rPr>
          <w:color w:val="595959" w:themeColor="text1" w:themeTint="A6"/>
          <w:sz w:val="36"/>
          <w:szCs w:val="36"/>
        </w:rPr>
        <w:t>LOG</w:t>
      </w:r>
    </w:p>
    <w:p w14:paraId="5A267CC2" w14:textId="77777777" w:rsidR="005302DD" w:rsidRPr="005302DD" w:rsidRDefault="005302DD" w:rsidP="005302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"/>
        <w:gridCol w:w="669"/>
        <w:gridCol w:w="556"/>
        <w:gridCol w:w="556"/>
        <w:gridCol w:w="556"/>
        <w:gridCol w:w="556"/>
        <w:gridCol w:w="556"/>
        <w:gridCol w:w="573"/>
        <w:gridCol w:w="574"/>
        <w:gridCol w:w="574"/>
        <w:gridCol w:w="574"/>
        <w:gridCol w:w="591"/>
        <w:gridCol w:w="591"/>
        <w:gridCol w:w="591"/>
        <w:gridCol w:w="591"/>
        <w:gridCol w:w="591"/>
      </w:tblGrid>
      <w:tr w:rsidR="00DE7F94" w:rsidRPr="00E01FC8" w14:paraId="5BDC97B9" w14:textId="77777777" w:rsidTr="00E01FC8">
        <w:tc>
          <w:tcPr>
            <w:tcW w:w="652" w:type="dxa"/>
            <w:vMerge w:val="restart"/>
            <w:shd w:val="clear" w:color="auto" w:fill="D9D9D9" w:themeFill="background1" w:themeFillShade="D9"/>
          </w:tcPr>
          <w:p w14:paraId="5FCA5091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D</w:t>
            </w:r>
            <w:r>
              <w:rPr>
                <w:b/>
              </w:rPr>
              <w:t>ate</w:t>
            </w:r>
          </w:p>
        </w:tc>
        <w:tc>
          <w:tcPr>
            <w:tcW w:w="660" w:type="dxa"/>
            <w:vMerge w:val="restart"/>
            <w:shd w:val="clear" w:color="auto" w:fill="D9D9D9" w:themeFill="background1" w:themeFillShade="D9"/>
          </w:tcPr>
          <w:p w14:paraId="6F81A26A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Time</w:t>
            </w:r>
          </w:p>
        </w:tc>
        <w:tc>
          <w:tcPr>
            <w:tcW w:w="8264" w:type="dxa"/>
            <w:gridSpan w:val="14"/>
            <w:shd w:val="clear" w:color="auto" w:fill="D9D9D9" w:themeFill="background1" w:themeFillShade="D9"/>
          </w:tcPr>
          <w:p w14:paraId="5B40B13F" w14:textId="77777777" w:rsidR="00DE7F94" w:rsidRPr="00E01FC8" w:rsidRDefault="00DE7F94" w:rsidP="00E01FC8">
            <w:pPr>
              <w:jc w:val="center"/>
              <w:rPr>
                <w:b/>
                <w:sz w:val="24"/>
                <w:szCs w:val="24"/>
              </w:rPr>
            </w:pPr>
            <w:r w:rsidRPr="00E01FC8">
              <w:rPr>
                <w:b/>
                <w:sz w:val="24"/>
                <w:szCs w:val="24"/>
              </w:rPr>
              <w:t xml:space="preserve">TEMPERATURE IN </w:t>
            </w:r>
            <w:r w:rsidRPr="00E01FC8">
              <w:rPr>
                <w:rFonts w:cstheme="minorHAnsi"/>
                <w:b/>
                <w:sz w:val="24"/>
                <w:szCs w:val="24"/>
              </w:rPr>
              <w:t>⁰</w:t>
            </w:r>
            <w:r w:rsidRPr="00E01FC8">
              <w:rPr>
                <w:rFonts w:ascii="Calibri" w:hAnsi="Calibri" w:cs="Calibri"/>
                <w:b/>
                <w:sz w:val="24"/>
                <w:szCs w:val="24"/>
              </w:rPr>
              <w:t>C</w:t>
            </w:r>
          </w:p>
        </w:tc>
      </w:tr>
      <w:tr w:rsidR="00DE7F94" w:rsidRPr="00E01FC8" w14:paraId="6EEB2820" w14:textId="77777777" w:rsidTr="00E01FC8">
        <w:tc>
          <w:tcPr>
            <w:tcW w:w="652" w:type="dxa"/>
            <w:vMerge/>
            <w:shd w:val="clear" w:color="auto" w:fill="D9D9D9" w:themeFill="background1" w:themeFillShade="D9"/>
          </w:tcPr>
          <w:p w14:paraId="38B58C3E" w14:textId="77777777" w:rsidR="00DE7F94" w:rsidRPr="00DE7F94" w:rsidRDefault="00DE7F94" w:rsidP="00DE7F94">
            <w:pPr>
              <w:rPr>
                <w:b/>
              </w:rPr>
            </w:pPr>
          </w:p>
        </w:tc>
        <w:tc>
          <w:tcPr>
            <w:tcW w:w="660" w:type="dxa"/>
            <w:vMerge/>
            <w:shd w:val="clear" w:color="auto" w:fill="D9D9D9" w:themeFill="background1" w:themeFillShade="D9"/>
          </w:tcPr>
          <w:p w14:paraId="27D1FFEA" w14:textId="77777777" w:rsidR="00DE7F94" w:rsidRPr="00E01FC8" w:rsidRDefault="00DE7F94" w:rsidP="00E01FC8">
            <w:pPr>
              <w:jc w:val="center"/>
              <w:rPr>
                <w:b/>
              </w:rPr>
            </w:pPr>
          </w:p>
        </w:tc>
        <w:tc>
          <w:tcPr>
            <w:tcW w:w="585" w:type="dxa"/>
            <w:shd w:val="clear" w:color="auto" w:fill="D9D9D9" w:themeFill="background1" w:themeFillShade="D9"/>
          </w:tcPr>
          <w:p w14:paraId="3E53823C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-8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14:paraId="24B8038D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-6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14:paraId="426D0433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-4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14:paraId="6B46F968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-2</w:t>
            </w:r>
          </w:p>
        </w:tc>
        <w:tc>
          <w:tcPr>
            <w:tcW w:w="584" w:type="dxa"/>
            <w:shd w:val="clear" w:color="auto" w:fill="D9D9D9" w:themeFill="background1" w:themeFillShade="D9"/>
          </w:tcPr>
          <w:p w14:paraId="1CDB05AB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0</w:t>
            </w:r>
          </w:p>
        </w:tc>
        <w:tc>
          <w:tcPr>
            <w:tcW w:w="590" w:type="dxa"/>
            <w:shd w:val="clear" w:color="auto" w:fill="D9D9D9" w:themeFill="background1" w:themeFillShade="D9"/>
          </w:tcPr>
          <w:p w14:paraId="19752067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+2</w:t>
            </w:r>
          </w:p>
        </w:tc>
        <w:tc>
          <w:tcPr>
            <w:tcW w:w="591" w:type="dxa"/>
            <w:shd w:val="clear" w:color="auto" w:fill="D9D9D9" w:themeFill="background1" w:themeFillShade="D9"/>
          </w:tcPr>
          <w:p w14:paraId="3D68DA7F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+4</w:t>
            </w:r>
          </w:p>
        </w:tc>
        <w:tc>
          <w:tcPr>
            <w:tcW w:w="591" w:type="dxa"/>
            <w:shd w:val="clear" w:color="auto" w:fill="D9D9D9" w:themeFill="background1" w:themeFillShade="D9"/>
          </w:tcPr>
          <w:p w14:paraId="7A93141F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+6</w:t>
            </w:r>
          </w:p>
        </w:tc>
        <w:tc>
          <w:tcPr>
            <w:tcW w:w="591" w:type="dxa"/>
            <w:shd w:val="clear" w:color="auto" w:fill="D9D9D9" w:themeFill="background1" w:themeFillShade="D9"/>
          </w:tcPr>
          <w:p w14:paraId="7777EF3B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+8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14:paraId="4F21A1F2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+10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14:paraId="584E8FF6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+12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14:paraId="58F5C268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+14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14:paraId="672FFB27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+16</w:t>
            </w:r>
          </w:p>
        </w:tc>
        <w:tc>
          <w:tcPr>
            <w:tcW w:w="596" w:type="dxa"/>
            <w:shd w:val="clear" w:color="auto" w:fill="D9D9D9" w:themeFill="background1" w:themeFillShade="D9"/>
          </w:tcPr>
          <w:p w14:paraId="36C2EC2C" w14:textId="77777777" w:rsidR="00DE7F94" w:rsidRPr="00E01FC8" w:rsidRDefault="00DE7F94" w:rsidP="00E01FC8">
            <w:pPr>
              <w:jc w:val="center"/>
              <w:rPr>
                <w:b/>
              </w:rPr>
            </w:pPr>
            <w:r w:rsidRPr="00E01FC8">
              <w:rPr>
                <w:b/>
              </w:rPr>
              <w:t>+18</w:t>
            </w:r>
          </w:p>
        </w:tc>
      </w:tr>
      <w:tr w:rsidR="00DE7F94" w14:paraId="1DA439B9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4E6F5327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1.</w:t>
            </w:r>
          </w:p>
        </w:tc>
        <w:tc>
          <w:tcPr>
            <w:tcW w:w="660" w:type="dxa"/>
          </w:tcPr>
          <w:p w14:paraId="1FD5DF01" w14:textId="77777777" w:rsidR="00DE7F94" w:rsidRDefault="00DE7F94" w:rsidP="00DE7F94"/>
        </w:tc>
        <w:tc>
          <w:tcPr>
            <w:tcW w:w="585" w:type="dxa"/>
          </w:tcPr>
          <w:p w14:paraId="6AD8E90D" w14:textId="77777777" w:rsidR="00DE7F94" w:rsidRDefault="00DE7F94" w:rsidP="00DE7F94"/>
        </w:tc>
        <w:tc>
          <w:tcPr>
            <w:tcW w:w="584" w:type="dxa"/>
          </w:tcPr>
          <w:p w14:paraId="1E7180B3" w14:textId="77777777" w:rsidR="00DE7F94" w:rsidRDefault="00DE7F94" w:rsidP="00DE7F94"/>
        </w:tc>
        <w:tc>
          <w:tcPr>
            <w:tcW w:w="584" w:type="dxa"/>
          </w:tcPr>
          <w:p w14:paraId="036318F1" w14:textId="77777777" w:rsidR="00DE7F94" w:rsidRDefault="00DE7F94" w:rsidP="00DE7F94"/>
        </w:tc>
        <w:tc>
          <w:tcPr>
            <w:tcW w:w="584" w:type="dxa"/>
          </w:tcPr>
          <w:p w14:paraId="0BC074B9" w14:textId="77777777" w:rsidR="00DE7F94" w:rsidRDefault="00DE7F94" w:rsidP="00DE7F94"/>
        </w:tc>
        <w:tc>
          <w:tcPr>
            <w:tcW w:w="584" w:type="dxa"/>
          </w:tcPr>
          <w:p w14:paraId="714AA642" w14:textId="77777777" w:rsidR="00DE7F94" w:rsidRDefault="00DE7F94" w:rsidP="00DE7F94"/>
        </w:tc>
        <w:tc>
          <w:tcPr>
            <w:tcW w:w="590" w:type="dxa"/>
          </w:tcPr>
          <w:p w14:paraId="57D93600" w14:textId="77777777" w:rsidR="00DE7F94" w:rsidRDefault="00DE7F94" w:rsidP="00DE7F94"/>
        </w:tc>
        <w:tc>
          <w:tcPr>
            <w:tcW w:w="591" w:type="dxa"/>
          </w:tcPr>
          <w:p w14:paraId="42F979F0" w14:textId="77777777" w:rsidR="00DE7F94" w:rsidRDefault="00DE7F94" w:rsidP="00DE7F94"/>
        </w:tc>
        <w:tc>
          <w:tcPr>
            <w:tcW w:w="591" w:type="dxa"/>
          </w:tcPr>
          <w:p w14:paraId="77C7C127" w14:textId="77777777" w:rsidR="00DE7F94" w:rsidRDefault="00DE7F94" w:rsidP="00DE7F94"/>
        </w:tc>
        <w:tc>
          <w:tcPr>
            <w:tcW w:w="591" w:type="dxa"/>
          </w:tcPr>
          <w:p w14:paraId="4549F49F" w14:textId="77777777" w:rsidR="00DE7F94" w:rsidRDefault="00DE7F94" w:rsidP="00DE7F94"/>
        </w:tc>
        <w:tc>
          <w:tcPr>
            <w:tcW w:w="596" w:type="dxa"/>
          </w:tcPr>
          <w:p w14:paraId="413A508D" w14:textId="77777777" w:rsidR="00DE7F94" w:rsidRDefault="00DE7F94" w:rsidP="00DE7F94"/>
        </w:tc>
        <w:tc>
          <w:tcPr>
            <w:tcW w:w="596" w:type="dxa"/>
          </w:tcPr>
          <w:p w14:paraId="7531146D" w14:textId="77777777" w:rsidR="00DE7F94" w:rsidRDefault="00DE7F94" w:rsidP="00DE7F94"/>
        </w:tc>
        <w:tc>
          <w:tcPr>
            <w:tcW w:w="596" w:type="dxa"/>
          </w:tcPr>
          <w:p w14:paraId="76E98651" w14:textId="77777777" w:rsidR="00DE7F94" w:rsidRDefault="00DE7F94" w:rsidP="00DE7F94"/>
        </w:tc>
        <w:tc>
          <w:tcPr>
            <w:tcW w:w="596" w:type="dxa"/>
          </w:tcPr>
          <w:p w14:paraId="77D2C0D7" w14:textId="77777777" w:rsidR="00DE7F94" w:rsidRDefault="00DE7F94" w:rsidP="00DE7F94"/>
        </w:tc>
        <w:tc>
          <w:tcPr>
            <w:tcW w:w="596" w:type="dxa"/>
          </w:tcPr>
          <w:p w14:paraId="6B3CFC34" w14:textId="77777777" w:rsidR="00DE7F94" w:rsidRDefault="00DE7F94" w:rsidP="00DE7F94"/>
        </w:tc>
      </w:tr>
      <w:tr w:rsidR="00DE7F94" w14:paraId="3211AF89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40473829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2.</w:t>
            </w:r>
          </w:p>
        </w:tc>
        <w:tc>
          <w:tcPr>
            <w:tcW w:w="660" w:type="dxa"/>
          </w:tcPr>
          <w:p w14:paraId="07426174" w14:textId="77777777" w:rsidR="00DE7F94" w:rsidRDefault="00DE7F94" w:rsidP="00DE7F94"/>
        </w:tc>
        <w:tc>
          <w:tcPr>
            <w:tcW w:w="585" w:type="dxa"/>
          </w:tcPr>
          <w:p w14:paraId="18A1497A" w14:textId="77777777" w:rsidR="00DE7F94" w:rsidRDefault="00DE7F94" w:rsidP="00DE7F94"/>
        </w:tc>
        <w:tc>
          <w:tcPr>
            <w:tcW w:w="584" w:type="dxa"/>
          </w:tcPr>
          <w:p w14:paraId="7E8C98D8" w14:textId="77777777" w:rsidR="00DE7F94" w:rsidRDefault="00DE7F94" w:rsidP="00DE7F94"/>
        </w:tc>
        <w:tc>
          <w:tcPr>
            <w:tcW w:w="584" w:type="dxa"/>
          </w:tcPr>
          <w:p w14:paraId="72D09A44" w14:textId="77777777" w:rsidR="00DE7F94" w:rsidRDefault="00DE7F94" w:rsidP="00DE7F94"/>
        </w:tc>
        <w:tc>
          <w:tcPr>
            <w:tcW w:w="584" w:type="dxa"/>
          </w:tcPr>
          <w:p w14:paraId="47BB1006" w14:textId="77777777" w:rsidR="00DE7F94" w:rsidRDefault="00DE7F94" w:rsidP="00DE7F94"/>
        </w:tc>
        <w:tc>
          <w:tcPr>
            <w:tcW w:w="584" w:type="dxa"/>
          </w:tcPr>
          <w:p w14:paraId="6E62909E" w14:textId="77777777" w:rsidR="00DE7F94" w:rsidRDefault="00DE7F94" w:rsidP="00DE7F94"/>
        </w:tc>
        <w:tc>
          <w:tcPr>
            <w:tcW w:w="590" w:type="dxa"/>
          </w:tcPr>
          <w:p w14:paraId="5652E074" w14:textId="77777777" w:rsidR="00DE7F94" w:rsidRDefault="00DE7F94" w:rsidP="00DE7F94"/>
        </w:tc>
        <w:tc>
          <w:tcPr>
            <w:tcW w:w="591" w:type="dxa"/>
          </w:tcPr>
          <w:p w14:paraId="4479A113" w14:textId="77777777" w:rsidR="00DE7F94" w:rsidRDefault="00DE7F94" w:rsidP="00DE7F94"/>
        </w:tc>
        <w:tc>
          <w:tcPr>
            <w:tcW w:w="591" w:type="dxa"/>
          </w:tcPr>
          <w:p w14:paraId="09253511" w14:textId="77777777" w:rsidR="00DE7F94" w:rsidRDefault="00DE7F94" w:rsidP="00DE7F94"/>
        </w:tc>
        <w:tc>
          <w:tcPr>
            <w:tcW w:w="591" w:type="dxa"/>
          </w:tcPr>
          <w:p w14:paraId="73717483" w14:textId="77777777" w:rsidR="00DE7F94" w:rsidRDefault="00DE7F94" w:rsidP="00DE7F94"/>
        </w:tc>
        <w:tc>
          <w:tcPr>
            <w:tcW w:w="596" w:type="dxa"/>
          </w:tcPr>
          <w:p w14:paraId="628FAD4A" w14:textId="77777777" w:rsidR="00DE7F94" w:rsidRDefault="00DE7F94" w:rsidP="00DE7F94"/>
        </w:tc>
        <w:tc>
          <w:tcPr>
            <w:tcW w:w="596" w:type="dxa"/>
          </w:tcPr>
          <w:p w14:paraId="3CF7D8B5" w14:textId="77777777" w:rsidR="00DE7F94" w:rsidRDefault="00DE7F94" w:rsidP="00DE7F94"/>
        </w:tc>
        <w:tc>
          <w:tcPr>
            <w:tcW w:w="596" w:type="dxa"/>
          </w:tcPr>
          <w:p w14:paraId="0B417604" w14:textId="77777777" w:rsidR="00DE7F94" w:rsidRDefault="00DE7F94" w:rsidP="00DE7F94"/>
        </w:tc>
        <w:tc>
          <w:tcPr>
            <w:tcW w:w="596" w:type="dxa"/>
          </w:tcPr>
          <w:p w14:paraId="69593E42" w14:textId="77777777" w:rsidR="00DE7F94" w:rsidRDefault="00DE7F94" w:rsidP="00DE7F94"/>
        </w:tc>
        <w:tc>
          <w:tcPr>
            <w:tcW w:w="596" w:type="dxa"/>
          </w:tcPr>
          <w:p w14:paraId="1FB65CC5" w14:textId="77777777" w:rsidR="00DE7F94" w:rsidRDefault="00DE7F94" w:rsidP="00DE7F94"/>
        </w:tc>
      </w:tr>
      <w:tr w:rsidR="00DE7F94" w14:paraId="6A4A30FA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6B87D68F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3.</w:t>
            </w:r>
          </w:p>
        </w:tc>
        <w:tc>
          <w:tcPr>
            <w:tcW w:w="660" w:type="dxa"/>
          </w:tcPr>
          <w:p w14:paraId="553F2A34" w14:textId="77777777" w:rsidR="00DE7F94" w:rsidRDefault="00DE7F94" w:rsidP="00DE7F94"/>
        </w:tc>
        <w:tc>
          <w:tcPr>
            <w:tcW w:w="585" w:type="dxa"/>
          </w:tcPr>
          <w:p w14:paraId="7342E946" w14:textId="77777777" w:rsidR="00DE7F94" w:rsidRDefault="00DE7F94" w:rsidP="00DE7F94"/>
        </w:tc>
        <w:tc>
          <w:tcPr>
            <w:tcW w:w="584" w:type="dxa"/>
          </w:tcPr>
          <w:p w14:paraId="68FC2135" w14:textId="77777777" w:rsidR="00DE7F94" w:rsidRDefault="00DE7F94" w:rsidP="00DE7F94"/>
        </w:tc>
        <w:tc>
          <w:tcPr>
            <w:tcW w:w="584" w:type="dxa"/>
          </w:tcPr>
          <w:p w14:paraId="2B92D4FB" w14:textId="77777777" w:rsidR="00DE7F94" w:rsidRDefault="00DE7F94" w:rsidP="00DE7F94"/>
        </w:tc>
        <w:tc>
          <w:tcPr>
            <w:tcW w:w="584" w:type="dxa"/>
          </w:tcPr>
          <w:p w14:paraId="3B017C26" w14:textId="77777777" w:rsidR="00DE7F94" w:rsidRDefault="00DE7F94" w:rsidP="00DE7F94"/>
        </w:tc>
        <w:tc>
          <w:tcPr>
            <w:tcW w:w="584" w:type="dxa"/>
          </w:tcPr>
          <w:p w14:paraId="430484E9" w14:textId="77777777" w:rsidR="00DE7F94" w:rsidRDefault="00DE7F94" w:rsidP="00DE7F94"/>
        </w:tc>
        <w:tc>
          <w:tcPr>
            <w:tcW w:w="590" w:type="dxa"/>
          </w:tcPr>
          <w:p w14:paraId="1F6BC6F2" w14:textId="77777777" w:rsidR="00DE7F94" w:rsidRDefault="00DE7F94" w:rsidP="00DE7F94"/>
        </w:tc>
        <w:tc>
          <w:tcPr>
            <w:tcW w:w="591" w:type="dxa"/>
          </w:tcPr>
          <w:p w14:paraId="04BC05C3" w14:textId="77777777" w:rsidR="00DE7F94" w:rsidRDefault="00DE7F94" w:rsidP="00DE7F94"/>
        </w:tc>
        <w:tc>
          <w:tcPr>
            <w:tcW w:w="591" w:type="dxa"/>
          </w:tcPr>
          <w:p w14:paraId="3C35C722" w14:textId="77777777" w:rsidR="00DE7F94" w:rsidRDefault="00DE7F94" w:rsidP="00DE7F94"/>
        </w:tc>
        <w:tc>
          <w:tcPr>
            <w:tcW w:w="591" w:type="dxa"/>
          </w:tcPr>
          <w:p w14:paraId="76252D27" w14:textId="77777777" w:rsidR="00DE7F94" w:rsidRDefault="00DE7F94" w:rsidP="00DE7F94"/>
        </w:tc>
        <w:tc>
          <w:tcPr>
            <w:tcW w:w="596" w:type="dxa"/>
          </w:tcPr>
          <w:p w14:paraId="0B422E27" w14:textId="77777777" w:rsidR="00DE7F94" w:rsidRDefault="00DE7F94" w:rsidP="00DE7F94"/>
        </w:tc>
        <w:tc>
          <w:tcPr>
            <w:tcW w:w="596" w:type="dxa"/>
          </w:tcPr>
          <w:p w14:paraId="04F140C0" w14:textId="77777777" w:rsidR="00DE7F94" w:rsidRDefault="00DE7F94" w:rsidP="00DE7F94"/>
        </w:tc>
        <w:tc>
          <w:tcPr>
            <w:tcW w:w="596" w:type="dxa"/>
          </w:tcPr>
          <w:p w14:paraId="364DAA2B" w14:textId="77777777" w:rsidR="00DE7F94" w:rsidRDefault="00DE7F94" w:rsidP="00DE7F94"/>
        </w:tc>
        <w:tc>
          <w:tcPr>
            <w:tcW w:w="596" w:type="dxa"/>
          </w:tcPr>
          <w:p w14:paraId="5C85F1BC" w14:textId="77777777" w:rsidR="00DE7F94" w:rsidRDefault="00DE7F94" w:rsidP="00DE7F94"/>
        </w:tc>
        <w:tc>
          <w:tcPr>
            <w:tcW w:w="596" w:type="dxa"/>
          </w:tcPr>
          <w:p w14:paraId="1997A964" w14:textId="77777777" w:rsidR="00DE7F94" w:rsidRDefault="00DE7F94" w:rsidP="00DE7F94"/>
        </w:tc>
      </w:tr>
      <w:tr w:rsidR="00DE7F94" w14:paraId="274D4606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3B45C3E2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4.</w:t>
            </w:r>
          </w:p>
        </w:tc>
        <w:tc>
          <w:tcPr>
            <w:tcW w:w="660" w:type="dxa"/>
          </w:tcPr>
          <w:p w14:paraId="7E787F80" w14:textId="77777777" w:rsidR="00DE7F94" w:rsidRDefault="00DE7F94" w:rsidP="00DE7F94"/>
        </w:tc>
        <w:tc>
          <w:tcPr>
            <w:tcW w:w="585" w:type="dxa"/>
          </w:tcPr>
          <w:p w14:paraId="6FC05FDC" w14:textId="77777777" w:rsidR="00DE7F94" w:rsidRDefault="00DE7F94" w:rsidP="00DE7F94"/>
        </w:tc>
        <w:tc>
          <w:tcPr>
            <w:tcW w:w="584" w:type="dxa"/>
          </w:tcPr>
          <w:p w14:paraId="422A7F9F" w14:textId="77777777" w:rsidR="00DE7F94" w:rsidRDefault="00DE7F94" w:rsidP="00DE7F94"/>
        </w:tc>
        <w:tc>
          <w:tcPr>
            <w:tcW w:w="584" w:type="dxa"/>
          </w:tcPr>
          <w:p w14:paraId="736EC49C" w14:textId="77777777" w:rsidR="00DE7F94" w:rsidRDefault="00DE7F94" w:rsidP="00DE7F94"/>
        </w:tc>
        <w:tc>
          <w:tcPr>
            <w:tcW w:w="584" w:type="dxa"/>
          </w:tcPr>
          <w:p w14:paraId="7B798A4E" w14:textId="77777777" w:rsidR="00DE7F94" w:rsidRDefault="00DE7F94" w:rsidP="00DE7F94"/>
        </w:tc>
        <w:tc>
          <w:tcPr>
            <w:tcW w:w="584" w:type="dxa"/>
          </w:tcPr>
          <w:p w14:paraId="00BBD970" w14:textId="77777777" w:rsidR="00DE7F94" w:rsidRDefault="00DE7F94" w:rsidP="00DE7F94"/>
        </w:tc>
        <w:tc>
          <w:tcPr>
            <w:tcW w:w="590" w:type="dxa"/>
          </w:tcPr>
          <w:p w14:paraId="41913DFB" w14:textId="77777777" w:rsidR="00DE7F94" w:rsidRDefault="00DE7F94" w:rsidP="00DE7F94"/>
        </w:tc>
        <w:tc>
          <w:tcPr>
            <w:tcW w:w="591" w:type="dxa"/>
          </w:tcPr>
          <w:p w14:paraId="7C03AB09" w14:textId="77777777" w:rsidR="00DE7F94" w:rsidRDefault="00DE7F94" w:rsidP="00DE7F94"/>
        </w:tc>
        <w:tc>
          <w:tcPr>
            <w:tcW w:w="591" w:type="dxa"/>
          </w:tcPr>
          <w:p w14:paraId="33C5704E" w14:textId="77777777" w:rsidR="00DE7F94" w:rsidRDefault="00DE7F94" w:rsidP="00DE7F94"/>
        </w:tc>
        <w:tc>
          <w:tcPr>
            <w:tcW w:w="591" w:type="dxa"/>
          </w:tcPr>
          <w:p w14:paraId="387239E0" w14:textId="77777777" w:rsidR="00DE7F94" w:rsidRDefault="00DE7F94" w:rsidP="00DE7F94"/>
        </w:tc>
        <w:tc>
          <w:tcPr>
            <w:tcW w:w="596" w:type="dxa"/>
          </w:tcPr>
          <w:p w14:paraId="1123228A" w14:textId="77777777" w:rsidR="00DE7F94" w:rsidRDefault="00DE7F94" w:rsidP="00DE7F94"/>
        </w:tc>
        <w:tc>
          <w:tcPr>
            <w:tcW w:w="596" w:type="dxa"/>
          </w:tcPr>
          <w:p w14:paraId="0BF0CBA6" w14:textId="77777777" w:rsidR="00DE7F94" w:rsidRDefault="00DE7F94" w:rsidP="00DE7F94"/>
        </w:tc>
        <w:tc>
          <w:tcPr>
            <w:tcW w:w="596" w:type="dxa"/>
          </w:tcPr>
          <w:p w14:paraId="2FC145AB" w14:textId="77777777" w:rsidR="00DE7F94" w:rsidRDefault="00DE7F94" w:rsidP="00DE7F94"/>
        </w:tc>
        <w:tc>
          <w:tcPr>
            <w:tcW w:w="596" w:type="dxa"/>
          </w:tcPr>
          <w:p w14:paraId="249A8AF6" w14:textId="77777777" w:rsidR="00DE7F94" w:rsidRDefault="00DE7F94" w:rsidP="00DE7F94"/>
        </w:tc>
        <w:tc>
          <w:tcPr>
            <w:tcW w:w="596" w:type="dxa"/>
          </w:tcPr>
          <w:p w14:paraId="57D1D10A" w14:textId="77777777" w:rsidR="00DE7F94" w:rsidRDefault="00DE7F94" w:rsidP="00DE7F94"/>
        </w:tc>
      </w:tr>
      <w:tr w:rsidR="00DE7F94" w14:paraId="12C3E533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A842267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5.</w:t>
            </w:r>
          </w:p>
        </w:tc>
        <w:tc>
          <w:tcPr>
            <w:tcW w:w="660" w:type="dxa"/>
          </w:tcPr>
          <w:p w14:paraId="1A28BB89" w14:textId="77777777" w:rsidR="00DE7F94" w:rsidRDefault="00DE7F94" w:rsidP="00DE7F94"/>
        </w:tc>
        <w:tc>
          <w:tcPr>
            <w:tcW w:w="585" w:type="dxa"/>
          </w:tcPr>
          <w:p w14:paraId="27AF42C0" w14:textId="77777777" w:rsidR="00DE7F94" w:rsidRDefault="00DE7F94" w:rsidP="00DE7F94"/>
        </w:tc>
        <w:tc>
          <w:tcPr>
            <w:tcW w:w="584" w:type="dxa"/>
          </w:tcPr>
          <w:p w14:paraId="09A07A46" w14:textId="77777777" w:rsidR="00DE7F94" w:rsidRDefault="00DE7F94" w:rsidP="00DE7F94"/>
        </w:tc>
        <w:tc>
          <w:tcPr>
            <w:tcW w:w="584" w:type="dxa"/>
          </w:tcPr>
          <w:p w14:paraId="6C7F7D95" w14:textId="77777777" w:rsidR="00DE7F94" w:rsidRDefault="00DE7F94" w:rsidP="00DE7F94"/>
        </w:tc>
        <w:tc>
          <w:tcPr>
            <w:tcW w:w="584" w:type="dxa"/>
          </w:tcPr>
          <w:p w14:paraId="7201B922" w14:textId="77777777" w:rsidR="00DE7F94" w:rsidRDefault="00DE7F94" w:rsidP="00DE7F94"/>
        </w:tc>
        <w:tc>
          <w:tcPr>
            <w:tcW w:w="584" w:type="dxa"/>
          </w:tcPr>
          <w:p w14:paraId="47283EDE" w14:textId="77777777" w:rsidR="00DE7F94" w:rsidRDefault="00DE7F94" w:rsidP="00DE7F94"/>
        </w:tc>
        <w:tc>
          <w:tcPr>
            <w:tcW w:w="590" w:type="dxa"/>
          </w:tcPr>
          <w:p w14:paraId="6E00ABAE" w14:textId="77777777" w:rsidR="00DE7F94" w:rsidRDefault="00DE7F94" w:rsidP="00DE7F94"/>
        </w:tc>
        <w:tc>
          <w:tcPr>
            <w:tcW w:w="591" w:type="dxa"/>
          </w:tcPr>
          <w:p w14:paraId="2AC714AB" w14:textId="77777777" w:rsidR="00DE7F94" w:rsidRDefault="00DE7F94" w:rsidP="00DE7F94"/>
        </w:tc>
        <w:tc>
          <w:tcPr>
            <w:tcW w:w="591" w:type="dxa"/>
          </w:tcPr>
          <w:p w14:paraId="3270B1AC" w14:textId="77777777" w:rsidR="00DE7F94" w:rsidRDefault="00DE7F94" w:rsidP="00DE7F94"/>
        </w:tc>
        <w:tc>
          <w:tcPr>
            <w:tcW w:w="591" w:type="dxa"/>
          </w:tcPr>
          <w:p w14:paraId="285CED40" w14:textId="77777777" w:rsidR="00DE7F94" w:rsidRDefault="00DE7F94" w:rsidP="00DE7F94"/>
        </w:tc>
        <w:tc>
          <w:tcPr>
            <w:tcW w:w="596" w:type="dxa"/>
          </w:tcPr>
          <w:p w14:paraId="10067AF5" w14:textId="77777777" w:rsidR="00DE7F94" w:rsidRDefault="00DE7F94" w:rsidP="00DE7F94"/>
        </w:tc>
        <w:tc>
          <w:tcPr>
            <w:tcW w:w="596" w:type="dxa"/>
          </w:tcPr>
          <w:p w14:paraId="63A7C026" w14:textId="77777777" w:rsidR="00DE7F94" w:rsidRDefault="00DE7F94" w:rsidP="00DE7F94"/>
        </w:tc>
        <w:tc>
          <w:tcPr>
            <w:tcW w:w="596" w:type="dxa"/>
          </w:tcPr>
          <w:p w14:paraId="35836605" w14:textId="77777777" w:rsidR="00DE7F94" w:rsidRDefault="00DE7F94" w:rsidP="00DE7F94"/>
        </w:tc>
        <w:tc>
          <w:tcPr>
            <w:tcW w:w="596" w:type="dxa"/>
          </w:tcPr>
          <w:p w14:paraId="0CED9D18" w14:textId="77777777" w:rsidR="00DE7F94" w:rsidRDefault="00DE7F94" w:rsidP="00DE7F94"/>
        </w:tc>
        <w:tc>
          <w:tcPr>
            <w:tcW w:w="596" w:type="dxa"/>
          </w:tcPr>
          <w:p w14:paraId="12B05BF1" w14:textId="77777777" w:rsidR="00DE7F94" w:rsidRDefault="00DE7F94" w:rsidP="00DE7F94"/>
        </w:tc>
      </w:tr>
      <w:tr w:rsidR="00DE7F94" w14:paraId="5040D64E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003C954C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6.</w:t>
            </w:r>
          </w:p>
        </w:tc>
        <w:tc>
          <w:tcPr>
            <w:tcW w:w="660" w:type="dxa"/>
          </w:tcPr>
          <w:p w14:paraId="2F3827D4" w14:textId="77777777" w:rsidR="00DE7F94" w:rsidRDefault="00DE7F94" w:rsidP="00DE7F94"/>
        </w:tc>
        <w:tc>
          <w:tcPr>
            <w:tcW w:w="585" w:type="dxa"/>
          </w:tcPr>
          <w:p w14:paraId="185CB1BB" w14:textId="77777777" w:rsidR="00DE7F94" w:rsidRDefault="00DE7F94" w:rsidP="00DE7F94"/>
        </w:tc>
        <w:tc>
          <w:tcPr>
            <w:tcW w:w="584" w:type="dxa"/>
          </w:tcPr>
          <w:p w14:paraId="371B2043" w14:textId="77777777" w:rsidR="00DE7F94" w:rsidRDefault="00DE7F94" w:rsidP="00DE7F94"/>
        </w:tc>
        <w:tc>
          <w:tcPr>
            <w:tcW w:w="584" w:type="dxa"/>
          </w:tcPr>
          <w:p w14:paraId="26B16F33" w14:textId="77777777" w:rsidR="00DE7F94" w:rsidRDefault="00DE7F94" w:rsidP="00DE7F94"/>
        </w:tc>
        <w:tc>
          <w:tcPr>
            <w:tcW w:w="584" w:type="dxa"/>
          </w:tcPr>
          <w:p w14:paraId="0003CE99" w14:textId="77777777" w:rsidR="00DE7F94" w:rsidRDefault="00DE7F94" w:rsidP="00DE7F94"/>
        </w:tc>
        <w:tc>
          <w:tcPr>
            <w:tcW w:w="584" w:type="dxa"/>
          </w:tcPr>
          <w:p w14:paraId="2D19799B" w14:textId="77777777" w:rsidR="00DE7F94" w:rsidRDefault="00DE7F94" w:rsidP="00DE7F94"/>
        </w:tc>
        <w:tc>
          <w:tcPr>
            <w:tcW w:w="590" w:type="dxa"/>
          </w:tcPr>
          <w:p w14:paraId="455B07BA" w14:textId="77777777" w:rsidR="00DE7F94" w:rsidRDefault="00DE7F94" w:rsidP="00DE7F94"/>
        </w:tc>
        <w:tc>
          <w:tcPr>
            <w:tcW w:w="591" w:type="dxa"/>
          </w:tcPr>
          <w:p w14:paraId="504438C2" w14:textId="77777777" w:rsidR="00DE7F94" w:rsidRDefault="00DE7F94" w:rsidP="00DE7F94"/>
        </w:tc>
        <w:tc>
          <w:tcPr>
            <w:tcW w:w="591" w:type="dxa"/>
          </w:tcPr>
          <w:p w14:paraId="644245E3" w14:textId="77777777" w:rsidR="00DE7F94" w:rsidRDefault="00DE7F94" w:rsidP="00DE7F94"/>
        </w:tc>
        <w:tc>
          <w:tcPr>
            <w:tcW w:w="591" w:type="dxa"/>
          </w:tcPr>
          <w:p w14:paraId="5D800661" w14:textId="77777777" w:rsidR="00DE7F94" w:rsidRDefault="00DE7F94" w:rsidP="00DE7F94"/>
        </w:tc>
        <w:tc>
          <w:tcPr>
            <w:tcW w:w="596" w:type="dxa"/>
          </w:tcPr>
          <w:p w14:paraId="1381AD2E" w14:textId="77777777" w:rsidR="00DE7F94" w:rsidRDefault="00DE7F94" w:rsidP="00DE7F94"/>
        </w:tc>
        <w:tc>
          <w:tcPr>
            <w:tcW w:w="596" w:type="dxa"/>
          </w:tcPr>
          <w:p w14:paraId="70DD6D70" w14:textId="77777777" w:rsidR="00DE7F94" w:rsidRDefault="00DE7F94" w:rsidP="00DE7F94"/>
        </w:tc>
        <w:tc>
          <w:tcPr>
            <w:tcW w:w="596" w:type="dxa"/>
          </w:tcPr>
          <w:p w14:paraId="79BC5693" w14:textId="77777777" w:rsidR="00DE7F94" w:rsidRDefault="00DE7F94" w:rsidP="00DE7F94"/>
        </w:tc>
        <w:tc>
          <w:tcPr>
            <w:tcW w:w="596" w:type="dxa"/>
          </w:tcPr>
          <w:p w14:paraId="49522D07" w14:textId="77777777" w:rsidR="00DE7F94" w:rsidRDefault="00DE7F94" w:rsidP="00DE7F94"/>
        </w:tc>
        <w:tc>
          <w:tcPr>
            <w:tcW w:w="596" w:type="dxa"/>
          </w:tcPr>
          <w:p w14:paraId="70964779" w14:textId="77777777" w:rsidR="00DE7F94" w:rsidRDefault="00DE7F94" w:rsidP="00DE7F94"/>
        </w:tc>
      </w:tr>
      <w:tr w:rsidR="00DE7F94" w14:paraId="489D9271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626A5729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7.</w:t>
            </w:r>
          </w:p>
        </w:tc>
        <w:tc>
          <w:tcPr>
            <w:tcW w:w="660" w:type="dxa"/>
          </w:tcPr>
          <w:p w14:paraId="249E9E28" w14:textId="77777777" w:rsidR="00DE7F94" w:rsidRDefault="00DE7F94" w:rsidP="00DE7F94"/>
        </w:tc>
        <w:tc>
          <w:tcPr>
            <w:tcW w:w="585" w:type="dxa"/>
          </w:tcPr>
          <w:p w14:paraId="74262B56" w14:textId="77777777" w:rsidR="00DE7F94" w:rsidRDefault="00DE7F94" w:rsidP="00DE7F94"/>
        </w:tc>
        <w:tc>
          <w:tcPr>
            <w:tcW w:w="584" w:type="dxa"/>
          </w:tcPr>
          <w:p w14:paraId="77597507" w14:textId="77777777" w:rsidR="00DE7F94" w:rsidRDefault="00DE7F94" w:rsidP="00DE7F94"/>
        </w:tc>
        <w:tc>
          <w:tcPr>
            <w:tcW w:w="584" w:type="dxa"/>
          </w:tcPr>
          <w:p w14:paraId="3DEB983C" w14:textId="77777777" w:rsidR="00DE7F94" w:rsidRDefault="00DE7F94" w:rsidP="00DE7F94"/>
        </w:tc>
        <w:tc>
          <w:tcPr>
            <w:tcW w:w="584" w:type="dxa"/>
          </w:tcPr>
          <w:p w14:paraId="123C1808" w14:textId="77777777" w:rsidR="00DE7F94" w:rsidRDefault="00DE7F94" w:rsidP="00DE7F94"/>
        </w:tc>
        <w:tc>
          <w:tcPr>
            <w:tcW w:w="584" w:type="dxa"/>
          </w:tcPr>
          <w:p w14:paraId="2672A367" w14:textId="77777777" w:rsidR="00DE7F94" w:rsidRDefault="00DE7F94" w:rsidP="00DE7F94"/>
        </w:tc>
        <w:tc>
          <w:tcPr>
            <w:tcW w:w="590" w:type="dxa"/>
          </w:tcPr>
          <w:p w14:paraId="16F37E9D" w14:textId="77777777" w:rsidR="00DE7F94" w:rsidRDefault="00DE7F94" w:rsidP="00DE7F94"/>
        </w:tc>
        <w:tc>
          <w:tcPr>
            <w:tcW w:w="591" w:type="dxa"/>
          </w:tcPr>
          <w:p w14:paraId="164CF87F" w14:textId="77777777" w:rsidR="00DE7F94" w:rsidRDefault="00DE7F94" w:rsidP="00DE7F94"/>
        </w:tc>
        <w:tc>
          <w:tcPr>
            <w:tcW w:w="591" w:type="dxa"/>
          </w:tcPr>
          <w:p w14:paraId="21E5E11A" w14:textId="77777777" w:rsidR="00DE7F94" w:rsidRDefault="00DE7F94" w:rsidP="00DE7F94"/>
        </w:tc>
        <w:tc>
          <w:tcPr>
            <w:tcW w:w="591" w:type="dxa"/>
          </w:tcPr>
          <w:p w14:paraId="0AF9686F" w14:textId="77777777" w:rsidR="00DE7F94" w:rsidRDefault="00DE7F94" w:rsidP="00DE7F94"/>
        </w:tc>
        <w:tc>
          <w:tcPr>
            <w:tcW w:w="596" w:type="dxa"/>
          </w:tcPr>
          <w:p w14:paraId="1D281077" w14:textId="77777777" w:rsidR="00DE7F94" w:rsidRDefault="00DE7F94" w:rsidP="00DE7F94"/>
        </w:tc>
        <w:tc>
          <w:tcPr>
            <w:tcW w:w="596" w:type="dxa"/>
          </w:tcPr>
          <w:p w14:paraId="250C6A2B" w14:textId="77777777" w:rsidR="00DE7F94" w:rsidRDefault="00DE7F94" w:rsidP="00DE7F94"/>
        </w:tc>
        <w:tc>
          <w:tcPr>
            <w:tcW w:w="596" w:type="dxa"/>
          </w:tcPr>
          <w:p w14:paraId="6851AB4A" w14:textId="77777777" w:rsidR="00DE7F94" w:rsidRDefault="00DE7F94" w:rsidP="00DE7F94"/>
        </w:tc>
        <w:tc>
          <w:tcPr>
            <w:tcW w:w="596" w:type="dxa"/>
          </w:tcPr>
          <w:p w14:paraId="20253484" w14:textId="77777777" w:rsidR="00DE7F94" w:rsidRDefault="00DE7F94" w:rsidP="00DE7F94"/>
        </w:tc>
        <w:tc>
          <w:tcPr>
            <w:tcW w:w="596" w:type="dxa"/>
          </w:tcPr>
          <w:p w14:paraId="4E5C5E61" w14:textId="77777777" w:rsidR="00DE7F94" w:rsidRDefault="00DE7F94" w:rsidP="00DE7F94"/>
        </w:tc>
      </w:tr>
      <w:tr w:rsidR="00DE7F94" w14:paraId="672A5DFA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6007E5C5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8.</w:t>
            </w:r>
          </w:p>
        </w:tc>
        <w:tc>
          <w:tcPr>
            <w:tcW w:w="660" w:type="dxa"/>
          </w:tcPr>
          <w:p w14:paraId="2A06A5E9" w14:textId="77777777" w:rsidR="00DE7F94" w:rsidRDefault="00DE7F94" w:rsidP="00DE7F94"/>
        </w:tc>
        <w:tc>
          <w:tcPr>
            <w:tcW w:w="585" w:type="dxa"/>
          </w:tcPr>
          <w:p w14:paraId="5C17B256" w14:textId="77777777" w:rsidR="00DE7F94" w:rsidRDefault="00DE7F94" w:rsidP="00DE7F94"/>
        </w:tc>
        <w:tc>
          <w:tcPr>
            <w:tcW w:w="584" w:type="dxa"/>
          </w:tcPr>
          <w:p w14:paraId="14216D27" w14:textId="77777777" w:rsidR="00DE7F94" w:rsidRDefault="00DE7F94" w:rsidP="00DE7F94"/>
        </w:tc>
        <w:tc>
          <w:tcPr>
            <w:tcW w:w="584" w:type="dxa"/>
          </w:tcPr>
          <w:p w14:paraId="616537D3" w14:textId="77777777" w:rsidR="00DE7F94" w:rsidRDefault="00DE7F94" w:rsidP="00DE7F94"/>
        </w:tc>
        <w:tc>
          <w:tcPr>
            <w:tcW w:w="584" w:type="dxa"/>
          </w:tcPr>
          <w:p w14:paraId="031B7E83" w14:textId="77777777" w:rsidR="00DE7F94" w:rsidRDefault="00DE7F94" w:rsidP="00DE7F94"/>
        </w:tc>
        <w:tc>
          <w:tcPr>
            <w:tcW w:w="584" w:type="dxa"/>
          </w:tcPr>
          <w:p w14:paraId="50D1076F" w14:textId="77777777" w:rsidR="00DE7F94" w:rsidRDefault="00DE7F94" w:rsidP="00DE7F94"/>
        </w:tc>
        <w:tc>
          <w:tcPr>
            <w:tcW w:w="590" w:type="dxa"/>
          </w:tcPr>
          <w:p w14:paraId="7E170EBB" w14:textId="77777777" w:rsidR="00DE7F94" w:rsidRDefault="00DE7F94" w:rsidP="00DE7F94"/>
        </w:tc>
        <w:tc>
          <w:tcPr>
            <w:tcW w:w="591" w:type="dxa"/>
          </w:tcPr>
          <w:p w14:paraId="559D11DF" w14:textId="77777777" w:rsidR="00DE7F94" w:rsidRDefault="00DE7F94" w:rsidP="00DE7F94"/>
        </w:tc>
        <w:tc>
          <w:tcPr>
            <w:tcW w:w="591" w:type="dxa"/>
          </w:tcPr>
          <w:p w14:paraId="05C36E42" w14:textId="77777777" w:rsidR="00DE7F94" w:rsidRDefault="00DE7F94" w:rsidP="00DE7F94"/>
        </w:tc>
        <w:tc>
          <w:tcPr>
            <w:tcW w:w="591" w:type="dxa"/>
          </w:tcPr>
          <w:p w14:paraId="35699013" w14:textId="77777777" w:rsidR="00DE7F94" w:rsidRDefault="00DE7F94" w:rsidP="00DE7F94"/>
        </w:tc>
        <w:tc>
          <w:tcPr>
            <w:tcW w:w="596" w:type="dxa"/>
          </w:tcPr>
          <w:p w14:paraId="2DC9084A" w14:textId="77777777" w:rsidR="00DE7F94" w:rsidRDefault="00DE7F94" w:rsidP="00DE7F94"/>
        </w:tc>
        <w:tc>
          <w:tcPr>
            <w:tcW w:w="596" w:type="dxa"/>
          </w:tcPr>
          <w:p w14:paraId="144FBB21" w14:textId="77777777" w:rsidR="00DE7F94" w:rsidRDefault="00DE7F94" w:rsidP="00DE7F94"/>
        </w:tc>
        <w:tc>
          <w:tcPr>
            <w:tcW w:w="596" w:type="dxa"/>
          </w:tcPr>
          <w:p w14:paraId="51CA95F6" w14:textId="77777777" w:rsidR="00DE7F94" w:rsidRDefault="00DE7F94" w:rsidP="00DE7F94"/>
        </w:tc>
        <w:tc>
          <w:tcPr>
            <w:tcW w:w="596" w:type="dxa"/>
          </w:tcPr>
          <w:p w14:paraId="63E7E850" w14:textId="77777777" w:rsidR="00DE7F94" w:rsidRDefault="00DE7F94" w:rsidP="00DE7F94"/>
        </w:tc>
        <w:tc>
          <w:tcPr>
            <w:tcW w:w="596" w:type="dxa"/>
          </w:tcPr>
          <w:p w14:paraId="52C83F1F" w14:textId="77777777" w:rsidR="00DE7F94" w:rsidRDefault="00DE7F94" w:rsidP="00DE7F94"/>
        </w:tc>
      </w:tr>
      <w:tr w:rsidR="00DE7F94" w14:paraId="76208D0E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F64383A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9.</w:t>
            </w:r>
          </w:p>
        </w:tc>
        <w:tc>
          <w:tcPr>
            <w:tcW w:w="660" w:type="dxa"/>
          </w:tcPr>
          <w:p w14:paraId="22CE054E" w14:textId="77777777" w:rsidR="00DE7F94" w:rsidRDefault="00DE7F94" w:rsidP="00DE7F94"/>
        </w:tc>
        <w:tc>
          <w:tcPr>
            <w:tcW w:w="585" w:type="dxa"/>
          </w:tcPr>
          <w:p w14:paraId="54AE3AF4" w14:textId="77777777" w:rsidR="00DE7F94" w:rsidRDefault="00DE7F94" w:rsidP="00DE7F94"/>
        </w:tc>
        <w:tc>
          <w:tcPr>
            <w:tcW w:w="584" w:type="dxa"/>
          </w:tcPr>
          <w:p w14:paraId="3B1896A1" w14:textId="77777777" w:rsidR="00DE7F94" w:rsidRDefault="00DE7F94" w:rsidP="00DE7F94"/>
        </w:tc>
        <w:tc>
          <w:tcPr>
            <w:tcW w:w="584" w:type="dxa"/>
          </w:tcPr>
          <w:p w14:paraId="39577F39" w14:textId="77777777" w:rsidR="00DE7F94" w:rsidRDefault="00DE7F94" w:rsidP="00DE7F94"/>
        </w:tc>
        <w:tc>
          <w:tcPr>
            <w:tcW w:w="584" w:type="dxa"/>
          </w:tcPr>
          <w:p w14:paraId="6CB87449" w14:textId="77777777" w:rsidR="00DE7F94" w:rsidRDefault="00DE7F94" w:rsidP="00DE7F94"/>
        </w:tc>
        <w:tc>
          <w:tcPr>
            <w:tcW w:w="584" w:type="dxa"/>
          </w:tcPr>
          <w:p w14:paraId="7B5218C4" w14:textId="77777777" w:rsidR="00DE7F94" w:rsidRDefault="00DE7F94" w:rsidP="00DE7F94"/>
        </w:tc>
        <w:tc>
          <w:tcPr>
            <w:tcW w:w="590" w:type="dxa"/>
          </w:tcPr>
          <w:p w14:paraId="178D07F9" w14:textId="77777777" w:rsidR="00DE7F94" w:rsidRDefault="00DE7F94" w:rsidP="00DE7F94"/>
        </w:tc>
        <w:tc>
          <w:tcPr>
            <w:tcW w:w="591" w:type="dxa"/>
          </w:tcPr>
          <w:p w14:paraId="18779D2C" w14:textId="77777777" w:rsidR="00DE7F94" w:rsidRDefault="00DE7F94" w:rsidP="00DE7F94"/>
        </w:tc>
        <w:tc>
          <w:tcPr>
            <w:tcW w:w="591" w:type="dxa"/>
          </w:tcPr>
          <w:p w14:paraId="3FD55FED" w14:textId="77777777" w:rsidR="00DE7F94" w:rsidRDefault="00DE7F94" w:rsidP="00DE7F94"/>
        </w:tc>
        <w:tc>
          <w:tcPr>
            <w:tcW w:w="591" w:type="dxa"/>
          </w:tcPr>
          <w:p w14:paraId="77CDD0C0" w14:textId="77777777" w:rsidR="00DE7F94" w:rsidRDefault="00DE7F94" w:rsidP="00DE7F94"/>
        </w:tc>
        <w:tc>
          <w:tcPr>
            <w:tcW w:w="596" w:type="dxa"/>
          </w:tcPr>
          <w:p w14:paraId="2DCE44CC" w14:textId="77777777" w:rsidR="00DE7F94" w:rsidRDefault="00DE7F94" w:rsidP="00DE7F94"/>
        </w:tc>
        <w:tc>
          <w:tcPr>
            <w:tcW w:w="596" w:type="dxa"/>
          </w:tcPr>
          <w:p w14:paraId="5D320114" w14:textId="77777777" w:rsidR="00DE7F94" w:rsidRDefault="00DE7F94" w:rsidP="00DE7F94"/>
        </w:tc>
        <w:tc>
          <w:tcPr>
            <w:tcW w:w="596" w:type="dxa"/>
          </w:tcPr>
          <w:p w14:paraId="6260343B" w14:textId="77777777" w:rsidR="00DE7F94" w:rsidRDefault="00DE7F94" w:rsidP="00DE7F94"/>
        </w:tc>
        <w:tc>
          <w:tcPr>
            <w:tcW w:w="596" w:type="dxa"/>
          </w:tcPr>
          <w:p w14:paraId="1FC09EB7" w14:textId="77777777" w:rsidR="00DE7F94" w:rsidRDefault="00DE7F94" w:rsidP="00DE7F94"/>
        </w:tc>
        <w:tc>
          <w:tcPr>
            <w:tcW w:w="596" w:type="dxa"/>
          </w:tcPr>
          <w:p w14:paraId="3B959FCF" w14:textId="77777777" w:rsidR="00DE7F94" w:rsidRDefault="00DE7F94" w:rsidP="00DE7F94"/>
        </w:tc>
      </w:tr>
      <w:tr w:rsidR="00DE7F94" w14:paraId="562A134E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9D04F84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10.</w:t>
            </w:r>
          </w:p>
        </w:tc>
        <w:tc>
          <w:tcPr>
            <w:tcW w:w="660" w:type="dxa"/>
          </w:tcPr>
          <w:p w14:paraId="2787577E" w14:textId="77777777" w:rsidR="00DE7F94" w:rsidRDefault="00DE7F94" w:rsidP="00DE7F94"/>
        </w:tc>
        <w:tc>
          <w:tcPr>
            <w:tcW w:w="585" w:type="dxa"/>
          </w:tcPr>
          <w:p w14:paraId="0E343CC4" w14:textId="77777777" w:rsidR="00DE7F94" w:rsidRDefault="00DE7F94" w:rsidP="00DE7F94"/>
        </w:tc>
        <w:tc>
          <w:tcPr>
            <w:tcW w:w="584" w:type="dxa"/>
          </w:tcPr>
          <w:p w14:paraId="050BE354" w14:textId="77777777" w:rsidR="00DE7F94" w:rsidRDefault="00DE7F94" w:rsidP="00DE7F94"/>
        </w:tc>
        <w:tc>
          <w:tcPr>
            <w:tcW w:w="584" w:type="dxa"/>
          </w:tcPr>
          <w:p w14:paraId="341CC2DE" w14:textId="77777777" w:rsidR="00DE7F94" w:rsidRDefault="00DE7F94" w:rsidP="00DE7F94"/>
        </w:tc>
        <w:tc>
          <w:tcPr>
            <w:tcW w:w="584" w:type="dxa"/>
          </w:tcPr>
          <w:p w14:paraId="4E6C7EB6" w14:textId="77777777" w:rsidR="00DE7F94" w:rsidRDefault="00DE7F94" w:rsidP="00DE7F94"/>
        </w:tc>
        <w:tc>
          <w:tcPr>
            <w:tcW w:w="584" w:type="dxa"/>
          </w:tcPr>
          <w:p w14:paraId="3345F192" w14:textId="77777777" w:rsidR="00DE7F94" w:rsidRDefault="00DE7F94" w:rsidP="00DE7F94"/>
        </w:tc>
        <w:tc>
          <w:tcPr>
            <w:tcW w:w="590" w:type="dxa"/>
          </w:tcPr>
          <w:p w14:paraId="1D5145A2" w14:textId="77777777" w:rsidR="00DE7F94" w:rsidRDefault="00DE7F94" w:rsidP="00DE7F94"/>
        </w:tc>
        <w:tc>
          <w:tcPr>
            <w:tcW w:w="591" w:type="dxa"/>
          </w:tcPr>
          <w:p w14:paraId="51E9184A" w14:textId="77777777" w:rsidR="00DE7F94" w:rsidRDefault="00DE7F94" w:rsidP="00DE7F94"/>
        </w:tc>
        <w:tc>
          <w:tcPr>
            <w:tcW w:w="591" w:type="dxa"/>
          </w:tcPr>
          <w:p w14:paraId="7655B0D0" w14:textId="77777777" w:rsidR="00DE7F94" w:rsidRDefault="00DE7F94" w:rsidP="00DE7F94"/>
        </w:tc>
        <w:tc>
          <w:tcPr>
            <w:tcW w:w="591" w:type="dxa"/>
          </w:tcPr>
          <w:p w14:paraId="506D04E9" w14:textId="77777777" w:rsidR="00DE7F94" w:rsidRDefault="00DE7F94" w:rsidP="00DE7F94"/>
        </w:tc>
        <w:tc>
          <w:tcPr>
            <w:tcW w:w="596" w:type="dxa"/>
          </w:tcPr>
          <w:p w14:paraId="01624779" w14:textId="77777777" w:rsidR="00DE7F94" w:rsidRDefault="00DE7F94" w:rsidP="00DE7F94"/>
        </w:tc>
        <w:tc>
          <w:tcPr>
            <w:tcW w:w="596" w:type="dxa"/>
          </w:tcPr>
          <w:p w14:paraId="325CA4DB" w14:textId="77777777" w:rsidR="00DE7F94" w:rsidRDefault="00DE7F94" w:rsidP="00DE7F94"/>
        </w:tc>
        <w:tc>
          <w:tcPr>
            <w:tcW w:w="596" w:type="dxa"/>
          </w:tcPr>
          <w:p w14:paraId="272D2C5E" w14:textId="77777777" w:rsidR="00DE7F94" w:rsidRDefault="00DE7F94" w:rsidP="00DE7F94"/>
        </w:tc>
        <w:tc>
          <w:tcPr>
            <w:tcW w:w="596" w:type="dxa"/>
          </w:tcPr>
          <w:p w14:paraId="0B0BEA15" w14:textId="77777777" w:rsidR="00DE7F94" w:rsidRDefault="00DE7F94" w:rsidP="00DE7F94"/>
        </w:tc>
        <w:tc>
          <w:tcPr>
            <w:tcW w:w="596" w:type="dxa"/>
          </w:tcPr>
          <w:p w14:paraId="631FCDE1" w14:textId="77777777" w:rsidR="00DE7F94" w:rsidRDefault="00DE7F94" w:rsidP="00DE7F94"/>
        </w:tc>
      </w:tr>
      <w:tr w:rsidR="00DE7F94" w14:paraId="4D81661A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27338256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11.</w:t>
            </w:r>
          </w:p>
        </w:tc>
        <w:tc>
          <w:tcPr>
            <w:tcW w:w="660" w:type="dxa"/>
          </w:tcPr>
          <w:p w14:paraId="7E1BDF67" w14:textId="77777777" w:rsidR="00DE7F94" w:rsidRDefault="00DE7F94" w:rsidP="00DE7F94"/>
        </w:tc>
        <w:tc>
          <w:tcPr>
            <w:tcW w:w="585" w:type="dxa"/>
          </w:tcPr>
          <w:p w14:paraId="0E565B2C" w14:textId="77777777" w:rsidR="00DE7F94" w:rsidRDefault="00DE7F94" w:rsidP="00DE7F94"/>
        </w:tc>
        <w:tc>
          <w:tcPr>
            <w:tcW w:w="584" w:type="dxa"/>
          </w:tcPr>
          <w:p w14:paraId="21F45811" w14:textId="77777777" w:rsidR="00DE7F94" w:rsidRDefault="00DE7F94" w:rsidP="00DE7F94"/>
        </w:tc>
        <w:tc>
          <w:tcPr>
            <w:tcW w:w="584" w:type="dxa"/>
          </w:tcPr>
          <w:p w14:paraId="35E336AE" w14:textId="77777777" w:rsidR="00DE7F94" w:rsidRDefault="00DE7F94" w:rsidP="00DE7F94"/>
        </w:tc>
        <w:tc>
          <w:tcPr>
            <w:tcW w:w="584" w:type="dxa"/>
          </w:tcPr>
          <w:p w14:paraId="68B57505" w14:textId="77777777" w:rsidR="00DE7F94" w:rsidRDefault="00DE7F94" w:rsidP="00DE7F94"/>
        </w:tc>
        <w:tc>
          <w:tcPr>
            <w:tcW w:w="584" w:type="dxa"/>
          </w:tcPr>
          <w:p w14:paraId="1457296B" w14:textId="77777777" w:rsidR="00DE7F94" w:rsidRDefault="00DE7F94" w:rsidP="00DE7F94"/>
        </w:tc>
        <w:tc>
          <w:tcPr>
            <w:tcW w:w="590" w:type="dxa"/>
          </w:tcPr>
          <w:p w14:paraId="6EDCB739" w14:textId="77777777" w:rsidR="00DE7F94" w:rsidRDefault="00DE7F94" w:rsidP="00DE7F94"/>
        </w:tc>
        <w:tc>
          <w:tcPr>
            <w:tcW w:w="591" w:type="dxa"/>
          </w:tcPr>
          <w:p w14:paraId="246DFF3E" w14:textId="77777777" w:rsidR="00DE7F94" w:rsidRDefault="00DE7F94" w:rsidP="00DE7F94"/>
        </w:tc>
        <w:tc>
          <w:tcPr>
            <w:tcW w:w="591" w:type="dxa"/>
          </w:tcPr>
          <w:p w14:paraId="2AE5B8FA" w14:textId="77777777" w:rsidR="00DE7F94" w:rsidRDefault="00DE7F94" w:rsidP="00DE7F94"/>
        </w:tc>
        <w:tc>
          <w:tcPr>
            <w:tcW w:w="591" w:type="dxa"/>
          </w:tcPr>
          <w:p w14:paraId="49F6254A" w14:textId="77777777" w:rsidR="00DE7F94" w:rsidRDefault="00DE7F94" w:rsidP="00DE7F94"/>
        </w:tc>
        <w:tc>
          <w:tcPr>
            <w:tcW w:w="596" w:type="dxa"/>
          </w:tcPr>
          <w:p w14:paraId="030152E4" w14:textId="77777777" w:rsidR="00DE7F94" w:rsidRDefault="00DE7F94" w:rsidP="00DE7F94"/>
        </w:tc>
        <w:tc>
          <w:tcPr>
            <w:tcW w:w="596" w:type="dxa"/>
          </w:tcPr>
          <w:p w14:paraId="64D5A17C" w14:textId="77777777" w:rsidR="00DE7F94" w:rsidRDefault="00DE7F94" w:rsidP="00DE7F94"/>
        </w:tc>
        <w:tc>
          <w:tcPr>
            <w:tcW w:w="596" w:type="dxa"/>
          </w:tcPr>
          <w:p w14:paraId="72A0F5C7" w14:textId="77777777" w:rsidR="00DE7F94" w:rsidRDefault="00DE7F94" w:rsidP="00DE7F94"/>
        </w:tc>
        <w:tc>
          <w:tcPr>
            <w:tcW w:w="596" w:type="dxa"/>
          </w:tcPr>
          <w:p w14:paraId="2401BB12" w14:textId="77777777" w:rsidR="00DE7F94" w:rsidRDefault="00DE7F94" w:rsidP="00DE7F94"/>
        </w:tc>
        <w:tc>
          <w:tcPr>
            <w:tcW w:w="596" w:type="dxa"/>
          </w:tcPr>
          <w:p w14:paraId="71726B0B" w14:textId="77777777" w:rsidR="00DE7F94" w:rsidRDefault="00DE7F94" w:rsidP="00DE7F94"/>
        </w:tc>
      </w:tr>
      <w:tr w:rsidR="00DE7F94" w14:paraId="2F91980B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7836DCDE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12.</w:t>
            </w:r>
          </w:p>
        </w:tc>
        <w:tc>
          <w:tcPr>
            <w:tcW w:w="660" w:type="dxa"/>
          </w:tcPr>
          <w:p w14:paraId="6BC4204A" w14:textId="77777777" w:rsidR="00DE7F94" w:rsidRDefault="00DE7F94" w:rsidP="00DE7F94"/>
        </w:tc>
        <w:tc>
          <w:tcPr>
            <w:tcW w:w="585" w:type="dxa"/>
          </w:tcPr>
          <w:p w14:paraId="5E17A999" w14:textId="77777777" w:rsidR="00DE7F94" w:rsidRDefault="00DE7F94" w:rsidP="00DE7F94"/>
        </w:tc>
        <w:tc>
          <w:tcPr>
            <w:tcW w:w="584" w:type="dxa"/>
          </w:tcPr>
          <w:p w14:paraId="4CD23004" w14:textId="77777777" w:rsidR="00DE7F94" w:rsidRDefault="00DE7F94" w:rsidP="00DE7F94"/>
        </w:tc>
        <w:tc>
          <w:tcPr>
            <w:tcW w:w="584" w:type="dxa"/>
          </w:tcPr>
          <w:p w14:paraId="3688F6B3" w14:textId="77777777" w:rsidR="00DE7F94" w:rsidRDefault="00DE7F94" w:rsidP="00DE7F94"/>
        </w:tc>
        <w:tc>
          <w:tcPr>
            <w:tcW w:w="584" w:type="dxa"/>
          </w:tcPr>
          <w:p w14:paraId="3F6D046C" w14:textId="77777777" w:rsidR="00DE7F94" w:rsidRDefault="00DE7F94" w:rsidP="00DE7F94"/>
        </w:tc>
        <w:tc>
          <w:tcPr>
            <w:tcW w:w="584" w:type="dxa"/>
          </w:tcPr>
          <w:p w14:paraId="544F8371" w14:textId="77777777" w:rsidR="00DE7F94" w:rsidRDefault="00DE7F94" w:rsidP="00DE7F94"/>
        </w:tc>
        <w:tc>
          <w:tcPr>
            <w:tcW w:w="590" w:type="dxa"/>
          </w:tcPr>
          <w:p w14:paraId="09726896" w14:textId="77777777" w:rsidR="00DE7F94" w:rsidRDefault="00DE7F94" w:rsidP="00DE7F94"/>
        </w:tc>
        <w:tc>
          <w:tcPr>
            <w:tcW w:w="591" w:type="dxa"/>
          </w:tcPr>
          <w:p w14:paraId="0522F081" w14:textId="77777777" w:rsidR="00DE7F94" w:rsidRDefault="00DE7F94" w:rsidP="00DE7F94"/>
        </w:tc>
        <w:tc>
          <w:tcPr>
            <w:tcW w:w="591" w:type="dxa"/>
          </w:tcPr>
          <w:p w14:paraId="28712635" w14:textId="77777777" w:rsidR="00DE7F94" w:rsidRDefault="00DE7F94" w:rsidP="00DE7F94"/>
        </w:tc>
        <w:tc>
          <w:tcPr>
            <w:tcW w:w="591" w:type="dxa"/>
          </w:tcPr>
          <w:p w14:paraId="17D39294" w14:textId="77777777" w:rsidR="00DE7F94" w:rsidRDefault="00DE7F94" w:rsidP="00DE7F94"/>
        </w:tc>
        <w:tc>
          <w:tcPr>
            <w:tcW w:w="596" w:type="dxa"/>
          </w:tcPr>
          <w:p w14:paraId="2AAAEAA5" w14:textId="77777777" w:rsidR="00DE7F94" w:rsidRDefault="00DE7F94" w:rsidP="00DE7F94"/>
        </w:tc>
        <w:tc>
          <w:tcPr>
            <w:tcW w:w="596" w:type="dxa"/>
          </w:tcPr>
          <w:p w14:paraId="79F87C3A" w14:textId="77777777" w:rsidR="00DE7F94" w:rsidRDefault="00DE7F94" w:rsidP="00DE7F94"/>
        </w:tc>
        <w:tc>
          <w:tcPr>
            <w:tcW w:w="596" w:type="dxa"/>
          </w:tcPr>
          <w:p w14:paraId="4CC2B76E" w14:textId="77777777" w:rsidR="00DE7F94" w:rsidRDefault="00DE7F94" w:rsidP="00DE7F94"/>
        </w:tc>
        <w:tc>
          <w:tcPr>
            <w:tcW w:w="596" w:type="dxa"/>
          </w:tcPr>
          <w:p w14:paraId="6503C243" w14:textId="77777777" w:rsidR="00DE7F94" w:rsidRDefault="00DE7F94" w:rsidP="00DE7F94"/>
        </w:tc>
        <w:tc>
          <w:tcPr>
            <w:tcW w:w="596" w:type="dxa"/>
          </w:tcPr>
          <w:p w14:paraId="5C40733B" w14:textId="77777777" w:rsidR="00DE7F94" w:rsidRDefault="00DE7F94" w:rsidP="00DE7F94"/>
        </w:tc>
      </w:tr>
      <w:tr w:rsidR="00DE7F94" w14:paraId="69B908ED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7F82B044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13.</w:t>
            </w:r>
          </w:p>
        </w:tc>
        <w:tc>
          <w:tcPr>
            <w:tcW w:w="660" w:type="dxa"/>
          </w:tcPr>
          <w:p w14:paraId="53B10B7A" w14:textId="77777777" w:rsidR="00DE7F94" w:rsidRDefault="00DE7F94" w:rsidP="00DE7F94"/>
        </w:tc>
        <w:tc>
          <w:tcPr>
            <w:tcW w:w="585" w:type="dxa"/>
          </w:tcPr>
          <w:p w14:paraId="4A121B04" w14:textId="77777777" w:rsidR="00DE7F94" w:rsidRDefault="00DE7F94" w:rsidP="00DE7F94"/>
        </w:tc>
        <w:tc>
          <w:tcPr>
            <w:tcW w:w="584" w:type="dxa"/>
          </w:tcPr>
          <w:p w14:paraId="33A33E2C" w14:textId="77777777" w:rsidR="00DE7F94" w:rsidRDefault="00DE7F94" w:rsidP="00DE7F94"/>
        </w:tc>
        <w:tc>
          <w:tcPr>
            <w:tcW w:w="584" w:type="dxa"/>
          </w:tcPr>
          <w:p w14:paraId="1894F009" w14:textId="77777777" w:rsidR="00DE7F94" w:rsidRDefault="00DE7F94" w:rsidP="00DE7F94"/>
        </w:tc>
        <w:tc>
          <w:tcPr>
            <w:tcW w:w="584" w:type="dxa"/>
          </w:tcPr>
          <w:p w14:paraId="24C938C7" w14:textId="77777777" w:rsidR="00DE7F94" w:rsidRDefault="00DE7F94" w:rsidP="00DE7F94"/>
        </w:tc>
        <w:tc>
          <w:tcPr>
            <w:tcW w:w="584" w:type="dxa"/>
          </w:tcPr>
          <w:p w14:paraId="5693E3E9" w14:textId="77777777" w:rsidR="00DE7F94" w:rsidRDefault="00DE7F94" w:rsidP="00DE7F94"/>
        </w:tc>
        <w:tc>
          <w:tcPr>
            <w:tcW w:w="590" w:type="dxa"/>
          </w:tcPr>
          <w:p w14:paraId="029B55A3" w14:textId="77777777" w:rsidR="00DE7F94" w:rsidRDefault="00DE7F94" w:rsidP="00DE7F94"/>
        </w:tc>
        <w:tc>
          <w:tcPr>
            <w:tcW w:w="591" w:type="dxa"/>
          </w:tcPr>
          <w:p w14:paraId="1C310896" w14:textId="77777777" w:rsidR="00DE7F94" w:rsidRDefault="00DE7F94" w:rsidP="00DE7F94"/>
        </w:tc>
        <w:tc>
          <w:tcPr>
            <w:tcW w:w="591" w:type="dxa"/>
          </w:tcPr>
          <w:p w14:paraId="20232914" w14:textId="77777777" w:rsidR="00DE7F94" w:rsidRDefault="00DE7F94" w:rsidP="00DE7F94"/>
        </w:tc>
        <w:tc>
          <w:tcPr>
            <w:tcW w:w="591" w:type="dxa"/>
          </w:tcPr>
          <w:p w14:paraId="7FEBB2C9" w14:textId="77777777" w:rsidR="00DE7F94" w:rsidRDefault="00DE7F94" w:rsidP="00DE7F94"/>
        </w:tc>
        <w:tc>
          <w:tcPr>
            <w:tcW w:w="596" w:type="dxa"/>
          </w:tcPr>
          <w:p w14:paraId="1036D703" w14:textId="77777777" w:rsidR="00DE7F94" w:rsidRDefault="00DE7F94" w:rsidP="00DE7F94"/>
        </w:tc>
        <w:tc>
          <w:tcPr>
            <w:tcW w:w="596" w:type="dxa"/>
          </w:tcPr>
          <w:p w14:paraId="22E349A9" w14:textId="77777777" w:rsidR="00DE7F94" w:rsidRDefault="00DE7F94" w:rsidP="00DE7F94"/>
        </w:tc>
        <w:tc>
          <w:tcPr>
            <w:tcW w:w="596" w:type="dxa"/>
          </w:tcPr>
          <w:p w14:paraId="048D9B62" w14:textId="77777777" w:rsidR="00DE7F94" w:rsidRDefault="00DE7F94" w:rsidP="00DE7F94"/>
        </w:tc>
        <w:tc>
          <w:tcPr>
            <w:tcW w:w="596" w:type="dxa"/>
          </w:tcPr>
          <w:p w14:paraId="478EC0EA" w14:textId="77777777" w:rsidR="00DE7F94" w:rsidRDefault="00DE7F94" w:rsidP="00DE7F94"/>
        </w:tc>
        <w:tc>
          <w:tcPr>
            <w:tcW w:w="596" w:type="dxa"/>
          </w:tcPr>
          <w:p w14:paraId="4A8BA155" w14:textId="77777777" w:rsidR="00DE7F94" w:rsidRDefault="00DE7F94" w:rsidP="00DE7F94"/>
        </w:tc>
      </w:tr>
      <w:tr w:rsidR="00DE7F94" w14:paraId="2B33ED1C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7A985E23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14.</w:t>
            </w:r>
          </w:p>
        </w:tc>
        <w:tc>
          <w:tcPr>
            <w:tcW w:w="660" w:type="dxa"/>
          </w:tcPr>
          <w:p w14:paraId="42605016" w14:textId="77777777" w:rsidR="00DE7F94" w:rsidRDefault="00DE7F94" w:rsidP="00DE7F94"/>
        </w:tc>
        <w:tc>
          <w:tcPr>
            <w:tcW w:w="585" w:type="dxa"/>
          </w:tcPr>
          <w:p w14:paraId="03ED4113" w14:textId="77777777" w:rsidR="00DE7F94" w:rsidRDefault="00DE7F94" w:rsidP="00DE7F94"/>
        </w:tc>
        <w:tc>
          <w:tcPr>
            <w:tcW w:w="584" w:type="dxa"/>
          </w:tcPr>
          <w:p w14:paraId="3FE62AA7" w14:textId="77777777" w:rsidR="00DE7F94" w:rsidRDefault="00DE7F94" w:rsidP="00DE7F94"/>
        </w:tc>
        <w:tc>
          <w:tcPr>
            <w:tcW w:w="584" w:type="dxa"/>
          </w:tcPr>
          <w:p w14:paraId="7BFF1DB5" w14:textId="77777777" w:rsidR="00DE7F94" w:rsidRDefault="00DE7F94" w:rsidP="00DE7F94"/>
        </w:tc>
        <w:tc>
          <w:tcPr>
            <w:tcW w:w="584" w:type="dxa"/>
          </w:tcPr>
          <w:p w14:paraId="0523AF2E" w14:textId="77777777" w:rsidR="00DE7F94" w:rsidRDefault="00DE7F94" w:rsidP="00DE7F94"/>
        </w:tc>
        <w:tc>
          <w:tcPr>
            <w:tcW w:w="584" w:type="dxa"/>
          </w:tcPr>
          <w:p w14:paraId="45042617" w14:textId="77777777" w:rsidR="00DE7F94" w:rsidRDefault="00DE7F94" w:rsidP="00DE7F94"/>
        </w:tc>
        <w:tc>
          <w:tcPr>
            <w:tcW w:w="590" w:type="dxa"/>
          </w:tcPr>
          <w:p w14:paraId="4B362AE7" w14:textId="77777777" w:rsidR="00DE7F94" w:rsidRDefault="00DE7F94" w:rsidP="00DE7F94"/>
        </w:tc>
        <w:tc>
          <w:tcPr>
            <w:tcW w:w="591" w:type="dxa"/>
          </w:tcPr>
          <w:p w14:paraId="7818C4FE" w14:textId="77777777" w:rsidR="00DE7F94" w:rsidRDefault="00DE7F94" w:rsidP="00DE7F94"/>
        </w:tc>
        <w:tc>
          <w:tcPr>
            <w:tcW w:w="591" w:type="dxa"/>
          </w:tcPr>
          <w:p w14:paraId="694A45BF" w14:textId="77777777" w:rsidR="00DE7F94" w:rsidRDefault="00DE7F94" w:rsidP="00DE7F94"/>
        </w:tc>
        <w:tc>
          <w:tcPr>
            <w:tcW w:w="591" w:type="dxa"/>
          </w:tcPr>
          <w:p w14:paraId="6162ABCB" w14:textId="77777777" w:rsidR="00DE7F94" w:rsidRDefault="00DE7F94" w:rsidP="00DE7F94"/>
        </w:tc>
        <w:tc>
          <w:tcPr>
            <w:tcW w:w="596" w:type="dxa"/>
          </w:tcPr>
          <w:p w14:paraId="21656ACE" w14:textId="77777777" w:rsidR="00DE7F94" w:rsidRDefault="00DE7F94" w:rsidP="00DE7F94"/>
        </w:tc>
        <w:tc>
          <w:tcPr>
            <w:tcW w:w="596" w:type="dxa"/>
          </w:tcPr>
          <w:p w14:paraId="4ABF356E" w14:textId="77777777" w:rsidR="00DE7F94" w:rsidRDefault="00DE7F94" w:rsidP="00DE7F94"/>
        </w:tc>
        <w:tc>
          <w:tcPr>
            <w:tcW w:w="596" w:type="dxa"/>
          </w:tcPr>
          <w:p w14:paraId="24719993" w14:textId="77777777" w:rsidR="00DE7F94" w:rsidRDefault="00DE7F94" w:rsidP="00DE7F94"/>
        </w:tc>
        <w:tc>
          <w:tcPr>
            <w:tcW w:w="596" w:type="dxa"/>
          </w:tcPr>
          <w:p w14:paraId="351D635C" w14:textId="77777777" w:rsidR="00DE7F94" w:rsidRDefault="00DE7F94" w:rsidP="00DE7F94"/>
        </w:tc>
        <w:tc>
          <w:tcPr>
            <w:tcW w:w="596" w:type="dxa"/>
          </w:tcPr>
          <w:p w14:paraId="43799AC9" w14:textId="77777777" w:rsidR="00DE7F94" w:rsidRDefault="00DE7F94" w:rsidP="00DE7F94"/>
        </w:tc>
      </w:tr>
      <w:tr w:rsidR="00DE7F94" w14:paraId="19E56565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021C07B8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15.</w:t>
            </w:r>
          </w:p>
        </w:tc>
        <w:tc>
          <w:tcPr>
            <w:tcW w:w="660" w:type="dxa"/>
          </w:tcPr>
          <w:p w14:paraId="0860C855" w14:textId="77777777" w:rsidR="00DE7F94" w:rsidRDefault="00DE7F94" w:rsidP="00DE7F94"/>
        </w:tc>
        <w:tc>
          <w:tcPr>
            <w:tcW w:w="585" w:type="dxa"/>
          </w:tcPr>
          <w:p w14:paraId="03F217FD" w14:textId="77777777" w:rsidR="00DE7F94" w:rsidRDefault="00DE7F94" w:rsidP="00DE7F94"/>
        </w:tc>
        <w:tc>
          <w:tcPr>
            <w:tcW w:w="584" w:type="dxa"/>
          </w:tcPr>
          <w:p w14:paraId="798EE45E" w14:textId="77777777" w:rsidR="00DE7F94" w:rsidRDefault="00DE7F94" w:rsidP="00DE7F94"/>
        </w:tc>
        <w:tc>
          <w:tcPr>
            <w:tcW w:w="584" w:type="dxa"/>
          </w:tcPr>
          <w:p w14:paraId="79DBE62E" w14:textId="77777777" w:rsidR="00DE7F94" w:rsidRDefault="00DE7F94" w:rsidP="00DE7F94"/>
        </w:tc>
        <w:tc>
          <w:tcPr>
            <w:tcW w:w="584" w:type="dxa"/>
          </w:tcPr>
          <w:p w14:paraId="041A6B93" w14:textId="77777777" w:rsidR="00DE7F94" w:rsidRDefault="00DE7F94" w:rsidP="00DE7F94"/>
        </w:tc>
        <w:tc>
          <w:tcPr>
            <w:tcW w:w="584" w:type="dxa"/>
          </w:tcPr>
          <w:p w14:paraId="049D996F" w14:textId="77777777" w:rsidR="00DE7F94" w:rsidRDefault="00DE7F94" w:rsidP="00DE7F94"/>
        </w:tc>
        <w:tc>
          <w:tcPr>
            <w:tcW w:w="590" w:type="dxa"/>
          </w:tcPr>
          <w:p w14:paraId="2D13DF30" w14:textId="77777777" w:rsidR="00DE7F94" w:rsidRDefault="00DE7F94" w:rsidP="00DE7F94"/>
        </w:tc>
        <w:tc>
          <w:tcPr>
            <w:tcW w:w="591" w:type="dxa"/>
          </w:tcPr>
          <w:p w14:paraId="6E660030" w14:textId="77777777" w:rsidR="00DE7F94" w:rsidRDefault="00DE7F94" w:rsidP="00DE7F94"/>
        </w:tc>
        <w:tc>
          <w:tcPr>
            <w:tcW w:w="591" w:type="dxa"/>
          </w:tcPr>
          <w:p w14:paraId="5A2223C7" w14:textId="77777777" w:rsidR="00DE7F94" w:rsidRDefault="00DE7F94" w:rsidP="00DE7F94"/>
        </w:tc>
        <w:tc>
          <w:tcPr>
            <w:tcW w:w="591" w:type="dxa"/>
          </w:tcPr>
          <w:p w14:paraId="6AC36A53" w14:textId="77777777" w:rsidR="00DE7F94" w:rsidRDefault="00DE7F94" w:rsidP="00DE7F94"/>
        </w:tc>
        <w:tc>
          <w:tcPr>
            <w:tcW w:w="596" w:type="dxa"/>
          </w:tcPr>
          <w:p w14:paraId="65D2D49B" w14:textId="77777777" w:rsidR="00DE7F94" w:rsidRDefault="00DE7F94" w:rsidP="00DE7F94"/>
        </w:tc>
        <w:tc>
          <w:tcPr>
            <w:tcW w:w="596" w:type="dxa"/>
          </w:tcPr>
          <w:p w14:paraId="64333212" w14:textId="77777777" w:rsidR="00DE7F94" w:rsidRDefault="00DE7F94" w:rsidP="00DE7F94"/>
        </w:tc>
        <w:tc>
          <w:tcPr>
            <w:tcW w:w="596" w:type="dxa"/>
          </w:tcPr>
          <w:p w14:paraId="1B14CEBB" w14:textId="77777777" w:rsidR="00DE7F94" w:rsidRDefault="00DE7F94" w:rsidP="00DE7F94"/>
        </w:tc>
        <w:tc>
          <w:tcPr>
            <w:tcW w:w="596" w:type="dxa"/>
          </w:tcPr>
          <w:p w14:paraId="084BAEE2" w14:textId="77777777" w:rsidR="00DE7F94" w:rsidRDefault="00DE7F94" w:rsidP="00DE7F94"/>
        </w:tc>
        <w:tc>
          <w:tcPr>
            <w:tcW w:w="596" w:type="dxa"/>
          </w:tcPr>
          <w:p w14:paraId="5A80CA80" w14:textId="77777777" w:rsidR="00DE7F94" w:rsidRDefault="00DE7F94" w:rsidP="00DE7F94"/>
        </w:tc>
      </w:tr>
      <w:tr w:rsidR="00DE7F94" w14:paraId="37911F90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106FA5D1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16.</w:t>
            </w:r>
          </w:p>
        </w:tc>
        <w:tc>
          <w:tcPr>
            <w:tcW w:w="660" w:type="dxa"/>
          </w:tcPr>
          <w:p w14:paraId="2638F967" w14:textId="77777777" w:rsidR="00DE7F94" w:rsidRDefault="00DE7F94" w:rsidP="00DE7F94"/>
        </w:tc>
        <w:tc>
          <w:tcPr>
            <w:tcW w:w="585" w:type="dxa"/>
          </w:tcPr>
          <w:p w14:paraId="72C499EA" w14:textId="77777777" w:rsidR="00DE7F94" w:rsidRDefault="00DE7F94" w:rsidP="00DE7F94"/>
        </w:tc>
        <w:tc>
          <w:tcPr>
            <w:tcW w:w="584" w:type="dxa"/>
          </w:tcPr>
          <w:p w14:paraId="7B519A5E" w14:textId="77777777" w:rsidR="00DE7F94" w:rsidRDefault="00DE7F94" w:rsidP="00DE7F94"/>
        </w:tc>
        <w:tc>
          <w:tcPr>
            <w:tcW w:w="584" w:type="dxa"/>
          </w:tcPr>
          <w:p w14:paraId="049C0BCD" w14:textId="77777777" w:rsidR="00DE7F94" w:rsidRDefault="00DE7F94" w:rsidP="00DE7F94"/>
        </w:tc>
        <w:tc>
          <w:tcPr>
            <w:tcW w:w="584" w:type="dxa"/>
          </w:tcPr>
          <w:p w14:paraId="717D707E" w14:textId="77777777" w:rsidR="00DE7F94" w:rsidRDefault="00DE7F94" w:rsidP="00DE7F94"/>
        </w:tc>
        <w:tc>
          <w:tcPr>
            <w:tcW w:w="584" w:type="dxa"/>
          </w:tcPr>
          <w:p w14:paraId="74517460" w14:textId="77777777" w:rsidR="00DE7F94" w:rsidRDefault="00DE7F94" w:rsidP="00DE7F94"/>
        </w:tc>
        <w:tc>
          <w:tcPr>
            <w:tcW w:w="590" w:type="dxa"/>
          </w:tcPr>
          <w:p w14:paraId="73EA8893" w14:textId="77777777" w:rsidR="00DE7F94" w:rsidRDefault="00DE7F94" w:rsidP="00DE7F94"/>
        </w:tc>
        <w:tc>
          <w:tcPr>
            <w:tcW w:w="591" w:type="dxa"/>
          </w:tcPr>
          <w:p w14:paraId="0786596E" w14:textId="77777777" w:rsidR="00DE7F94" w:rsidRDefault="00DE7F94" w:rsidP="00DE7F94"/>
        </w:tc>
        <w:tc>
          <w:tcPr>
            <w:tcW w:w="591" w:type="dxa"/>
          </w:tcPr>
          <w:p w14:paraId="48218556" w14:textId="77777777" w:rsidR="00DE7F94" w:rsidRDefault="00DE7F94" w:rsidP="00DE7F94"/>
        </w:tc>
        <w:tc>
          <w:tcPr>
            <w:tcW w:w="591" w:type="dxa"/>
          </w:tcPr>
          <w:p w14:paraId="49050CCF" w14:textId="77777777" w:rsidR="00DE7F94" w:rsidRDefault="00DE7F94" w:rsidP="00DE7F94"/>
        </w:tc>
        <w:tc>
          <w:tcPr>
            <w:tcW w:w="596" w:type="dxa"/>
          </w:tcPr>
          <w:p w14:paraId="61C92F7F" w14:textId="77777777" w:rsidR="00DE7F94" w:rsidRDefault="00DE7F94" w:rsidP="00DE7F94"/>
        </w:tc>
        <w:tc>
          <w:tcPr>
            <w:tcW w:w="596" w:type="dxa"/>
          </w:tcPr>
          <w:p w14:paraId="7E301438" w14:textId="77777777" w:rsidR="00DE7F94" w:rsidRDefault="00DE7F94" w:rsidP="00DE7F94"/>
        </w:tc>
        <w:tc>
          <w:tcPr>
            <w:tcW w:w="596" w:type="dxa"/>
          </w:tcPr>
          <w:p w14:paraId="15849691" w14:textId="77777777" w:rsidR="00DE7F94" w:rsidRDefault="00DE7F94" w:rsidP="00DE7F94"/>
        </w:tc>
        <w:tc>
          <w:tcPr>
            <w:tcW w:w="596" w:type="dxa"/>
          </w:tcPr>
          <w:p w14:paraId="1A90F3A6" w14:textId="77777777" w:rsidR="00DE7F94" w:rsidRDefault="00DE7F94" w:rsidP="00DE7F94"/>
        </w:tc>
        <w:tc>
          <w:tcPr>
            <w:tcW w:w="596" w:type="dxa"/>
          </w:tcPr>
          <w:p w14:paraId="45DFD8E8" w14:textId="77777777" w:rsidR="00DE7F94" w:rsidRDefault="00DE7F94" w:rsidP="00DE7F94"/>
        </w:tc>
      </w:tr>
      <w:tr w:rsidR="00DE7F94" w14:paraId="5962F140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574A4A3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17.</w:t>
            </w:r>
          </w:p>
        </w:tc>
        <w:tc>
          <w:tcPr>
            <w:tcW w:w="660" w:type="dxa"/>
          </w:tcPr>
          <w:p w14:paraId="76DCEC6F" w14:textId="77777777" w:rsidR="00DE7F94" w:rsidRDefault="00DE7F94" w:rsidP="00DE7F94"/>
        </w:tc>
        <w:tc>
          <w:tcPr>
            <w:tcW w:w="585" w:type="dxa"/>
          </w:tcPr>
          <w:p w14:paraId="14675BC2" w14:textId="77777777" w:rsidR="00DE7F94" w:rsidRDefault="00DE7F94" w:rsidP="00DE7F94"/>
        </w:tc>
        <w:tc>
          <w:tcPr>
            <w:tcW w:w="584" w:type="dxa"/>
          </w:tcPr>
          <w:p w14:paraId="5C37D7A6" w14:textId="77777777" w:rsidR="00DE7F94" w:rsidRDefault="00DE7F94" w:rsidP="00DE7F94"/>
        </w:tc>
        <w:tc>
          <w:tcPr>
            <w:tcW w:w="584" w:type="dxa"/>
          </w:tcPr>
          <w:p w14:paraId="6558E1A8" w14:textId="77777777" w:rsidR="00DE7F94" w:rsidRDefault="00DE7F94" w:rsidP="00DE7F94"/>
        </w:tc>
        <w:tc>
          <w:tcPr>
            <w:tcW w:w="584" w:type="dxa"/>
          </w:tcPr>
          <w:p w14:paraId="1DD5C885" w14:textId="77777777" w:rsidR="00DE7F94" w:rsidRDefault="00DE7F94" w:rsidP="00DE7F94"/>
        </w:tc>
        <w:tc>
          <w:tcPr>
            <w:tcW w:w="584" w:type="dxa"/>
          </w:tcPr>
          <w:p w14:paraId="2D7A4BAB" w14:textId="77777777" w:rsidR="00DE7F94" w:rsidRDefault="00DE7F94" w:rsidP="00DE7F94"/>
        </w:tc>
        <w:tc>
          <w:tcPr>
            <w:tcW w:w="590" w:type="dxa"/>
          </w:tcPr>
          <w:p w14:paraId="47B59F2F" w14:textId="77777777" w:rsidR="00DE7F94" w:rsidRDefault="00DE7F94" w:rsidP="00DE7F94"/>
        </w:tc>
        <w:tc>
          <w:tcPr>
            <w:tcW w:w="591" w:type="dxa"/>
          </w:tcPr>
          <w:p w14:paraId="1DA8B388" w14:textId="77777777" w:rsidR="00DE7F94" w:rsidRDefault="00DE7F94" w:rsidP="00DE7F94"/>
        </w:tc>
        <w:tc>
          <w:tcPr>
            <w:tcW w:w="591" w:type="dxa"/>
          </w:tcPr>
          <w:p w14:paraId="6BFC19A2" w14:textId="77777777" w:rsidR="00DE7F94" w:rsidRDefault="00DE7F94" w:rsidP="00DE7F94"/>
        </w:tc>
        <w:tc>
          <w:tcPr>
            <w:tcW w:w="591" w:type="dxa"/>
          </w:tcPr>
          <w:p w14:paraId="417042A7" w14:textId="77777777" w:rsidR="00DE7F94" w:rsidRDefault="00DE7F94" w:rsidP="00DE7F94"/>
        </w:tc>
        <w:tc>
          <w:tcPr>
            <w:tcW w:w="596" w:type="dxa"/>
          </w:tcPr>
          <w:p w14:paraId="0AB9E29A" w14:textId="77777777" w:rsidR="00DE7F94" w:rsidRDefault="00DE7F94" w:rsidP="00DE7F94"/>
        </w:tc>
        <w:tc>
          <w:tcPr>
            <w:tcW w:w="596" w:type="dxa"/>
          </w:tcPr>
          <w:p w14:paraId="1836F0EF" w14:textId="77777777" w:rsidR="00DE7F94" w:rsidRDefault="00DE7F94" w:rsidP="00DE7F94"/>
        </w:tc>
        <w:tc>
          <w:tcPr>
            <w:tcW w:w="596" w:type="dxa"/>
          </w:tcPr>
          <w:p w14:paraId="0EC5C324" w14:textId="77777777" w:rsidR="00DE7F94" w:rsidRDefault="00DE7F94" w:rsidP="00DE7F94"/>
        </w:tc>
        <w:tc>
          <w:tcPr>
            <w:tcW w:w="596" w:type="dxa"/>
          </w:tcPr>
          <w:p w14:paraId="53DBE609" w14:textId="77777777" w:rsidR="00DE7F94" w:rsidRDefault="00DE7F94" w:rsidP="00DE7F94"/>
        </w:tc>
        <w:tc>
          <w:tcPr>
            <w:tcW w:w="596" w:type="dxa"/>
          </w:tcPr>
          <w:p w14:paraId="3614DCAF" w14:textId="77777777" w:rsidR="00DE7F94" w:rsidRDefault="00DE7F94" w:rsidP="00DE7F94"/>
        </w:tc>
      </w:tr>
      <w:tr w:rsidR="00DE7F94" w14:paraId="4B4B8843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43CE0F9F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18.</w:t>
            </w:r>
          </w:p>
        </w:tc>
        <w:tc>
          <w:tcPr>
            <w:tcW w:w="660" w:type="dxa"/>
          </w:tcPr>
          <w:p w14:paraId="533A2BC4" w14:textId="77777777" w:rsidR="00DE7F94" w:rsidRDefault="00DE7F94" w:rsidP="00DE7F94"/>
        </w:tc>
        <w:tc>
          <w:tcPr>
            <w:tcW w:w="585" w:type="dxa"/>
          </w:tcPr>
          <w:p w14:paraId="79ADD258" w14:textId="77777777" w:rsidR="00DE7F94" w:rsidRDefault="00DE7F94" w:rsidP="00DE7F94"/>
        </w:tc>
        <w:tc>
          <w:tcPr>
            <w:tcW w:w="584" w:type="dxa"/>
          </w:tcPr>
          <w:p w14:paraId="1C6B7980" w14:textId="77777777" w:rsidR="00DE7F94" w:rsidRDefault="00DE7F94" w:rsidP="00DE7F94"/>
        </w:tc>
        <w:tc>
          <w:tcPr>
            <w:tcW w:w="584" w:type="dxa"/>
          </w:tcPr>
          <w:p w14:paraId="6220DCF8" w14:textId="77777777" w:rsidR="00DE7F94" w:rsidRDefault="00DE7F94" w:rsidP="00DE7F94"/>
        </w:tc>
        <w:tc>
          <w:tcPr>
            <w:tcW w:w="584" w:type="dxa"/>
          </w:tcPr>
          <w:p w14:paraId="21C9FC26" w14:textId="77777777" w:rsidR="00DE7F94" w:rsidRDefault="00DE7F94" w:rsidP="00DE7F94"/>
        </w:tc>
        <w:tc>
          <w:tcPr>
            <w:tcW w:w="584" w:type="dxa"/>
          </w:tcPr>
          <w:p w14:paraId="5CDB006A" w14:textId="77777777" w:rsidR="00DE7F94" w:rsidRDefault="00DE7F94" w:rsidP="00DE7F94"/>
        </w:tc>
        <w:tc>
          <w:tcPr>
            <w:tcW w:w="590" w:type="dxa"/>
          </w:tcPr>
          <w:p w14:paraId="58ABCEB4" w14:textId="77777777" w:rsidR="00DE7F94" w:rsidRDefault="00DE7F94" w:rsidP="00DE7F94"/>
        </w:tc>
        <w:tc>
          <w:tcPr>
            <w:tcW w:w="591" w:type="dxa"/>
          </w:tcPr>
          <w:p w14:paraId="5225B451" w14:textId="77777777" w:rsidR="00DE7F94" w:rsidRDefault="00DE7F94" w:rsidP="00DE7F94"/>
        </w:tc>
        <w:tc>
          <w:tcPr>
            <w:tcW w:w="591" w:type="dxa"/>
          </w:tcPr>
          <w:p w14:paraId="0B837AF8" w14:textId="77777777" w:rsidR="00DE7F94" w:rsidRDefault="00DE7F94" w:rsidP="00DE7F94"/>
        </w:tc>
        <w:tc>
          <w:tcPr>
            <w:tcW w:w="591" w:type="dxa"/>
          </w:tcPr>
          <w:p w14:paraId="4E113304" w14:textId="77777777" w:rsidR="00DE7F94" w:rsidRDefault="00DE7F94" w:rsidP="00DE7F94"/>
        </w:tc>
        <w:tc>
          <w:tcPr>
            <w:tcW w:w="596" w:type="dxa"/>
          </w:tcPr>
          <w:p w14:paraId="04DEFFC4" w14:textId="77777777" w:rsidR="00DE7F94" w:rsidRDefault="00DE7F94" w:rsidP="00DE7F94"/>
        </w:tc>
        <w:tc>
          <w:tcPr>
            <w:tcW w:w="596" w:type="dxa"/>
          </w:tcPr>
          <w:p w14:paraId="7A06B779" w14:textId="77777777" w:rsidR="00DE7F94" w:rsidRDefault="00DE7F94" w:rsidP="00DE7F94"/>
        </w:tc>
        <w:tc>
          <w:tcPr>
            <w:tcW w:w="596" w:type="dxa"/>
          </w:tcPr>
          <w:p w14:paraId="6EB9A2C7" w14:textId="77777777" w:rsidR="00DE7F94" w:rsidRDefault="00DE7F94" w:rsidP="00DE7F94"/>
        </w:tc>
        <w:tc>
          <w:tcPr>
            <w:tcW w:w="596" w:type="dxa"/>
          </w:tcPr>
          <w:p w14:paraId="62A69604" w14:textId="77777777" w:rsidR="00DE7F94" w:rsidRDefault="00DE7F94" w:rsidP="00DE7F94"/>
        </w:tc>
        <w:tc>
          <w:tcPr>
            <w:tcW w:w="596" w:type="dxa"/>
          </w:tcPr>
          <w:p w14:paraId="2BD5FCAF" w14:textId="77777777" w:rsidR="00DE7F94" w:rsidRDefault="00DE7F94" w:rsidP="00DE7F94"/>
        </w:tc>
      </w:tr>
      <w:tr w:rsidR="00DE7F94" w14:paraId="47BDC4AD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2BB73F25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19.</w:t>
            </w:r>
          </w:p>
        </w:tc>
        <w:tc>
          <w:tcPr>
            <w:tcW w:w="660" w:type="dxa"/>
          </w:tcPr>
          <w:p w14:paraId="2FFE28E3" w14:textId="77777777" w:rsidR="00DE7F94" w:rsidRDefault="00DE7F94" w:rsidP="00DE7F94"/>
        </w:tc>
        <w:tc>
          <w:tcPr>
            <w:tcW w:w="585" w:type="dxa"/>
          </w:tcPr>
          <w:p w14:paraId="44735A04" w14:textId="77777777" w:rsidR="00DE7F94" w:rsidRDefault="00DE7F94" w:rsidP="00DE7F94"/>
        </w:tc>
        <w:tc>
          <w:tcPr>
            <w:tcW w:w="584" w:type="dxa"/>
          </w:tcPr>
          <w:p w14:paraId="18512538" w14:textId="77777777" w:rsidR="00DE7F94" w:rsidRDefault="00DE7F94" w:rsidP="00DE7F94"/>
        </w:tc>
        <w:tc>
          <w:tcPr>
            <w:tcW w:w="584" w:type="dxa"/>
          </w:tcPr>
          <w:p w14:paraId="7C0DA00B" w14:textId="77777777" w:rsidR="00DE7F94" w:rsidRDefault="00DE7F94" w:rsidP="00DE7F94"/>
        </w:tc>
        <w:tc>
          <w:tcPr>
            <w:tcW w:w="584" w:type="dxa"/>
          </w:tcPr>
          <w:p w14:paraId="31C1C9DF" w14:textId="77777777" w:rsidR="00DE7F94" w:rsidRDefault="00DE7F94" w:rsidP="00DE7F94"/>
        </w:tc>
        <w:tc>
          <w:tcPr>
            <w:tcW w:w="584" w:type="dxa"/>
          </w:tcPr>
          <w:p w14:paraId="726A3DDC" w14:textId="77777777" w:rsidR="00DE7F94" w:rsidRDefault="00DE7F94" w:rsidP="00DE7F94"/>
        </w:tc>
        <w:tc>
          <w:tcPr>
            <w:tcW w:w="590" w:type="dxa"/>
          </w:tcPr>
          <w:p w14:paraId="70D4168F" w14:textId="77777777" w:rsidR="00DE7F94" w:rsidRDefault="00DE7F94" w:rsidP="00DE7F94"/>
        </w:tc>
        <w:tc>
          <w:tcPr>
            <w:tcW w:w="591" w:type="dxa"/>
          </w:tcPr>
          <w:p w14:paraId="13724CAF" w14:textId="77777777" w:rsidR="00DE7F94" w:rsidRDefault="00DE7F94" w:rsidP="00DE7F94"/>
        </w:tc>
        <w:tc>
          <w:tcPr>
            <w:tcW w:w="591" w:type="dxa"/>
          </w:tcPr>
          <w:p w14:paraId="22F49C3C" w14:textId="77777777" w:rsidR="00DE7F94" w:rsidRDefault="00DE7F94" w:rsidP="00DE7F94"/>
        </w:tc>
        <w:tc>
          <w:tcPr>
            <w:tcW w:w="591" w:type="dxa"/>
          </w:tcPr>
          <w:p w14:paraId="1D1A684A" w14:textId="77777777" w:rsidR="00DE7F94" w:rsidRDefault="00DE7F94" w:rsidP="00DE7F94"/>
        </w:tc>
        <w:tc>
          <w:tcPr>
            <w:tcW w:w="596" w:type="dxa"/>
          </w:tcPr>
          <w:p w14:paraId="191FA518" w14:textId="77777777" w:rsidR="00DE7F94" w:rsidRDefault="00DE7F94" w:rsidP="00DE7F94"/>
        </w:tc>
        <w:tc>
          <w:tcPr>
            <w:tcW w:w="596" w:type="dxa"/>
          </w:tcPr>
          <w:p w14:paraId="6E0D44C2" w14:textId="77777777" w:rsidR="00DE7F94" w:rsidRDefault="00DE7F94" w:rsidP="00DE7F94"/>
        </w:tc>
        <w:tc>
          <w:tcPr>
            <w:tcW w:w="596" w:type="dxa"/>
          </w:tcPr>
          <w:p w14:paraId="0E13CBC7" w14:textId="77777777" w:rsidR="00DE7F94" w:rsidRDefault="00DE7F94" w:rsidP="00DE7F94"/>
        </w:tc>
        <w:tc>
          <w:tcPr>
            <w:tcW w:w="596" w:type="dxa"/>
          </w:tcPr>
          <w:p w14:paraId="287D4A2A" w14:textId="77777777" w:rsidR="00DE7F94" w:rsidRDefault="00DE7F94" w:rsidP="00DE7F94"/>
        </w:tc>
        <w:tc>
          <w:tcPr>
            <w:tcW w:w="596" w:type="dxa"/>
          </w:tcPr>
          <w:p w14:paraId="699301ED" w14:textId="77777777" w:rsidR="00DE7F94" w:rsidRDefault="00DE7F94" w:rsidP="00DE7F94"/>
        </w:tc>
      </w:tr>
      <w:tr w:rsidR="00DE7F94" w14:paraId="56A053B4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62F0A0C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20.</w:t>
            </w:r>
          </w:p>
        </w:tc>
        <w:tc>
          <w:tcPr>
            <w:tcW w:w="660" w:type="dxa"/>
          </w:tcPr>
          <w:p w14:paraId="65A14918" w14:textId="77777777" w:rsidR="00DE7F94" w:rsidRDefault="00DE7F94" w:rsidP="00DE7F94"/>
        </w:tc>
        <w:tc>
          <w:tcPr>
            <w:tcW w:w="585" w:type="dxa"/>
          </w:tcPr>
          <w:p w14:paraId="777E1CA5" w14:textId="77777777" w:rsidR="00DE7F94" w:rsidRDefault="00DE7F94" w:rsidP="00DE7F94"/>
        </w:tc>
        <w:tc>
          <w:tcPr>
            <w:tcW w:w="584" w:type="dxa"/>
          </w:tcPr>
          <w:p w14:paraId="3C1DDA9B" w14:textId="77777777" w:rsidR="00DE7F94" w:rsidRDefault="00DE7F94" w:rsidP="00DE7F94"/>
        </w:tc>
        <w:tc>
          <w:tcPr>
            <w:tcW w:w="584" w:type="dxa"/>
          </w:tcPr>
          <w:p w14:paraId="60583F1A" w14:textId="77777777" w:rsidR="00DE7F94" w:rsidRDefault="00DE7F94" w:rsidP="00DE7F94"/>
        </w:tc>
        <w:tc>
          <w:tcPr>
            <w:tcW w:w="584" w:type="dxa"/>
          </w:tcPr>
          <w:p w14:paraId="3479BDA2" w14:textId="77777777" w:rsidR="00DE7F94" w:rsidRDefault="00DE7F94" w:rsidP="00DE7F94"/>
        </w:tc>
        <w:tc>
          <w:tcPr>
            <w:tcW w:w="584" w:type="dxa"/>
          </w:tcPr>
          <w:p w14:paraId="3D6CCCFD" w14:textId="77777777" w:rsidR="00DE7F94" w:rsidRDefault="00DE7F94" w:rsidP="00DE7F94"/>
        </w:tc>
        <w:tc>
          <w:tcPr>
            <w:tcW w:w="590" w:type="dxa"/>
          </w:tcPr>
          <w:p w14:paraId="1200D749" w14:textId="77777777" w:rsidR="00DE7F94" w:rsidRDefault="00DE7F94" w:rsidP="00DE7F94"/>
        </w:tc>
        <w:tc>
          <w:tcPr>
            <w:tcW w:w="591" w:type="dxa"/>
          </w:tcPr>
          <w:p w14:paraId="454FC909" w14:textId="77777777" w:rsidR="00DE7F94" w:rsidRDefault="00DE7F94" w:rsidP="00DE7F94"/>
        </w:tc>
        <w:tc>
          <w:tcPr>
            <w:tcW w:w="591" w:type="dxa"/>
          </w:tcPr>
          <w:p w14:paraId="20E03CFB" w14:textId="77777777" w:rsidR="00DE7F94" w:rsidRDefault="00DE7F94" w:rsidP="00DE7F94"/>
        </w:tc>
        <w:tc>
          <w:tcPr>
            <w:tcW w:w="591" w:type="dxa"/>
          </w:tcPr>
          <w:p w14:paraId="55903370" w14:textId="77777777" w:rsidR="00DE7F94" w:rsidRDefault="00DE7F94" w:rsidP="00DE7F94"/>
        </w:tc>
        <w:tc>
          <w:tcPr>
            <w:tcW w:w="596" w:type="dxa"/>
          </w:tcPr>
          <w:p w14:paraId="181229C1" w14:textId="77777777" w:rsidR="00DE7F94" w:rsidRDefault="00DE7F94" w:rsidP="00DE7F94"/>
        </w:tc>
        <w:tc>
          <w:tcPr>
            <w:tcW w:w="596" w:type="dxa"/>
          </w:tcPr>
          <w:p w14:paraId="0BD89155" w14:textId="77777777" w:rsidR="00DE7F94" w:rsidRDefault="00DE7F94" w:rsidP="00DE7F94"/>
        </w:tc>
        <w:tc>
          <w:tcPr>
            <w:tcW w:w="596" w:type="dxa"/>
          </w:tcPr>
          <w:p w14:paraId="0E4C108C" w14:textId="77777777" w:rsidR="00DE7F94" w:rsidRDefault="00DE7F94" w:rsidP="00DE7F94"/>
        </w:tc>
        <w:tc>
          <w:tcPr>
            <w:tcW w:w="596" w:type="dxa"/>
          </w:tcPr>
          <w:p w14:paraId="172373D9" w14:textId="77777777" w:rsidR="00DE7F94" w:rsidRDefault="00DE7F94" w:rsidP="00DE7F94"/>
        </w:tc>
        <w:tc>
          <w:tcPr>
            <w:tcW w:w="596" w:type="dxa"/>
          </w:tcPr>
          <w:p w14:paraId="46200D05" w14:textId="77777777" w:rsidR="00DE7F94" w:rsidRDefault="00DE7F94" w:rsidP="00DE7F94"/>
        </w:tc>
      </w:tr>
      <w:tr w:rsidR="00DE7F94" w14:paraId="03FE80E6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FB806E4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21.</w:t>
            </w:r>
          </w:p>
        </w:tc>
        <w:tc>
          <w:tcPr>
            <w:tcW w:w="660" w:type="dxa"/>
          </w:tcPr>
          <w:p w14:paraId="31ED4540" w14:textId="77777777" w:rsidR="00DE7F94" w:rsidRDefault="00DE7F94" w:rsidP="00DE7F94"/>
        </w:tc>
        <w:tc>
          <w:tcPr>
            <w:tcW w:w="585" w:type="dxa"/>
          </w:tcPr>
          <w:p w14:paraId="76867BB8" w14:textId="77777777" w:rsidR="00DE7F94" w:rsidRDefault="00DE7F94" w:rsidP="00DE7F94"/>
        </w:tc>
        <w:tc>
          <w:tcPr>
            <w:tcW w:w="584" w:type="dxa"/>
          </w:tcPr>
          <w:p w14:paraId="20452906" w14:textId="77777777" w:rsidR="00DE7F94" w:rsidRDefault="00DE7F94" w:rsidP="00DE7F94"/>
        </w:tc>
        <w:tc>
          <w:tcPr>
            <w:tcW w:w="584" w:type="dxa"/>
          </w:tcPr>
          <w:p w14:paraId="1843834E" w14:textId="77777777" w:rsidR="00DE7F94" w:rsidRDefault="00DE7F94" w:rsidP="00DE7F94"/>
        </w:tc>
        <w:tc>
          <w:tcPr>
            <w:tcW w:w="584" w:type="dxa"/>
          </w:tcPr>
          <w:p w14:paraId="7110FCAF" w14:textId="77777777" w:rsidR="00DE7F94" w:rsidRDefault="00DE7F94" w:rsidP="00DE7F94"/>
        </w:tc>
        <w:tc>
          <w:tcPr>
            <w:tcW w:w="584" w:type="dxa"/>
          </w:tcPr>
          <w:p w14:paraId="33BAAC01" w14:textId="77777777" w:rsidR="00DE7F94" w:rsidRDefault="00DE7F94" w:rsidP="00DE7F94"/>
        </w:tc>
        <w:tc>
          <w:tcPr>
            <w:tcW w:w="590" w:type="dxa"/>
          </w:tcPr>
          <w:p w14:paraId="1B656188" w14:textId="77777777" w:rsidR="00DE7F94" w:rsidRDefault="00DE7F94" w:rsidP="00DE7F94"/>
        </w:tc>
        <w:tc>
          <w:tcPr>
            <w:tcW w:w="591" w:type="dxa"/>
          </w:tcPr>
          <w:p w14:paraId="1B5B569B" w14:textId="77777777" w:rsidR="00DE7F94" w:rsidRDefault="00DE7F94" w:rsidP="00DE7F94"/>
        </w:tc>
        <w:tc>
          <w:tcPr>
            <w:tcW w:w="591" w:type="dxa"/>
          </w:tcPr>
          <w:p w14:paraId="1A1634A1" w14:textId="77777777" w:rsidR="00DE7F94" w:rsidRDefault="00DE7F94" w:rsidP="00DE7F94"/>
        </w:tc>
        <w:tc>
          <w:tcPr>
            <w:tcW w:w="591" w:type="dxa"/>
          </w:tcPr>
          <w:p w14:paraId="60EDC06E" w14:textId="77777777" w:rsidR="00DE7F94" w:rsidRDefault="00DE7F94" w:rsidP="00DE7F94"/>
        </w:tc>
        <w:tc>
          <w:tcPr>
            <w:tcW w:w="596" w:type="dxa"/>
          </w:tcPr>
          <w:p w14:paraId="1BFC21CA" w14:textId="77777777" w:rsidR="00DE7F94" w:rsidRDefault="00DE7F94" w:rsidP="00DE7F94"/>
        </w:tc>
        <w:tc>
          <w:tcPr>
            <w:tcW w:w="596" w:type="dxa"/>
          </w:tcPr>
          <w:p w14:paraId="32A91674" w14:textId="77777777" w:rsidR="00DE7F94" w:rsidRDefault="00DE7F94" w:rsidP="00DE7F94"/>
        </w:tc>
        <w:tc>
          <w:tcPr>
            <w:tcW w:w="596" w:type="dxa"/>
          </w:tcPr>
          <w:p w14:paraId="1BCF3257" w14:textId="77777777" w:rsidR="00DE7F94" w:rsidRDefault="00DE7F94" w:rsidP="00DE7F94"/>
        </w:tc>
        <w:tc>
          <w:tcPr>
            <w:tcW w:w="596" w:type="dxa"/>
          </w:tcPr>
          <w:p w14:paraId="76CAF10B" w14:textId="77777777" w:rsidR="00DE7F94" w:rsidRDefault="00DE7F94" w:rsidP="00DE7F94"/>
        </w:tc>
        <w:tc>
          <w:tcPr>
            <w:tcW w:w="596" w:type="dxa"/>
          </w:tcPr>
          <w:p w14:paraId="628E3119" w14:textId="77777777" w:rsidR="00DE7F94" w:rsidRDefault="00DE7F94" w:rsidP="00DE7F94"/>
        </w:tc>
      </w:tr>
      <w:tr w:rsidR="00DE7F94" w14:paraId="49E167E1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5A3B1D9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22.</w:t>
            </w:r>
          </w:p>
        </w:tc>
        <w:tc>
          <w:tcPr>
            <w:tcW w:w="660" w:type="dxa"/>
          </w:tcPr>
          <w:p w14:paraId="03EAB7D0" w14:textId="77777777" w:rsidR="00DE7F94" w:rsidRDefault="00DE7F94" w:rsidP="00DE7F94"/>
        </w:tc>
        <w:tc>
          <w:tcPr>
            <w:tcW w:w="585" w:type="dxa"/>
          </w:tcPr>
          <w:p w14:paraId="5E9A6234" w14:textId="77777777" w:rsidR="00DE7F94" w:rsidRDefault="00DE7F94" w:rsidP="00DE7F94"/>
        </w:tc>
        <w:tc>
          <w:tcPr>
            <w:tcW w:w="584" w:type="dxa"/>
          </w:tcPr>
          <w:p w14:paraId="63B65535" w14:textId="77777777" w:rsidR="00DE7F94" w:rsidRDefault="00DE7F94" w:rsidP="00DE7F94"/>
        </w:tc>
        <w:tc>
          <w:tcPr>
            <w:tcW w:w="584" w:type="dxa"/>
          </w:tcPr>
          <w:p w14:paraId="64EFB6CE" w14:textId="77777777" w:rsidR="00DE7F94" w:rsidRDefault="00DE7F94" w:rsidP="00DE7F94"/>
        </w:tc>
        <w:tc>
          <w:tcPr>
            <w:tcW w:w="584" w:type="dxa"/>
          </w:tcPr>
          <w:p w14:paraId="5B44F3E5" w14:textId="77777777" w:rsidR="00DE7F94" w:rsidRDefault="00DE7F94" w:rsidP="00DE7F94"/>
        </w:tc>
        <w:tc>
          <w:tcPr>
            <w:tcW w:w="584" w:type="dxa"/>
          </w:tcPr>
          <w:p w14:paraId="7F4D8A14" w14:textId="77777777" w:rsidR="00DE7F94" w:rsidRDefault="00DE7F94" w:rsidP="00DE7F94"/>
        </w:tc>
        <w:tc>
          <w:tcPr>
            <w:tcW w:w="590" w:type="dxa"/>
          </w:tcPr>
          <w:p w14:paraId="5CB72510" w14:textId="77777777" w:rsidR="00DE7F94" w:rsidRDefault="00DE7F94" w:rsidP="00DE7F94"/>
        </w:tc>
        <w:tc>
          <w:tcPr>
            <w:tcW w:w="591" w:type="dxa"/>
          </w:tcPr>
          <w:p w14:paraId="7915C421" w14:textId="77777777" w:rsidR="00DE7F94" w:rsidRDefault="00DE7F94" w:rsidP="00DE7F94"/>
        </w:tc>
        <w:tc>
          <w:tcPr>
            <w:tcW w:w="591" w:type="dxa"/>
          </w:tcPr>
          <w:p w14:paraId="531226B7" w14:textId="77777777" w:rsidR="00DE7F94" w:rsidRDefault="00DE7F94" w:rsidP="00DE7F94"/>
        </w:tc>
        <w:tc>
          <w:tcPr>
            <w:tcW w:w="591" w:type="dxa"/>
          </w:tcPr>
          <w:p w14:paraId="7A6416B7" w14:textId="77777777" w:rsidR="00DE7F94" w:rsidRDefault="00DE7F94" w:rsidP="00DE7F94"/>
        </w:tc>
        <w:tc>
          <w:tcPr>
            <w:tcW w:w="596" w:type="dxa"/>
          </w:tcPr>
          <w:p w14:paraId="6CC85B52" w14:textId="77777777" w:rsidR="00DE7F94" w:rsidRDefault="00DE7F94" w:rsidP="00DE7F94"/>
        </w:tc>
        <w:tc>
          <w:tcPr>
            <w:tcW w:w="596" w:type="dxa"/>
          </w:tcPr>
          <w:p w14:paraId="5D6447E8" w14:textId="77777777" w:rsidR="00DE7F94" w:rsidRDefault="00DE7F94" w:rsidP="00DE7F94"/>
        </w:tc>
        <w:tc>
          <w:tcPr>
            <w:tcW w:w="596" w:type="dxa"/>
          </w:tcPr>
          <w:p w14:paraId="6B277781" w14:textId="77777777" w:rsidR="00DE7F94" w:rsidRDefault="00DE7F94" w:rsidP="00DE7F94"/>
        </w:tc>
        <w:tc>
          <w:tcPr>
            <w:tcW w:w="596" w:type="dxa"/>
          </w:tcPr>
          <w:p w14:paraId="6420831A" w14:textId="77777777" w:rsidR="00DE7F94" w:rsidRDefault="00DE7F94" w:rsidP="00DE7F94"/>
        </w:tc>
        <w:tc>
          <w:tcPr>
            <w:tcW w:w="596" w:type="dxa"/>
          </w:tcPr>
          <w:p w14:paraId="4E52645F" w14:textId="77777777" w:rsidR="00DE7F94" w:rsidRDefault="00DE7F94" w:rsidP="00DE7F94"/>
        </w:tc>
      </w:tr>
      <w:tr w:rsidR="00DE7F94" w14:paraId="4C9788BB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675AF4A2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23.</w:t>
            </w:r>
          </w:p>
        </w:tc>
        <w:tc>
          <w:tcPr>
            <w:tcW w:w="660" w:type="dxa"/>
          </w:tcPr>
          <w:p w14:paraId="2767D926" w14:textId="77777777" w:rsidR="00DE7F94" w:rsidRDefault="00DE7F94" w:rsidP="00DE7F94"/>
        </w:tc>
        <w:tc>
          <w:tcPr>
            <w:tcW w:w="585" w:type="dxa"/>
          </w:tcPr>
          <w:p w14:paraId="560248AA" w14:textId="77777777" w:rsidR="00DE7F94" w:rsidRDefault="00DE7F94" w:rsidP="00DE7F94"/>
        </w:tc>
        <w:tc>
          <w:tcPr>
            <w:tcW w:w="584" w:type="dxa"/>
          </w:tcPr>
          <w:p w14:paraId="30AA9500" w14:textId="77777777" w:rsidR="00DE7F94" w:rsidRDefault="00DE7F94" w:rsidP="00DE7F94"/>
        </w:tc>
        <w:tc>
          <w:tcPr>
            <w:tcW w:w="584" w:type="dxa"/>
          </w:tcPr>
          <w:p w14:paraId="1B22E26A" w14:textId="77777777" w:rsidR="00DE7F94" w:rsidRDefault="00DE7F94" w:rsidP="00DE7F94"/>
        </w:tc>
        <w:tc>
          <w:tcPr>
            <w:tcW w:w="584" w:type="dxa"/>
          </w:tcPr>
          <w:p w14:paraId="2454C5F1" w14:textId="77777777" w:rsidR="00DE7F94" w:rsidRDefault="00DE7F94" w:rsidP="00DE7F94"/>
        </w:tc>
        <w:tc>
          <w:tcPr>
            <w:tcW w:w="584" w:type="dxa"/>
          </w:tcPr>
          <w:p w14:paraId="633A6253" w14:textId="77777777" w:rsidR="00DE7F94" w:rsidRDefault="00DE7F94" w:rsidP="00DE7F94"/>
        </w:tc>
        <w:tc>
          <w:tcPr>
            <w:tcW w:w="590" w:type="dxa"/>
          </w:tcPr>
          <w:p w14:paraId="51DAF7B2" w14:textId="77777777" w:rsidR="00DE7F94" w:rsidRDefault="00DE7F94" w:rsidP="00DE7F94"/>
        </w:tc>
        <w:tc>
          <w:tcPr>
            <w:tcW w:w="591" w:type="dxa"/>
          </w:tcPr>
          <w:p w14:paraId="585D56EE" w14:textId="77777777" w:rsidR="00DE7F94" w:rsidRDefault="00DE7F94" w:rsidP="00DE7F94"/>
        </w:tc>
        <w:tc>
          <w:tcPr>
            <w:tcW w:w="591" w:type="dxa"/>
          </w:tcPr>
          <w:p w14:paraId="0FDCDE8D" w14:textId="77777777" w:rsidR="00DE7F94" w:rsidRDefault="00DE7F94" w:rsidP="00DE7F94"/>
        </w:tc>
        <w:tc>
          <w:tcPr>
            <w:tcW w:w="591" w:type="dxa"/>
          </w:tcPr>
          <w:p w14:paraId="275284E4" w14:textId="77777777" w:rsidR="00DE7F94" w:rsidRDefault="00DE7F94" w:rsidP="00DE7F94"/>
        </w:tc>
        <w:tc>
          <w:tcPr>
            <w:tcW w:w="596" w:type="dxa"/>
          </w:tcPr>
          <w:p w14:paraId="23C0E51D" w14:textId="77777777" w:rsidR="00DE7F94" w:rsidRDefault="00DE7F94" w:rsidP="00DE7F94"/>
        </w:tc>
        <w:tc>
          <w:tcPr>
            <w:tcW w:w="596" w:type="dxa"/>
          </w:tcPr>
          <w:p w14:paraId="3A224B8C" w14:textId="77777777" w:rsidR="00DE7F94" w:rsidRDefault="00DE7F94" w:rsidP="00DE7F94"/>
        </w:tc>
        <w:tc>
          <w:tcPr>
            <w:tcW w:w="596" w:type="dxa"/>
          </w:tcPr>
          <w:p w14:paraId="50B914AC" w14:textId="77777777" w:rsidR="00DE7F94" w:rsidRDefault="00DE7F94" w:rsidP="00DE7F94"/>
        </w:tc>
        <w:tc>
          <w:tcPr>
            <w:tcW w:w="596" w:type="dxa"/>
          </w:tcPr>
          <w:p w14:paraId="675AEA04" w14:textId="77777777" w:rsidR="00DE7F94" w:rsidRDefault="00DE7F94" w:rsidP="00DE7F94"/>
        </w:tc>
        <w:tc>
          <w:tcPr>
            <w:tcW w:w="596" w:type="dxa"/>
          </w:tcPr>
          <w:p w14:paraId="25D08BFF" w14:textId="77777777" w:rsidR="00DE7F94" w:rsidRDefault="00DE7F94" w:rsidP="00DE7F94"/>
        </w:tc>
      </w:tr>
      <w:tr w:rsidR="00DE7F94" w14:paraId="1EE03532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6C6558A1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24.</w:t>
            </w:r>
          </w:p>
        </w:tc>
        <w:tc>
          <w:tcPr>
            <w:tcW w:w="660" w:type="dxa"/>
          </w:tcPr>
          <w:p w14:paraId="07060B82" w14:textId="77777777" w:rsidR="00DE7F94" w:rsidRDefault="00DE7F94" w:rsidP="00DE7F94"/>
        </w:tc>
        <w:tc>
          <w:tcPr>
            <w:tcW w:w="585" w:type="dxa"/>
          </w:tcPr>
          <w:p w14:paraId="0DF426D0" w14:textId="77777777" w:rsidR="00DE7F94" w:rsidRDefault="00DE7F94" w:rsidP="00DE7F94"/>
        </w:tc>
        <w:tc>
          <w:tcPr>
            <w:tcW w:w="584" w:type="dxa"/>
          </w:tcPr>
          <w:p w14:paraId="6A81AFF5" w14:textId="77777777" w:rsidR="00DE7F94" w:rsidRDefault="00DE7F94" w:rsidP="00DE7F94"/>
        </w:tc>
        <w:tc>
          <w:tcPr>
            <w:tcW w:w="584" w:type="dxa"/>
          </w:tcPr>
          <w:p w14:paraId="0C484544" w14:textId="77777777" w:rsidR="00DE7F94" w:rsidRDefault="00DE7F94" w:rsidP="00DE7F94"/>
        </w:tc>
        <w:tc>
          <w:tcPr>
            <w:tcW w:w="584" w:type="dxa"/>
          </w:tcPr>
          <w:p w14:paraId="4B95ED76" w14:textId="77777777" w:rsidR="00DE7F94" w:rsidRDefault="00DE7F94" w:rsidP="00DE7F94"/>
        </w:tc>
        <w:tc>
          <w:tcPr>
            <w:tcW w:w="584" w:type="dxa"/>
          </w:tcPr>
          <w:p w14:paraId="51C3A4B4" w14:textId="77777777" w:rsidR="00DE7F94" w:rsidRDefault="00DE7F94" w:rsidP="00DE7F94"/>
        </w:tc>
        <w:tc>
          <w:tcPr>
            <w:tcW w:w="590" w:type="dxa"/>
          </w:tcPr>
          <w:p w14:paraId="59926940" w14:textId="77777777" w:rsidR="00DE7F94" w:rsidRDefault="00DE7F94" w:rsidP="00DE7F94"/>
        </w:tc>
        <w:tc>
          <w:tcPr>
            <w:tcW w:w="591" w:type="dxa"/>
          </w:tcPr>
          <w:p w14:paraId="60DCB09D" w14:textId="77777777" w:rsidR="00DE7F94" w:rsidRDefault="00DE7F94" w:rsidP="00DE7F94"/>
        </w:tc>
        <w:tc>
          <w:tcPr>
            <w:tcW w:w="591" w:type="dxa"/>
          </w:tcPr>
          <w:p w14:paraId="0D705440" w14:textId="77777777" w:rsidR="00DE7F94" w:rsidRDefault="00DE7F94" w:rsidP="00DE7F94"/>
        </w:tc>
        <w:tc>
          <w:tcPr>
            <w:tcW w:w="591" w:type="dxa"/>
          </w:tcPr>
          <w:p w14:paraId="295CCD3B" w14:textId="77777777" w:rsidR="00DE7F94" w:rsidRDefault="00DE7F94" w:rsidP="00DE7F94"/>
        </w:tc>
        <w:tc>
          <w:tcPr>
            <w:tcW w:w="596" w:type="dxa"/>
          </w:tcPr>
          <w:p w14:paraId="683A09D4" w14:textId="77777777" w:rsidR="00DE7F94" w:rsidRDefault="00DE7F94" w:rsidP="00DE7F94"/>
        </w:tc>
        <w:tc>
          <w:tcPr>
            <w:tcW w:w="596" w:type="dxa"/>
          </w:tcPr>
          <w:p w14:paraId="1597E91A" w14:textId="77777777" w:rsidR="00DE7F94" w:rsidRDefault="00DE7F94" w:rsidP="00DE7F94"/>
        </w:tc>
        <w:tc>
          <w:tcPr>
            <w:tcW w:w="596" w:type="dxa"/>
          </w:tcPr>
          <w:p w14:paraId="7FD6512D" w14:textId="77777777" w:rsidR="00DE7F94" w:rsidRDefault="00DE7F94" w:rsidP="00DE7F94"/>
        </w:tc>
        <w:tc>
          <w:tcPr>
            <w:tcW w:w="596" w:type="dxa"/>
          </w:tcPr>
          <w:p w14:paraId="5BF5172B" w14:textId="77777777" w:rsidR="00DE7F94" w:rsidRDefault="00DE7F94" w:rsidP="00DE7F94"/>
        </w:tc>
        <w:tc>
          <w:tcPr>
            <w:tcW w:w="596" w:type="dxa"/>
          </w:tcPr>
          <w:p w14:paraId="6486B525" w14:textId="77777777" w:rsidR="00DE7F94" w:rsidRDefault="00DE7F94" w:rsidP="00DE7F94"/>
        </w:tc>
      </w:tr>
      <w:tr w:rsidR="00DE7F94" w14:paraId="79445105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1A657018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25.</w:t>
            </w:r>
          </w:p>
        </w:tc>
        <w:tc>
          <w:tcPr>
            <w:tcW w:w="660" w:type="dxa"/>
          </w:tcPr>
          <w:p w14:paraId="408A13A6" w14:textId="77777777" w:rsidR="00DE7F94" w:rsidRDefault="00DE7F94" w:rsidP="00DE7F94"/>
        </w:tc>
        <w:tc>
          <w:tcPr>
            <w:tcW w:w="585" w:type="dxa"/>
          </w:tcPr>
          <w:p w14:paraId="0C20935C" w14:textId="77777777" w:rsidR="00DE7F94" w:rsidRDefault="00DE7F94" w:rsidP="00DE7F94"/>
        </w:tc>
        <w:tc>
          <w:tcPr>
            <w:tcW w:w="584" w:type="dxa"/>
          </w:tcPr>
          <w:p w14:paraId="58C1F1E8" w14:textId="77777777" w:rsidR="00DE7F94" w:rsidRDefault="00DE7F94" w:rsidP="00DE7F94"/>
        </w:tc>
        <w:tc>
          <w:tcPr>
            <w:tcW w:w="584" w:type="dxa"/>
          </w:tcPr>
          <w:p w14:paraId="236A480B" w14:textId="77777777" w:rsidR="00DE7F94" w:rsidRDefault="00DE7F94" w:rsidP="00DE7F94"/>
        </w:tc>
        <w:tc>
          <w:tcPr>
            <w:tcW w:w="584" w:type="dxa"/>
          </w:tcPr>
          <w:p w14:paraId="3F5AA404" w14:textId="77777777" w:rsidR="00DE7F94" w:rsidRDefault="00DE7F94" w:rsidP="00DE7F94"/>
        </w:tc>
        <w:tc>
          <w:tcPr>
            <w:tcW w:w="584" w:type="dxa"/>
          </w:tcPr>
          <w:p w14:paraId="1352F503" w14:textId="77777777" w:rsidR="00DE7F94" w:rsidRDefault="00DE7F94" w:rsidP="00DE7F94"/>
        </w:tc>
        <w:tc>
          <w:tcPr>
            <w:tcW w:w="590" w:type="dxa"/>
          </w:tcPr>
          <w:p w14:paraId="708E3979" w14:textId="77777777" w:rsidR="00DE7F94" w:rsidRDefault="00DE7F94" w:rsidP="00DE7F94"/>
        </w:tc>
        <w:tc>
          <w:tcPr>
            <w:tcW w:w="591" w:type="dxa"/>
          </w:tcPr>
          <w:p w14:paraId="1B3FB871" w14:textId="77777777" w:rsidR="00DE7F94" w:rsidRDefault="00DE7F94" w:rsidP="00DE7F94"/>
        </w:tc>
        <w:tc>
          <w:tcPr>
            <w:tcW w:w="591" w:type="dxa"/>
          </w:tcPr>
          <w:p w14:paraId="769386A9" w14:textId="77777777" w:rsidR="00DE7F94" w:rsidRDefault="00DE7F94" w:rsidP="00DE7F94"/>
        </w:tc>
        <w:tc>
          <w:tcPr>
            <w:tcW w:w="591" w:type="dxa"/>
          </w:tcPr>
          <w:p w14:paraId="14A209C4" w14:textId="77777777" w:rsidR="00DE7F94" w:rsidRDefault="00DE7F94" w:rsidP="00DE7F94"/>
        </w:tc>
        <w:tc>
          <w:tcPr>
            <w:tcW w:w="596" w:type="dxa"/>
          </w:tcPr>
          <w:p w14:paraId="275D6E29" w14:textId="77777777" w:rsidR="00DE7F94" w:rsidRDefault="00DE7F94" w:rsidP="00DE7F94"/>
        </w:tc>
        <w:tc>
          <w:tcPr>
            <w:tcW w:w="596" w:type="dxa"/>
          </w:tcPr>
          <w:p w14:paraId="4657D916" w14:textId="77777777" w:rsidR="00DE7F94" w:rsidRDefault="00DE7F94" w:rsidP="00DE7F94"/>
        </w:tc>
        <w:tc>
          <w:tcPr>
            <w:tcW w:w="596" w:type="dxa"/>
          </w:tcPr>
          <w:p w14:paraId="332FF1B1" w14:textId="77777777" w:rsidR="00DE7F94" w:rsidRDefault="00DE7F94" w:rsidP="00DE7F94"/>
        </w:tc>
        <w:tc>
          <w:tcPr>
            <w:tcW w:w="596" w:type="dxa"/>
          </w:tcPr>
          <w:p w14:paraId="5157DED4" w14:textId="77777777" w:rsidR="00DE7F94" w:rsidRDefault="00DE7F94" w:rsidP="00DE7F94"/>
        </w:tc>
        <w:tc>
          <w:tcPr>
            <w:tcW w:w="596" w:type="dxa"/>
          </w:tcPr>
          <w:p w14:paraId="330C4874" w14:textId="77777777" w:rsidR="00DE7F94" w:rsidRDefault="00DE7F94" w:rsidP="00DE7F94"/>
        </w:tc>
      </w:tr>
      <w:tr w:rsidR="00DE7F94" w14:paraId="5F4AE02F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4CE52693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26.</w:t>
            </w:r>
          </w:p>
        </w:tc>
        <w:tc>
          <w:tcPr>
            <w:tcW w:w="660" w:type="dxa"/>
          </w:tcPr>
          <w:p w14:paraId="0E05B5B0" w14:textId="77777777" w:rsidR="00DE7F94" w:rsidRDefault="00DE7F94" w:rsidP="00DE7F94"/>
        </w:tc>
        <w:tc>
          <w:tcPr>
            <w:tcW w:w="585" w:type="dxa"/>
          </w:tcPr>
          <w:p w14:paraId="0C17E414" w14:textId="77777777" w:rsidR="00DE7F94" w:rsidRDefault="00DE7F94" w:rsidP="00DE7F94"/>
        </w:tc>
        <w:tc>
          <w:tcPr>
            <w:tcW w:w="584" w:type="dxa"/>
          </w:tcPr>
          <w:p w14:paraId="0B957D27" w14:textId="77777777" w:rsidR="00DE7F94" w:rsidRDefault="00DE7F94" w:rsidP="00DE7F94"/>
        </w:tc>
        <w:tc>
          <w:tcPr>
            <w:tcW w:w="584" w:type="dxa"/>
          </w:tcPr>
          <w:p w14:paraId="00EF0941" w14:textId="77777777" w:rsidR="00DE7F94" w:rsidRDefault="00DE7F94" w:rsidP="00DE7F94"/>
        </w:tc>
        <w:tc>
          <w:tcPr>
            <w:tcW w:w="584" w:type="dxa"/>
          </w:tcPr>
          <w:p w14:paraId="6D42AC0C" w14:textId="77777777" w:rsidR="00DE7F94" w:rsidRDefault="00DE7F94" w:rsidP="00DE7F94"/>
        </w:tc>
        <w:tc>
          <w:tcPr>
            <w:tcW w:w="584" w:type="dxa"/>
          </w:tcPr>
          <w:p w14:paraId="31CF335C" w14:textId="77777777" w:rsidR="00DE7F94" w:rsidRDefault="00DE7F94" w:rsidP="00DE7F94"/>
        </w:tc>
        <w:tc>
          <w:tcPr>
            <w:tcW w:w="590" w:type="dxa"/>
          </w:tcPr>
          <w:p w14:paraId="74F21E1F" w14:textId="77777777" w:rsidR="00DE7F94" w:rsidRDefault="00DE7F94" w:rsidP="00DE7F94"/>
        </w:tc>
        <w:tc>
          <w:tcPr>
            <w:tcW w:w="591" w:type="dxa"/>
          </w:tcPr>
          <w:p w14:paraId="077A72F7" w14:textId="77777777" w:rsidR="00DE7F94" w:rsidRDefault="00DE7F94" w:rsidP="00DE7F94"/>
        </w:tc>
        <w:tc>
          <w:tcPr>
            <w:tcW w:w="591" w:type="dxa"/>
          </w:tcPr>
          <w:p w14:paraId="7F993030" w14:textId="77777777" w:rsidR="00DE7F94" w:rsidRDefault="00DE7F94" w:rsidP="00DE7F94"/>
        </w:tc>
        <w:tc>
          <w:tcPr>
            <w:tcW w:w="591" w:type="dxa"/>
          </w:tcPr>
          <w:p w14:paraId="32DAA610" w14:textId="77777777" w:rsidR="00DE7F94" w:rsidRDefault="00DE7F94" w:rsidP="00DE7F94"/>
        </w:tc>
        <w:tc>
          <w:tcPr>
            <w:tcW w:w="596" w:type="dxa"/>
          </w:tcPr>
          <w:p w14:paraId="09217AC6" w14:textId="77777777" w:rsidR="00DE7F94" w:rsidRDefault="00DE7F94" w:rsidP="00DE7F94"/>
        </w:tc>
        <w:tc>
          <w:tcPr>
            <w:tcW w:w="596" w:type="dxa"/>
          </w:tcPr>
          <w:p w14:paraId="646FB1EE" w14:textId="77777777" w:rsidR="00DE7F94" w:rsidRDefault="00DE7F94" w:rsidP="00DE7F94"/>
        </w:tc>
        <w:tc>
          <w:tcPr>
            <w:tcW w:w="596" w:type="dxa"/>
          </w:tcPr>
          <w:p w14:paraId="2C09D38D" w14:textId="77777777" w:rsidR="00DE7F94" w:rsidRDefault="00DE7F94" w:rsidP="00DE7F94"/>
        </w:tc>
        <w:tc>
          <w:tcPr>
            <w:tcW w:w="596" w:type="dxa"/>
          </w:tcPr>
          <w:p w14:paraId="100584C5" w14:textId="77777777" w:rsidR="00DE7F94" w:rsidRDefault="00DE7F94" w:rsidP="00DE7F94"/>
        </w:tc>
        <w:tc>
          <w:tcPr>
            <w:tcW w:w="596" w:type="dxa"/>
          </w:tcPr>
          <w:p w14:paraId="3EC3240D" w14:textId="77777777" w:rsidR="00DE7F94" w:rsidRDefault="00DE7F94" w:rsidP="00DE7F94"/>
        </w:tc>
      </w:tr>
      <w:tr w:rsidR="00DE7F94" w14:paraId="246D931A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68766A1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27.</w:t>
            </w:r>
          </w:p>
        </w:tc>
        <w:tc>
          <w:tcPr>
            <w:tcW w:w="660" w:type="dxa"/>
          </w:tcPr>
          <w:p w14:paraId="23791C7C" w14:textId="77777777" w:rsidR="00DE7F94" w:rsidRDefault="00DE7F94" w:rsidP="00DE7F94"/>
        </w:tc>
        <w:tc>
          <w:tcPr>
            <w:tcW w:w="585" w:type="dxa"/>
          </w:tcPr>
          <w:p w14:paraId="78468D65" w14:textId="77777777" w:rsidR="00DE7F94" w:rsidRDefault="00DE7F94" w:rsidP="00DE7F94"/>
        </w:tc>
        <w:tc>
          <w:tcPr>
            <w:tcW w:w="584" w:type="dxa"/>
          </w:tcPr>
          <w:p w14:paraId="45AB5F6A" w14:textId="77777777" w:rsidR="00DE7F94" w:rsidRDefault="00DE7F94" w:rsidP="00DE7F94"/>
        </w:tc>
        <w:tc>
          <w:tcPr>
            <w:tcW w:w="584" w:type="dxa"/>
          </w:tcPr>
          <w:p w14:paraId="5A784BEF" w14:textId="77777777" w:rsidR="00DE7F94" w:rsidRDefault="00DE7F94" w:rsidP="00DE7F94"/>
        </w:tc>
        <w:tc>
          <w:tcPr>
            <w:tcW w:w="584" w:type="dxa"/>
          </w:tcPr>
          <w:p w14:paraId="5405F547" w14:textId="77777777" w:rsidR="00DE7F94" w:rsidRDefault="00DE7F94" w:rsidP="00DE7F94"/>
        </w:tc>
        <w:tc>
          <w:tcPr>
            <w:tcW w:w="584" w:type="dxa"/>
          </w:tcPr>
          <w:p w14:paraId="039F7C63" w14:textId="77777777" w:rsidR="00DE7F94" w:rsidRDefault="00DE7F94" w:rsidP="00DE7F94"/>
        </w:tc>
        <w:tc>
          <w:tcPr>
            <w:tcW w:w="590" w:type="dxa"/>
          </w:tcPr>
          <w:p w14:paraId="1873A268" w14:textId="77777777" w:rsidR="00DE7F94" w:rsidRDefault="00DE7F94" w:rsidP="00DE7F94"/>
        </w:tc>
        <w:tc>
          <w:tcPr>
            <w:tcW w:w="591" w:type="dxa"/>
          </w:tcPr>
          <w:p w14:paraId="272A2B5A" w14:textId="77777777" w:rsidR="00DE7F94" w:rsidRDefault="00DE7F94" w:rsidP="00DE7F94"/>
        </w:tc>
        <w:tc>
          <w:tcPr>
            <w:tcW w:w="591" w:type="dxa"/>
          </w:tcPr>
          <w:p w14:paraId="17CDDEAF" w14:textId="77777777" w:rsidR="00DE7F94" w:rsidRDefault="00DE7F94" w:rsidP="00DE7F94"/>
        </w:tc>
        <w:tc>
          <w:tcPr>
            <w:tcW w:w="591" w:type="dxa"/>
          </w:tcPr>
          <w:p w14:paraId="4FE4A1E3" w14:textId="77777777" w:rsidR="00DE7F94" w:rsidRDefault="00DE7F94" w:rsidP="00DE7F94"/>
        </w:tc>
        <w:tc>
          <w:tcPr>
            <w:tcW w:w="596" w:type="dxa"/>
          </w:tcPr>
          <w:p w14:paraId="112351CB" w14:textId="77777777" w:rsidR="00DE7F94" w:rsidRDefault="00DE7F94" w:rsidP="00DE7F94"/>
        </w:tc>
        <w:tc>
          <w:tcPr>
            <w:tcW w:w="596" w:type="dxa"/>
          </w:tcPr>
          <w:p w14:paraId="1305816F" w14:textId="77777777" w:rsidR="00DE7F94" w:rsidRDefault="00DE7F94" w:rsidP="00DE7F94"/>
        </w:tc>
        <w:tc>
          <w:tcPr>
            <w:tcW w:w="596" w:type="dxa"/>
          </w:tcPr>
          <w:p w14:paraId="55434B00" w14:textId="77777777" w:rsidR="00DE7F94" w:rsidRDefault="00DE7F94" w:rsidP="00DE7F94"/>
        </w:tc>
        <w:tc>
          <w:tcPr>
            <w:tcW w:w="596" w:type="dxa"/>
          </w:tcPr>
          <w:p w14:paraId="11A12A60" w14:textId="77777777" w:rsidR="00DE7F94" w:rsidRDefault="00DE7F94" w:rsidP="00DE7F94"/>
        </w:tc>
        <w:tc>
          <w:tcPr>
            <w:tcW w:w="596" w:type="dxa"/>
          </w:tcPr>
          <w:p w14:paraId="6EE36383" w14:textId="77777777" w:rsidR="00DE7F94" w:rsidRDefault="00DE7F94" w:rsidP="00DE7F94"/>
        </w:tc>
      </w:tr>
      <w:tr w:rsidR="00DE7F94" w14:paraId="5BDA30AA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1AB0FF53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28.</w:t>
            </w:r>
          </w:p>
        </w:tc>
        <w:tc>
          <w:tcPr>
            <w:tcW w:w="660" w:type="dxa"/>
          </w:tcPr>
          <w:p w14:paraId="133FD372" w14:textId="77777777" w:rsidR="00DE7F94" w:rsidRDefault="00DE7F94" w:rsidP="00DE7F94"/>
        </w:tc>
        <w:tc>
          <w:tcPr>
            <w:tcW w:w="585" w:type="dxa"/>
          </w:tcPr>
          <w:p w14:paraId="129F6A0C" w14:textId="77777777" w:rsidR="00DE7F94" w:rsidRDefault="00DE7F94" w:rsidP="00DE7F94"/>
        </w:tc>
        <w:tc>
          <w:tcPr>
            <w:tcW w:w="584" w:type="dxa"/>
          </w:tcPr>
          <w:p w14:paraId="08B41997" w14:textId="77777777" w:rsidR="00DE7F94" w:rsidRDefault="00DE7F94" w:rsidP="00DE7F94"/>
        </w:tc>
        <w:tc>
          <w:tcPr>
            <w:tcW w:w="584" w:type="dxa"/>
          </w:tcPr>
          <w:p w14:paraId="0046776C" w14:textId="77777777" w:rsidR="00DE7F94" w:rsidRDefault="00DE7F94" w:rsidP="00DE7F94"/>
        </w:tc>
        <w:tc>
          <w:tcPr>
            <w:tcW w:w="584" w:type="dxa"/>
          </w:tcPr>
          <w:p w14:paraId="2A601B3D" w14:textId="77777777" w:rsidR="00DE7F94" w:rsidRDefault="00DE7F94" w:rsidP="00DE7F94"/>
        </w:tc>
        <w:tc>
          <w:tcPr>
            <w:tcW w:w="584" w:type="dxa"/>
          </w:tcPr>
          <w:p w14:paraId="4401C50F" w14:textId="77777777" w:rsidR="00DE7F94" w:rsidRDefault="00DE7F94" w:rsidP="00DE7F94"/>
        </w:tc>
        <w:tc>
          <w:tcPr>
            <w:tcW w:w="590" w:type="dxa"/>
          </w:tcPr>
          <w:p w14:paraId="12F1A6C5" w14:textId="77777777" w:rsidR="00DE7F94" w:rsidRDefault="00DE7F94" w:rsidP="00DE7F94"/>
        </w:tc>
        <w:tc>
          <w:tcPr>
            <w:tcW w:w="591" w:type="dxa"/>
          </w:tcPr>
          <w:p w14:paraId="5B9790A2" w14:textId="77777777" w:rsidR="00DE7F94" w:rsidRDefault="00DE7F94" w:rsidP="00DE7F94"/>
        </w:tc>
        <w:tc>
          <w:tcPr>
            <w:tcW w:w="591" w:type="dxa"/>
          </w:tcPr>
          <w:p w14:paraId="6094721D" w14:textId="77777777" w:rsidR="00DE7F94" w:rsidRDefault="00DE7F94" w:rsidP="00DE7F94"/>
        </w:tc>
        <w:tc>
          <w:tcPr>
            <w:tcW w:w="591" w:type="dxa"/>
          </w:tcPr>
          <w:p w14:paraId="39EAA584" w14:textId="77777777" w:rsidR="00DE7F94" w:rsidRDefault="00DE7F94" w:rsidP="00DE7F94"/>
        </w:tc>
        <w:tc>
          <w:tcPr>
            <w:tcW w:w="596" w:type="dxa"/>
          </w:tcPr>
          <w:p w14:paraId="79DC90C4" w14:textId="77777777" w:rsidR="00DE7F94" w:rsidRDefault="00DE7F94" w:rsidP="00DE7F94"/>
        </w:tc>
        <w:tc>
          <w:tcPr>
            <w:tcW w:w="596" w:type="dxa"/>
          </w:tcPr>
          <w:p w14:paraId="1DAAAAEA" w14:textId="77777777" w:rsidR="00DE7F94" w:rsidRDefault="00DE7F94" w:rsidP="00DE7F94"/>
        </w:tc>
        <w:tc>
          <w:tcPr>
            <w:tcW w:w="596" w:type="dxa"/>
          </w:tcPr>
          <w:p w14:paraId="376B824A" w14:textId="77777777" w:rsidR="00DE7F94" w:rsidRDefault="00DE7F94" w:rsidP="00DE7F94"/>
        </w:tc>
        <w:tc>
          <w:tcPr>
            <w:tcW w:w="596" w:type="dxa"/>
          </w:tcPr>
          <w:p w14:paraId="32721BF6" w14:textId="77777777" w:rsidR="00DE7F94" w:rsidRDefault="00DE7F94" w:rsidP="00DE7F94"/>
        </w:tc>
        <w:tc>
          <w:tcPr>
            <w:tcW w:w="596" w:type="dxa"/>
          </w:tcPr>
          <w:p w14:paraId="5EA7865B" w14:textId="77777777" w:rsidR="00DE7F94" w:rsidRDefault="00DE7F94" w:rsidP="00DE7F94"/>
        </w:tc>
      </w:tr>
      <w:tr w:rsidR="00DE7F94" w14:paraId="14AD486A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C89E144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29.</w:t>
            </w:r>
          </w:p>
        </w:tc>
        <w:tc>
          <w:tcPr>
            <w:tcW w:w="660" w:type="dxa"/>
          </w:tcPr>
          <w:p w14:paraId="3093E30B" w14:textId="77777777" w:rsidR="00DE7F94" w:rsidRDefault="00DE7F94" w:rsidP="00DE7F94"/>
        </w:tc>
        <w:tc>
          <w:tcPr>
            <w:tcW w:w="585" w:type="dxa"/>
          </w:tcPr>
          <w:p w14:paraId="3479E1B5" w14:textId="77777777" w:rsidR="00DE7F94" w:rsidRDefault="00DE7F94" w:rsidP="00DE7F94"/>
        </w:tc>
        <w:tc>
          <w:tcPr>
            <w:tcW w:w="584" w:type="dxa"/>
          </w:tcPr>
          <w:p w14:paraId="42D4A5E2" w14:textId="77777777" w:rsidR="00DE7F94" w:rsidRDefault="00DE7F94" w:rsidP="00DE7F94"/>
        </w:tc>
        <w:tc>
          <w:tcPr>
            <w:tcW w:w="584" w:type="dxa"/>
          </w:tcPr>
          <w:p w14:paraId="72ECB3BA" w14:textId="77777777" w:rsidR="00DE7F94" w:rsidRDefault="00DE7F94" w:rsidP="00DE7F94"/>
        </w:tc>
        <w:tc>
          <w:tcPr>
            <w:tcW w:w="584" w:type="dxa"/>
          </w:tcPr>
          <w:p w14:paraId="7DB7E499" w14:textId="77777777" w:rsidR="00DE7F94" w:rsidRDefault="00DE7F94" w:rsidP="00DE7F94"/>
        </w:tc>
        <w:tc>
          <w:tcPr>
            <w:tcW w:w="584" w:type="dxa"/>
          </w:tcPr>
          <w:p w14:paraId="12C9AF81" w14:textId="77777777" w:rsidR="00DE7F94" w:rsidRDefault="00DE7F94" w:rsidP="00DE7F94"/>
        </w:tc>
        <w:tc>
          <w:tcPr>
            <w:tcW w:w="590" w:type="dxa"/>
          </w:tcPr>
          <w:p w14:paraId="5E5EAD52" w14:textId="77777777" w:rsidR="00DE7F94" w:rsidRDefault="00DE7F94" w:rsidP="00DE7F94"/>
        </w:tc>
        <w:tc>
          <w:tcPr>
            <w:tcW w:w="591" w:type="dxa"/>
          </w:tcPr>
          <w:p w14:paraId="712C0B3D" w14:textId="77777777" w:rsidR="00DE7F94" w:rsidRDefault="00DE7F94" w:rsidP="00DE7F94"/>
        </w:tc>
        <w:tc>
          <w:tcPr>
            <w:tcW w:w="591" w:type="dxa"/>
          </w:tcPr>
          <w:p w14:paraId="41B804F1" w14:textId="77777777" w:rsidR="00DE7F94" w:rsidRDefault="00DE7F94" w:rsidP="00DE7F94"/>
        </w:tc>
        <w:tc>
          <w:tcPr>
            <w:tcW w:w="591" w:type="dxa"/>
          </w:tcPr>
          <w:p w14:paraId="4BA26D0A" w14:textId="77777777" w:rsidR="00DE7F94" w:rsidRDefault="00DE7F94" w:rsidP="00DE7F94"/>
        </w:tc>
        <w:tc>
          <w:tcPr>
            <w:tcW w:w="596" w:type="dxa"/>
          </w:tcPr>
          <w:p w14:paraId="313DEA28" w14:textId="77777777" w:rsidR="00DE7F94" w:rsidRDefault="00DE7F94" w:rsidP="00DE7F94"/>
        </w:tc>
        <w:tc>
          <w:tcPr>
            <w:tcW w:w="596" w:type="dxa"/>
          </w:tcPr>
          <w:p w14:paraId="2F4CCBFC" w14:textId="77777777" w:rsidR="00DE7F94" w:rsidRDefault="00DE7F94" w:rsidP="00DE7F94"/>
        </w:tc>
        <w:tc>
          <w:tcPr>
            <w:tcW w:w="596" w:type="dxa"/>
          </w:tcPr>
          <w:p w14:paraId="303A5904" w14:textId="77777777" w:rsidR="00DE7F94" w:rsidRDefault="00DE7F94" w:rsidP="00DE7F94"/>
        </w:tc>
        <w:tc>
          <w:tcPr>
            <w:tcW w:w="596" w:type="dxa"/>
          </w:tcPr>
          <w:p w14:paraId="4975B975" w14:textId="77777777" w:rsidR="00DE7F94" w:rsidRDefault="00DE7F94" w:rsidP="00DE7F94"/>
        </w:tc>
        <w:tc>
          <w:tcPr>
            <w:tcW w:w="596" w:type="dxa"/>
          </w:tcPr>
          <w:p w14:paraId="44589086" w14:textId="77777777" w:rsidR="00DE7F94" w:rsidRDefault="00DE7F94" w:rsidP="00DE7F94"/>
        </w:tc>
      </w:tr>
      <w:tr w:rsidR="00DE7F94" w14:paraId="1C5F654A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56BFB4EB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30.</w:t>
            </w:r>
          </w:p>
        </w:tc>
        <w:tc>
          <w:tcPr>
            <w:tcW w:w="660" w:type="dxa"/>
          </w:tcPr>
          <w:p w14:paraId="138C6DDF" w14:textId="77777777" w:rsidR="00DE7F94" w:rsidRDefault="00DE7F94" w:rsidP="00DE7F94"/>
        </w:tc>
        <w:tc>
          <w:tcPr>
            <w:tcW w:w="585" w:type="dxa"/>
          </w:tcPr>
          <w:p w14:paraId="0D5FB6F7" w14:textId="77777777" w:rsidR="00DE7F94" w:rsidRDefault="00DE7F94" w:rsidP="00DE7F94"/>
        </w:tc>
        <w:tc>
          <w:tcPr>
            <w:tcW w:w="584" w:type="dxa"/>
          </w:tcPr>
          <w:p w14:paraId="2BFAE8FD" w14:textId="77777777" w:rsidR="00DE7F94" w:rsidRDefault="00DE7F94" w:rsidP="00DE7F94"/>
        </w:tc>
        <w:tc>
          <w:tcPr>
            <w:tcW w:w="584" w:type="dxa"/>
          </w:tcPr>
          <w:p w14:paraId="53C901C8" w14:textId="77777777" w:rsidR="00DE7F94" w:rsidRDefault="00DE7F94" w:rsidP="00DE7F94"/>
        </w:tc>
        <w:tc>
          <w:tcPr>
            <w:tcW w:w="584" w:type="dxa"/>
          </w:tcPr>
          <w:p w14:paraId="6156479F" w14:textId="77777777" w:rsidR="00DE7F94" w:rsidRDefault="00DE7F94" w:rsidP="00DE7F94"/>
        </w:tc>
        <w:tc>
          <w:tcPr>
            <w:tcW w:w="584" w:type="dxa"/>
          </w:tcPr>
          <w:p w14:paraId="4606832A" w14:textId="77777777" w:rsidR="00DE7F94" w:rsidRDefault="00DE7F94" w:rsidP="00DE7F94"/>
        </w:tc>
        <w:tc>
          <w:tcPr>
            <w:tcW w:w="590" w:type="dxa"/>
          </w:tcPr>
          <w:p w14:paraId="02E2CB63" w14:textId="77777777" w:rsidR="00DE7F94" w:rsidRDefault="00DE7F94" w:rsidP="00DE7F94"/>
        </w:tc>
        <w:tc>
          <w:tcPr>
            <w:tcW w:w="591" w:type="dxa"/>
          </w:tcPr>
          <w:p w14:paraId="51A1425F" w14:textId="77777777" w:rsidR="00DE7F94" w:rsidRDefault="00DE7F94" w:rsidP="00DE7F94"/>
        </w:tc>
        <w:tc>
          <w:tcPr>
            <w:tcW w:w="591" w:type="dxa"/>
          </w:tcPr>
          <w:p w14:paraId="327C1334" w14:textId="77777777" w:rsidR="00DE7F94" w:rsidRDefault="00DE7F94" w:rsidP="00DE7F94"/>
        </w:tc>
        <w:tc>
          <w:tcPr>
            <w:tcW w:w="591" w:type="dxa"/>
          </w:tcPr>
          <w:p w14:paraId="5CF97074" w14:textId="77777777" w:rsidR="00DE7F94" w:rsidRDefault="00DE7F94" w:rsidP="00DE7F94"/>
        </w:tc>
        <w:tc>
          <w:tcPr>
            <w:tcW w:w="596" w:type="dxa"/>
          </w:tcPr>
          <w:p w14:paraId="685C05AE" w14:textId="77777777" w:rsidR="00DE7F94" w:rsidRDefault="00DE7F94" w:rsidP="00DE7F94"/>
        </w:tc>
        <w:tc>
          <w:tcPr>
            <w:tcW w:w="596" w:type="dxa"/>
          </w:tcPr>
          <w:p w14:paraId="2D52C180" w14:textId="77777777" w:rsidR="00DE7F94" w:rsidRDefault="00DE7F94" w:rsidP="00DE7F94"/>
        </w:tc>
        <w:tc>
          <w:tcPr>
            <w:tcW w:w="596" w:type="dxa"/>
          </w:tcPr>
          <w:p w14:paraId="5AD60472" w14:textId="77777777" w:rsidR="00DE7F94" w:rsidRDefault="00DE7F94" w:rsidP="00DE7F94"/>
        </w:tc>
        <w:tc>
          <w:tcPr>
            <w:tcW w:w="596" w:type="dxa"/>
          </w:tcPr>
          <w:p w14:paraId="5F75650D" w14:textId="77777777" w:rsidR="00DE7F94" w:rsidRDefault="00DE7F94" w:rsidP="00DE7F94"/>
        </w:tc>
        <w:tc>
          <w:tcPr>
            <w:tcW w:w="596" w:type="dxa"/>
          </w:tcPr>
          <w:p w14:paraId="35B2832F" w14:textId="77777777" w:rsidR="00DE7F94" w:rsidRDefault="00DE7F94" w:rsidP="00DE7F94"/>
        </w:tc>
      </w:tr>
      <w:tr w:rsidR="00DE7F94" w14:paraId="07C3D1A3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12BD78BD" w14:textId="77777777" w:rsidR="00DE7F94" w:rsidRPr="00DE7F94" w:rsidRDefault="00DE7F94" w:rsidP="00DE7F94">
            <w:pPr>
              <w:rPr>
                <w:b/>
              </w:rPr>
            </w:pPr>
            <w:r w:rsidRPr="00DE7F94">
              <w:rPr>
                <w:b/>
              </w:rPr>
              <w:t>31.</w:t>
            </w:r>
          </w:p>
        </w:tc>
        <w:tc>
          <w:tcPr>
            <w:tcW w:w="660" w:type="dxa"/>
          </w:tcPr>
          <w:p w14:paraId="09CDAEA0" w14:textId="77777777" w:rsidR="00DE7F94" w:rsidRDefault="00DE7F94" w:rsidP="00DE7F94"/>
        </w:tc>
        <w:tc>
          <w:tcPr>
            <w:tcW w:w="585" w:type="dxa"/>
          </w:tcPr>
          <w:p w14:paraId="32B0D9F0" w14:textId="77777777" w:rsidR="00DE7F94" w:rsidRDefault="00DE7F94" w:rsidP="00DE7F94"/>
        </w:tc>
        <w:tc>
          <w:tcPr>
            <w:tcW w:w="584" w:type="dxa"/>
          </w:tcPr>
          <w:p w14:paraId="45A58D4D" w14:textId="77777777" w:rsidR="00DE7F94" w:rsidRDefault="00DE7F94" w:rsidP="00DE7F94"/>
        </w:tc>
        <w:tc>
          <w:tcPr>
            <w:tcW w:w="584" w:type="dxa"/>
          </w:tcPr>
          <w:p w14:paraId="7B2A96E4" w14:textId="77777777" w:rsidR="00DE7F94" w:rsidRDefault="00DE7F94" w:rsidP="00DE7F94"/>
        </w:tc>
        <w:tc>
          <w:tcPr>
            <w:tcW w:w="584" w:type="dxa"/>
          </w:tcPr>
          <w:p w14:paraId="2BEB9374" w14:textId="77777777" w:rsidR="00DE7F94" w:rsidRDefault="00DE7F94" w:rsidP="00DE7F94"/>
        </w:tc>
        <w:tc>
          <w:tcPr>
            <w:tcW w:w="584" w:type="dxa"/>
          </w:tcPr>
          <w:p w14:paraId="07848EE7" w14:textId="77777777" w:rsidR="00DE7F94" w:rsidRDefault="00DE7F94" w:rsidP="00DE7F94"/>
        </w:tc>
        <w:tc>
          <w:tcPr>
            <w:tcW w:w="590" w:type="dxa"/>
          </w:tcPr>
          <w:p w14:paraId="036AEB85" w14:textId="77777777" w:rsidR="00DE7F94" w:rsidRDefault="00DE7F94" w:rsidP="00DE7F94"/>
        </w:tc>
        <w:tc>
          <w:tcPr>
            <w:tcW w:w="591" w:type="dxa"/>
          </w:tcPr>
          <w:p w14:paraId="37D9F840" w14:textId="77777777" w:rsidR="00DE7F94" w:rsidRDefault="00DE7F94" w:rsidP="00DE7F94"/>
        </w:tc>
        <w:tc>
          <w:tcPr>
            <w:tcW w:w="591" w:type="dxa"/>
          </w:tcPr>
          <w:p w14:paraId="40158C29" w14:textId="77777777" w:rsidR="00DE7F94" w:rsidRDefault="00DE7F94" w:rsidP="00DE7F94"/>
        </w:tc>
        <w:tc>
          <w:tcPr>
            <w:tcW w:w="591" w:type="dxa"/>
          </w:tcPr>
          <w:p w14:paraId="15AEE3BA" w14:textId="77777777" w:rsidR="00DE7F94" w:rsidRDefault="00DE7F94" w:rsidP="00DE7F94"/>
        </w:tc>
        <w:tc>
          <w:tcPr>
            <w:tcW w:w="596" w:type="dxa"/>
          </w:tcPr>
          <w:p w14:paraId="71632072" w14:textId="77777777" w:rsidR="00DE7F94" w:rsidRDefault="00DE7F94" w:rsidP="00DE7F94"/>
        </w:tc>
        <w:tc>
          <w:tcPr>
            <w:tcW w:w="596" w:type="dxa"/>
          </w:tcPr>
          <w:p w14:paraId="02E0B95E" w14:textId="77777777" w:rsidR="00DE7F94" w:rsidRDefault="00DE7F94" w:rsidP="00DE7F94"/>
        </w:tc>
        <w:tc>
          <w:tcPr>
            <w:tcW w:w="596" w:type="dxa"/>
          </w:tcPr>
          <w:p w14:paraId="0233F9AF" w14:textId="77777777" w:rsidR="00DE7F94" w:rsidRDefault="00DE7F94" w:rsidP="00DE7F94"/>
        </w:tc>
        <w:tc>
          <w:tcPr>
            <w:tcW w:w="596" w:type="dxa"/>
          </w:tcPr>
          <w:p w14:paraId="1EFE5A56" w14:textId="77777777" w:rsidR="00DE7F94" w:rsidRDefault="00DE7F94" w:rsidP="00DE7F94"/>
        </w:tc>
        <w:tc>
          <w:tcPr>
            <w:tcW w:w="596" w:type="dxa"/>
          </w:tcPr>
          <w:p w14:paraId="1EDC62B7" w14:textId="77777777" w:rsidR="00DE7F94" w:rsidRDefault="00DE7F94" w:rsidP="00DE7F94"/>
        </w:tc>
      </w:tr>
      <w:tr w:rsidR="00DE7F94" w14:paraId="6F20DC46" w14:textId="77777777" w:rsidTr="00E01FC8">
        <w:tc>
          <w:tcPr>
            <w:tcW w:w="652" w:type="dxa"/>
            <w:shd w:val="clear" w:color="auto" w:fill="D9D9D9" w:themeFill="background1" w:themeFillShade="D9"/>
          </w:tcPr>
          <w:p w14:paraId="7E4E14CE" w14:textId="77777777" w:rsidR="00DE7F94" w:rsidRPr="00DE7F94" w:rsidRDefault="00DE7F94" w:rsidP="00DE7F94">
            <w:pPr>
              <w:rPr>
                <w:b/>
              </w:rPr>
            </w:pPr>
          </w:p>
        </w:tc>
        <w:tc>
          <w:tcPr>
            <w:tcW w:w="660" w:type="dxa"/>
          </w:tcPr>
          <w:p w14:paraId="148124B1" w14:textId="77777777" w:rsidR="00DE7F94" w:rsidRDefault="00DE7F94" w:rsidP="00DE7F94"/>
        </w:tc>
        <w:tc>
          <w:tcPr>
            <w:tcW w:w="585" w:type="dxa"/>
          </w:tcPr>
          <w:p w14:paraId="39694589" w14:textId="77777777" w:rsidR="00DE7F94" w:rsidRDefault="00DE7F94" w:rsidP="00DE7F94"/>
        </w:tc>
        <w:tc>
          <w:tcPr>
            <w:tcW w:w="584" w:type="dxa"/>
          </w:tcPr>
          <w:p w14:paraId="169D6B32" w14:textId="77777777" w:rsidR="00DE7F94" w:rsidRDefault="00DE7F94" w:rsidP="00DE7F94"/>
        </w:tc>
        <w:tc>
          <w:tcPr>
            <w:tcW w:w="584" w:type="dxa"/>
          </w:tcPr>
          <w:p w14:paraId="30260926" w14:textId="77777777" w:rsidR="00DE7F94" w:rsidRDefault="00DE7F94" w:rsidP="00DE7F94"/>
        </w:tc>
        <w:tc>
          <w:tcPr>
            <w:tcW w:w="584" w:type="dxa"/>
          </w:tcPr>
          <w:p w14:paraId="3E39C22F" w14:textId="77777777" w:rsidR="00DE7F94" w:rsidRDefault="00DE7F94" w:rsidP="00DE7F94"/>
        </w:tc>
        <w:tc>
          <w:tcPr>
            <w:tcW w:w="584" w:type="dxa"/>
          </w:tcPr>
          <w:p w14:paraId="48DB5493" w14:textId="77777777" w:rsidR="00DE7F94" w:rsidRDefault="00DE7F94" w:rsidP="00DE7F94"/>
        </w:tc>
        <w:tc>
          <w:tcPr>
            <w:tcW w:w="590" w:type="dxa"/>
          </w:tcPr>
          <w:p w14:paraId="21485A87" w14:textId="77777777" w:rsidR="00DE7F94" w:rsidRDefault="00DE7F94" w:rsidP="00DE7F94"/>
        </w:tc>
        <w:tc>
          <w:tcPr>
            <w:tcW w:w="591" w:type="dxa"/>
          </w:tcPr>
          <w:p w14:paraId="6FC5BFB0" w14:textId="77777777" w:rsidR="00DE7F94" w:rsidRDefault="00DE7F94" w:rsidP="00DE7F94"/>
        </w:tc>
        <w:tc>
          <w:tcPr>
            <w:tcW w:w="591" w:type="dxa"/>
          </w:tcPr>
          <w:p w14:paraId="1057AA31" w14:textId="77777777" w:rsidR="00DE7F94" w:rsidRDefault="00DE7F94" w:rsidP="00DE7F94"/>
        </w:tc>
        <w:tc>
          <w:tcPr>
            <w:tcW w:w="591" w:type="dxa"/>
          </w:tcPr>
          <w:p w14:paraId="0E28D8F8" w14:textId="77777777" w:rsidR="00DE7F94" w:rsidRDefault="00DE7F94" w:rsidP="00DE7F94"/>
        </w:tc>
        <w:tc>
          <w:tcPr>
            <w:tcW w:w="596" w:type="dxa"/>
          </w:tcPr>
          <w:p w14:paraId="50185A4A" w14:textId="77777777" w:rsidR="00DE7F94" w:rsidRDefault="00DE7F94" w:rsidP="00DE7F94"/>
        </w:tc>
        <w:tc>
          <w:tcPr>
            <w:tcW w:w="596" w:type="dxa"/>
          </w:tcPr>
          <w:p w14:paraId="514CAB90" w14:textId="77777777" w:rsidR="00DE7F94" w:rsidRDefault="00DE7F94" w:rsidP="00DE7F94"/>
        </w:tc>
        <w:tc>
          <w:tcPr>
            <w:tcW w:w="596" w:type="dxa"/>
          </w:tcPr>
          <w:p w14:paraId="055E959F" w14:textId="77777777" w:rsidR="00DE7F94" w:rsidRDefault="00DE7F94" w:rsidP="00DE7F94"/>
        </w:tc>
        <w:tc>
          <w:tcPr>
            <w:tcW w:w="596" w:type="dxa"/>
          </w:tcPr>
          <w:p w14:paraId="189EB43B" w14:textId="77777777" w:rsidR="00DE7F94" w:rsidRDefault="00DE7F94" w:rsidP="00DE7F94"/>
        </w:tc>
        <w:tc>
          <w:tcPr>
            <w:tcW w:w="596" w:type="dxa"/>
          </w:tcPr>
          <w:p w14:paraId="1B74E924" w14:textId="77777777" w:rsidR="00DE7F94" w:rsidRDefault="00DE7F94" w:rsidP="00DE7F94"/>
        </w:tc>
      </w:tr>
    </w:tbl>
    <w:p w14:paraId="5AAF4D3C" w14:textId="77777777" w:rsidR="00DE7F94" w:rsidRPr="00DE7F94" w:rsidRDefault="00DE7F94" w:rsidP="00DE7F94"/>
    <w:sectPr w:rsidR="00DE7F94" w:rsidRPr="00DE7F94" w:rsidSect="00FA30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495"/>
    <w:rsid w:val="00094495"/>
    <w:rsid w:val="002043CA"/>
    <w:rsid w:val="005302DD"/>
    <w:rsid w:val="00DE7F94"/>
    <w:rsid w:val="00E01FC8"/>
    <w:rsid w:val="00FA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A5282"/>
  <w15:docId w15:val="{B50CE552-465F-4DE9-A046-C39CEE83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03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7F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E7F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DE7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3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13 (3).dotx</Template>
  <TotalTime>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3</cp:revision>
  <dcterms:created xsi:type="dcterms:W3CDTF">2021-11-26T09:04:00Z</dcterms:created>
  <dcterms:modified xsi:type="dcterms:W3CDTF">2021-11-26T09:06:00Z</dcterms:modified>
</cp:coreProperties>
</file>