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A13D0" w14:textId="299B9D14" w:rsidR="00C04B62" w:rsidRDefault="008B6056" w:rsidP="003166C3">
      <w:pPr>
        <w:pStyle w:val="IntenseQuote"/>
        <w:jc w:val="center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7B054A" wp14:editId="507EC014">
                <wp:simplePos x="0" y="0"/>
                <wp:positionH relativeFrom="column">
                  <wp:posOffset>0</wp:posOffset>
                </wp:positionH>
                <wp:positionV relativeFrom="paragraph">
                  <wp:posOffset>-419100</wp:posOffset>
                </wp:positionV>
                <wp:extent cx="723900" cy="791845"/>
                <wp:effectExtent l="0" t="0" r="0" b="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91845"/>
                        </a:xfrm>
                        <a:prstGeom prst="ellipse">
                          <a:avLst/>
                        </a:prstGeom>
                        <a:blipFill dpi="0" rotWithShape="0">
                          <a:blip r:embed="rId5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4B3F5F3" id="Oval 2" o:spid="_x0000_s1026" style="position:absolute;margin-left:0;margin-top:-33pt;width:57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" stroked="f">
                <v:fill r:id="rId6" o:title="" recolor="t" type="frame"/>
              </v:oval>
            </w:pict>
          </mc:Fallback>
        </mc:AlternateContent>
      </w:r>
      <w:r w:rsidR="002F56EA" w:rsidRPr="003166C3">
        <w:rPr>
          <w:sz w:val="32"/>
          <w:szCs w:val="32"/>
        </w:rPr>
        <w:t>Refrigerator Temperature Log</w:t>
      </w:r>
    </w:p>
    <w:p w14:paraId="1046E6A3" w14:textId="77777777" w:rsidR="003166C3" w:rsidRDefault="002F56EA" w:rsidP="003166C3">
      <w:r>
        <w:t>Month</w:t>
      </w:r>
      <w:r w:rsidR="003166C3">
        <w:t xml:space="preserve">: ______________________            </w:t>
      </w:r>
      <w:r>
        <w:t xml:space="preserve">              </w:t>
      </w:r>
      <w:r w:rsidR="003166C3">
        <w:t xml:space="preserve">   </w:t>
      </w:r>
      <w:r>
        <w:t>Location of Refrigerator</w:t>
      </w:r>
      <w:r w:rsidR="003166C3">
        <w:t>: __________________</w:t>
      </w: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1178"/>
        <w:gridCol w:w="1190"/>
        <w:gridCol w:w="1463"/>
        <w:gridCol w:w="1460"/>
        <w:gridCol w:w="1460"/>
        <w:gridCol w:w="1293"/>
        <w:gridCol w:w="1301"/>
      </w:tblGrid>
      <w:tr w:rsidR="003166C3" w14:paraId="5E12EA5D" w14:textId="77777777" w:rsidTr="00316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auto"/>
              <w:bottom w:val="single" w:sz="8" w:space="0" w:color="4BACC6" w:themeColor="accent5"/>
            </w:tcBorders>
          </w:tcPr>
          <w:p w14:paraId="0B0ABE0E" w14:textId="77777777" w:rsidR="003166C3" w:rsidRPr="003166C3" w:rsidRDefault="002F56EA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Date</w:t>
            </w:r>
          </w:p>
        </w:tc>
        <w:tc>
          <w:tcPr>
            <w:tcW w:w="1368" w:type="dxa"/>
          </w:tcPr>
          <w:p w14:paraId="3629D376" w14:textId="77777777" w:rsidR="003166C3" w:rsidRPr="003166C3" w:rsidRDefault="002F56EA" w:rsidP="003166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3166C3">
              <w:rPr>
                <w:b w:val="0"/>
              </w:rPr>
              <w:t>Time Of The Day</w:t>
            </w:r>
          </w:p>
        </w:tc>
        <w:tc>
          <w:tcPr>
            <w:tcW w:w="1368" w:type="dxa"/>
          </w:tcPr>
          <w:p w14:paraId="7DA22E6E" w14:textId="77777777" w:rsidR="003166C3" w:rsidRPr="003166C3" w:rsidRDefault="002F56EA" w:rsidP="003166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3166C3">
              <w:rPr>
                <w:b w:val="0"/>
              </w:rPr>
              <w:t>Standardized Temperature</w:t>
            </w:r>
          </w:p>
        </w:tc>
        <w:tc>
          <w:tcPr>
            <w:tcW w:w="1368" w:type="dxa"/>
          </w:tcPr>
          <w:p w14:paraId="51DC26A0" w14:textId="77777777" w:rsidR="003166C3" w:rsidRPr="003166C3" w:rsidRDefault="002F56EA" w:rsidP="003166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3166C3">
              <w:rPr>
                <w:b w:val="0"/>
              </w:rPr>
              <w:t>External Temperature</w:t>
            </w:r>
          </w:p>
        </w:tc>
        <w:tc>
          <w:tcPr>
            <w:tcW w:w="1368" w:type="dxa"/>
          </w:tcPr>
          <w:p w14:paraId="05C29AED" w14:textId="77777777" w:rsidR="003166C3" w:rsidRPr="003166C3" w:rsidRDefault="002F56EA" w:rsidP="003166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3166C3">
              <w:rPr>
                <w:b w:val="0"/>
              </w:rPr>
              <w:t>Internal Temperature</w:t>
            </w:r>
          </w:p>
        </w:tc>
        <w:tc>
          <w:tcPr>
            <w:tcW w:w="1368" w:type="dxa"/>
          </w:tcPr>
          <w:p w14:paraId="15BE1E90" w14:textId="77777777" w:rsidR="003166C3" w:rsidRPr="003166C3" w:rsidRDefault="002F56EA" w:rsidP="003166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3166C3">
              <w:rPr>
                <w:b w:val="0"/>
              </w:rPr>
              <w:t>Action Required</w:t>
            </w:r>
          </w:p>
        </w:tc>
        <w:tc>
          <w:tcPr>
            <w:tcW w:w="1368" w:type="dxa"/>
          </w:tcPr>
          <w:p w14:paraId="39A73116" w14:textId="77777777" w:rsidR="003166C3" w:rsidRPr="003166C3" w:rsidRDefault="002F56EA" w:rsidP="003166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3166C3">
              <w:rPr>
                <w:b w:val="0"/>
              </w:rPr>
              <w:t>Recorded By</w:t>
            </w:r>
          </w:p>
        </w:tc>
      </w:tr>
      <w:tr w:rsidR="003166C3" w14:paraId="0AE4C53B" w14:textId="77777777" w:rsidTr="00316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16B5D5AB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1.</w:t>
            </w:r>
          </w:p>
        </w:tc>
        <w:tc>
          <w:tcPr>
            <w:tcW w:w="1368" w:type="dxa"/>
          </w:tcPr>
          <w:p w14:paraId="58D2B977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721FAD9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DA130E5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0BDDA7C6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179FD98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0027F91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166C3" w14:paraId="7605D371" w14:textId="77777777" w:rsidTr="00316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056F1CF6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2.</w:t>
            </w:r>
          </w:p>
        </w:tc>
        <w:tc>
          <w:tcPr>
            <w:tcW w:w="1368" w:type="dxa"/>
          </w:tcPr>
          <w:p w14:paraId="12B6C982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095D464A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A5E31FD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AB09E16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14AD9068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1899429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166C3" w14:paraId="2F55C9BB" w14:textId="77777777" w:rsidTr="00316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588D7B21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3.</w:t>
            </w:r>
          </w:p>
        </w:tc>
        <w:tc>
          <w:tcPr>
            <w:tcW w:w="1368" w:type="dxa"/>
          </w:tcPr>
          <w:p w14:paraId="46B97C2D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4DDA65C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643F35C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07DBE565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19FC066C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48F0F95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166C3" w14:paraId="080716B5" w14:textId="77777777" w:rsidTr="00316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0928D57E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4.</w:t>
            </w:r>
          </w:p>
        </w:tc>
        <w:tc>
          <w:tcPr>
            <w:tcW w:w="1368" w:type="dxa"/>
          </w:tcPr>
          <w:p w14:paraId="7E92EBFB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573F8A3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D167A2E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259FEF1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1964149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C537046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166C3" w14:paraId="65567952" w14:textId="77777777" w:rsidTr="00316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12FED91A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5.</w:t>
            </w:r>
          </w:p>
        </w:tc>
        <w:tc>
          <w:tcPr>
            <w:tcW w:w="1368" w:type="dxa"/>
          </w:tcPr>
          <w:p w14:paraId="55DB6886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D45D1B7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A8B4F0B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D64329D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7F66DCD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3DF373A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166C3" w14:paraId="727BC5EC" w14:textId="77777777" w:rsidTr="00316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4179230B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6.</w:t>
            </w:r>
          </w:p>
        </w:tc>
        <w:tc>
          <w:tcPr>
            <w:tcW w:w="1368" w:type="dxa"/>
          </w:tcPr>
          <w:p w14:paraId="5F42382F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0A723F17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BEB0AEE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30F216E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682520D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0929570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166C3" w14:paraId="2F92BE0A" w14:textId="77777777" w:rsidTr="00316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1164DF94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7.</w:t>
            </w:r>
          </w:p>
        </w:tc>
        <w:tc>
          <w:tcPr>
            <w:tcW w:w="1368" w:type="dxa"/>
          </w:tcPr>
          <w:p w14:paraId="65E1F985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92E4B78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0120080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DAA1A65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01C3841D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4B003E8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166C3" w14:paraId="26673482" w14:textId="77777777" w:rsidTr="00316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2B915F8C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8.</w:t>
            </w:r>
          </w:p>
        </w:tc>
        <w:tc>
          <w:tcPr>
            <w:tcW w:w="1368" w:type="dxa"/>
          </w:tcPr>
          <w:p w14:paraId="030B5681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50241C4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2A1F12C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9ADDDDB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E24EF3A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9FA67A6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166C3" w14:paraId="71C7C723" w14:textId="77777777" w:rsidTr="00316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6056139A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9.</w:t>
            </w:r>
          </w:p>
        </w:tc>
        <w:tc>
          <w:tcPr>
            <w:tcW w:w="1368" w:type="dxa"/>
          </w:tcPr>
          <w:p w14:paraId="613AD382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8D116E4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867FB8C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82A1814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11EA989A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FECFD8C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166C3" w14:paraId="45605541" w14:textId="77777777" w:rsidTr="00316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182F7D7B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10.</w:t>
            </w:r>
          </w:p>
        </w:tc>
        <w:tc>
          <w:tcPr>
            <w:tcW w:w="1368" w:type="dxa"/>
          </w:tcPr>
          <w:p w14:paraId="70EDA395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7A98B67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E55ED6B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1821D80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7B2AC9D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0C94D948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166C3" w14:paraId="025CD73C" w14:textId="77777777" w:rsidTr="00316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1BB37E00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11.</w:t>
            </w:r>
          </w:p>
        </w:tc>
        <w:tc>
          <w:tcPr>
            <w:tcW w:w="1368" w:type="dxa"/>
          </w:tcPr>
          <w:p w14:paraId="4FF5823E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18925FDD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27464DF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064E92B6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0F5EFF7A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A7B9701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166C3" w14:paraId="75ADABA3" w14:textId="77777777" w:rsidTr="00316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3EB9D26B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12.</w:t>
            </w:r>
          </w:p>
        </w:tc>
        <w:tc>
          <w:tcPr>
            <w:tcW w:w="1368" w:type="dxa"/>
          </w:tcPr>
          <w:p w14:paraId="79CA207F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A4D9FDF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EFB120A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0EFF648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00C7EA52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10750E2E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166C3" w14:paraId="2079F795" w14:textId="77777777" w:rsidTr="00316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229E8903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13.</w:t>
            </w:r>
          </w:p>
        </w:tc>
        <w:tc>
          <w:tcPr>
            <w:tcW w:w="1368" w:type="dxa"/>
          </w:tcPr>
          <w:p w14:paraId="36FAEC77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34E69CB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023D856A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0D33DFDE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1A200F82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AFFC01D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166C3" w14:paraId="2F3755FF" w14:textId="77777777" w:rsidTr="00316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021BE59A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14.</w:t>
            </w:r>
          </w:p>
        </w:tc>
        <w:tc>
          <w:tcPr>
            <w:tcW w:w="1368" w:type="dxa"/>
          </w:tcPr>
          <w:p w14:paraId="0343E997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F64F283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EB88651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805B7DA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1E6B0BA7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0BAAB6E6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166C3" w14:paraId="28CA434B" w14:textId="77777777" w:rsidTr="00316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78EAD334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15.</w:t>
            </w:r>
          </w:p>
        </w:tc>
        <w:tc>
          <w:tcPr>
            <w:tcW w:w="1368" w:type="dxa"/>
          </w:tcPr>
          <w:p w14:paraId="63B55B3D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F7A1BFC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A9070CE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2447C02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8562527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BDC2D7F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166C3" w14:paraId="7C74D919" w14:textId="77777777" w:rsidTr="00316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72846C22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16.</w:t>
            </w:r>
          </w:p>
        </w:tc>
        <w:tc>
          <w:tcPr>
            <w:tcW w:w="1368" w:type="dxa"/>
          </w:tcPr>
          <w:p w14:paraId="5D355706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25878FD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7266CC1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18272911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15F3BE1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D890440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166C3" w14:paraId="023F70C1" w14:textId="77777777" w:rsidTr="00316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29B989B9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17.</w:t>
            </w:r>
          </w:p>
        </w:tc>
        <w:tc>
          <w:tcPr>
            <w:tcW w:w="1368" w:type="dxa"/>
          </w:tcPr>
          <w:p w14:paraId="4DE53893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DB84C58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255D037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121BEBF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69F8D63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1FFED4C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166C3" w14:paraId="13EFB3C9" w14:textId="77777777" w:rsidTr="00316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56D53E34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18.</w:t>
            </w:r>
          </w:p>
        </w:tc>
        <w:tc>
          <w:tcPr>
            <w:tcW w:w="1368" w:type="dxa"/>
          </w:tcPr>
          <w:p w14:paraId="4DC04388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3EBA5CD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2448ACE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A8DD8CC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EC313C1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0CD9A085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166C3" w14:paraId="037B6E16" w14:textId="77777777" w:rsidTr="00316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6DD0D299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19.</w:t>
            </w:r>
          </w:p>
        </w:tc>
        <w:tc>
          <w:tcPr>
            <w:tcW w:w="1368" w:type="dxa"/>
          </w:tcPr>
          <w:p w14:paraId="7F2C3AB4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ED506CC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D72A03E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17A4617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ADF927B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1E036662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166C3" w14:paraId="36D22A4B" w14:textId="77777777" w:rsidTr="00316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313AE31D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20.</w:t>
            </w:r>
          </w:p>
        </w:tc>
        <w:tc>
          <w:tcPr>
            <w:tcW w:w="1368" w:type="dxa"/>
          </w:tcPr>
          <w:p w14:paraId="3B278DF3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77D88E1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5F90545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D4BE056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2EA2CE4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CC90504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166C3" w14:paraId="5D7F802E" w14:textId="77777777" w:rsidTr="00316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37AD4FCB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21.</w:t>
            </w:r>
          </w:p>
        </w:tc>
        <w:tc>
          <w:tcPr>
            <w:tcW w:w="1368" w:type="dxa"/>
          </w:tcPr>
          <w:p w14:paraId="0EDB02B4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030372B6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6544FE3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B8991E7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7AF44FA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9F6008A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166C3" w14:paraId="25334808" w14:textId="77777777" w:rsidTr="00316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7F653A93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22.</w:t>
            </w:r>
          </w:p>
        </w:tc>
        <w:tc>
          <w:tcPr>
            <w:tcW w:w="1368" w:type="dxa"/>
          </w:tcPr>
          <w:p w14:paraId="69851FBF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31FD674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772E17A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D40EE25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EFCDFB3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61EC333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166C3" w14:paraId="4270FC87" w14:textId="77777777" w:rsidTr="00316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3B5F1FD7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23.</w:t>
            </w:r>
          </w:p>
        </w:tc>
        <w:tc>
          <w:tcPr>
            <w:tcW w:w="1368" w:type="dxa"/>
          </w:tcPr>
          <w:p w14:paraId="4B555924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4499258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58012C2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0D5C7FAF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09B22EF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A97F3CE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166C3" w14:paraId="72FE8374" w14:textId="77777777" w:rsidTr="00316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0394A6F5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24.</w:t>
            </w:r>
          </w:p>
        </w:tc>
        <w:tc>
          <w:tcPr>
            <w:tcW w:w="1368" w:type="dxa"/>
          </w:tcPr>
          <w:p w14:paraId="78D5A54B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7333977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3305097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F9079D6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49EDD6F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DA1CB3B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166C3" w14:paraId="142AA9C6" w14:textId="77777777" w:rsidTr="00316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2905DE12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25.</w:t>
            </w:r>
          </w:p>
        </w:tc>
        <w:tc>
          <w:tcPr>
            <w:tcW w:w="1368" w:type="dxa"/>
          </w:tcPr>
          <w:p w14:paraId="612525CA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9279AA2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F643A67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3215D6E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20A20E6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99CEC85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166C3" w14:paraId="576BED03" w14:textId="77777777" w:rsidTr="00316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43BFC35B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26.</w:t>
            </w:r>
          </w:p>
        </w:tc>
        <w:tc>
          <w:tcPr>
            <w:tcW w:w="1368" w:type="dxa"/>
          </w:tcPr>
          <w:p w14:paraId="2EB65D44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524C010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0DE8EECC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C1DB870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5B398098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807343D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166C3" w14:paraId="73CAE526" w14:textId="77777777" w:rsidTr="00316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627078A9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27.</w:t>
            </w:r>
          </w:p>
        </w:tc>
        <w:tc>
          <w:tcPr>
            <w:tcW w:w="1368" w:type="dxa"/>
          </w:tcPr>
          <w:p w14:paraId="0FD1CCCE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EAAB367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5B17BF0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4EC9A67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3EC30C4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717B6C1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166C3" w14:paraId="38C5E97E" w14:textId="77777777" w:rsidTr="00316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49C5D73E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28.</w:t>
            </w:r>
          </w:p>
        </w:tc>
        <w:tc>
          <w:tcPr>
            <w:tcW w:w="1368" w:type="dxa"/>
          </w:tcPr>
          <w:p w14:paraId="45DF49DA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221125B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9C9DE95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006CFCCF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02B3C48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5B48101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166C3" w14:paraId="4042CCC1" w14:textId="77777777" w:rsidTr="00316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1B9B505B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29.</w:t>
            </w:r>
          </w:p>
        </w:tc>
        <w:tc>
          <w:tcPr>
            <w:tcW w:w="1368" w:type="dxa"/>
          </w:tcPr>
          <w:p w14:paraId="306674C6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59A8EDE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567CAAA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9D6CACE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02EFBCE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157EE5CE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166C3" w14:paraId="415C346A" w14:textId="77777777" w:rsidTr="00316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8" w:space="0" w:color="4BACC6" w:themeColor="accent5"/>
            </w:tcBorders>
          </w:tcPr>
          <w:p w14:paraId="5DB5D570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30.</w:t>
            </w:r>
          </w:p>
        </w:tc>
        <w:tc>
          <w:tcPr>
            <w:tcW w:w="1368" w:type="dxa"/>
          </w:tcPr>
          <w:p w14:paraId="23CA14E9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1A9105B7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4894F381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154E7448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DCFAE84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2366FF48" w14:textId="77777777" w:rsidR="003166C3" w:rsidRDefault="003166C3" w:rsidP="003166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166C3" w14:paraId="4C35BA7E" w14:textId="77777777" w:rsidTr="00316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left w:val="single" w:sz="4" w:space="0" w:color="auto"/>
              <w:bottom w:val="single" w:sz="4" w:space="0" w:color="auto"/>
            </w:tcBorders>
          </w:tcPr>
          <w:p w14:paraId="09539663" w14:textId="77777777" w:rsidR="003166C3" w:rsidRPr="003166C3" w:rsidRDefault="003166C3" w:rsidP="003166C3">
            <w:pPr>
              <w:jc w:val="center"/>
              <w:rPr>
                <w:b w:val="0"/>
              </w:rPr>
            </w:pPr>
            <w:r w:rsidRPr="003166C3">
              <w:rPr>
                <w:b w:val="0"/>
              </w:rPr>
              <w:t>31.</w:t>
            </w:r>
          </w:p>
        </w:tc>
        <w:tc>
          <w:tcPr>
            <w:tcW w:w="1368" w:type="dxa"/>
          </w:tcPr>
          <w:p w14:paraId="66BCF934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AB1244B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78CA3A5E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012E225C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61E8E0C9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68" w:type="dxa"/>
          </w:tcPr>
          <w:p w14:paraId="3E047628" w14:textId="77777777" w:rsidR="003166C3" w:rsidRDefault="003166C3" w:rsidP="003166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4404512" w14:textId="77777777" w:rsidR="003166C3" w:rsidRPr="003166C3" w:rsidRDefault="003166C3" w:rsidP="003166C3"/>
    <w:sectPr w:rsidR="003166C3" w:rsidRPr="003166C3" w:rsidSect="00C04B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503"/>
    <w:rsid w:val="002F56EA"/>
    <w:rsid w:val="003166C3"/>
    <w:rsid w:val="006A1503"/>
    <w:rsid w:val="008B6056"/>
    <w:rsid w:val="00901791"/>
    <w:rsid w:val="00C0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63E9C"/>
  <w15:docId w15:val="{5C35EAA1-4C87-488F-B5AC-04BB31B94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4B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3166C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6C3"/>
    <w:rPr>
      <w:b/>
      <w:bCs/>
      <w:i/>
      <w:iCs/>
      <w:color w:val="4F81BD" w:themeColor="accent1"/>
    </w:rPr>
  </w:style>
  <w:style w:type="table" w:styleId="TableGrid">
    <w:name w:val="Table Grid"/>
    <w:basedOn w:val="TableNormal"/>
    <w:uiPriority w:val="59"/>
    <w:rsid w:val="003166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3166C3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MediumGrid2-Accent5">
    <w:name w:val="Medium Grid 2 Accent 5"/>
    <w:basedOn w:val="TableNormal"/>
    <w:uiPriority w:val="68"/>
    <w:rsid w:val="003166C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Farooq\Downloads\Microsoft.SkypeApp_kzf8qxf38zg5c!App\All\6%20(3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0E6699-3AFC-4830-864B-B0CDA663B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 (3).dotx</Template>
  <TotalTime>0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Khalid Farooq</dc:creator>
  <cp:lastModifiedBy>Comsdev</cp:lastModifiedBy>
  <cp:revision>2</cp:revision>
  <dcterms:created xsi:type="dcterms:W3CDTF">2021-11-26T07:45:00Z</dcterms:created>
  <dcterms:modified xsi:type="dcterms:W3CDTF">2021-11-26T07:45:00Z</dcterms:modified>
</cp:coreProperties>
</file>