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596CE" w14:textId="356F77AE" w:rsidR="00052920" w:rsidRDefault="009A5353" w:rsidP="00E6566F">
      <w:pPr>
        <w:pStyle w:val="Heading2"/>
        <w:shd w:val="clear" w:color="auto" w:fill="FBD4B4" w:themeFill="accent6" w:themeFillTint="66"/>
        <w:jc w:val="center"/>
        <w:rPr>
          <w:color w:val="auto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BF549" wp14:editId="610FC7C3">
                <wp:simplePos x="0" y="0"/>
                <wp:positionH relativeFrom="column">
                  <wp:posOffset>-723900</wp:posOffset>
                </wp:positionH>
                <wp:positionV relativeFrom="paragraph">
                  <wp:posOffset>-800100</wp:posOffset>
                </wp:positionV>
                <wp:extent cx="723900" cy="791845"/>
                <wp:effectExtent l="0" t="0" r="0" b="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012039E" id="Oval 2" o:spid="_x0000_s1026" style="position:absolute;margin-left:-57pt;margin-top:-63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" stroked="f">
                <v:fill r:id="rId5" o:title="" recolor="t" type="frame"/>
              </v:oval>
            </w:pict>
          </mc:Fallback>
        </mc:AlternateContent>
      </w:r>
      <w:r w:rsidR="00215245" w:rsidRPr="00E6566F">
        <w:rPr>
          <w:color w:val="auto"/>
          <w:sz w:val="44"/>
          <w:szCs w:val="44"/>
        </w:rPr>
        <w:t xml:space="preserve">Product </w:t>
      </w:r>
      <w:r>
        <w:rPr>
          <w:color w:val="auto"/>
          <w:sz w:val="44"/>
          <w:szCs w:val="44"/>
        </w:rPr>
        <w:t>S</w:t>
      </w:r>
      <w:r w:rsidR="00215245" w:rsidRPr="00E6566F">
        <w:rPr>
          <w:color w:val="auto"/>
          <w:sz w:val="44"/>
          <w:szCs w:val="44"/>
        </w:rPr>
        <w:t xml:space="preserve">torage </w:t>
      </w:r>
      <w:r>
        <w:rPr>
          <w:color w:val="auto"/>
          <w:sz w:val="44"/>
          <w:szCs w:val="44"/>
        </w:rPr>
        <w:t>T</w:t>
      </w:r>
      <w:r w:rsidR="00215245" w:rsidRPr="00E6566F">
        <w:rPr>
          <w:color w:val="auto"/>
          <w:sz w:val="44"/>
          <w:szCs w:val="44"/>
        </w:rPr>
        <w:t xml:space="preserve">emperature </w:t>
      </w:r>
      <w:r>
        <w:rPr>
          <w:color w:val="auto"/>
          <w:sz w:val="44"/>
          <w:szCs w:val="44"/>
        </w:rPr>
        <w:t>L</w:t>
      </w:r>
      <w:r w:rsidR="00215245" w:rsidRPr="00E6566F">
        <w:rPr>
          <w:color w:val="auto"/>
          <w:sz w:val="44"/>
          <w:szCs w:val="44"/>
        </w:rPr>
        <w:t>og</w:t>
      </w:r>
    </w:p>
    <w:p w14:paraId="2B6DAE6D" w14:textId="77777777" w:rsidR="009A5353" w:rsidRPr="009A5353" w:rsidRDefault="009A5353" w:rsidP="009A5353"/>
    <w:tbl>
      <w:tblPr>
        <w:tblStyle w:val="TableGrid"/>
        <w:tblW w:w="11610" w:type="dxa"/>
        <w:tblInd w:w="-882" w:type="dxa"/>
        <w:tblLook w:val="04A0" w:firstRow="1" w:lastRow="0" w:firstColumn="1" w:lastColumn="0" w:noHBand="0" w:noVBand="1"/>
      </w:tblPr>
      <w:tblGrid>
        <w:gridCol w:w="1620"/>
        <w:gridCol w:w="1890"/>
        <w:gridCol w:w="2790"/>
        <w:gridCol w:w="2340"/>
        <w:gridCol w:w="2970"/>
      </w:tblGrid>
      <w:tr w:rsidR="00215245" w14:paraId="3E6A11A0" w14:textId="77777777" w:rsidTr="00E6566F">
        <w:tc>
          <w:tcPr>
            <w:tcW w:w="1620" w:type="dxa"/>
            <w:vMerge w:val="restart"/>
            <w:shd w:val="clear" w:color="auto" w:fill="FBD4B4" w:themeFill="accent6" w:themeFillTint="66"/>
          </w:tcPr>
          <w:p w14:paraId="75073B64" w14:textId="77777777" w:rsidR="00215245" w:rsidRPr="00215245" w:rsidRDefault="00215245" w:rsidP="00215245">
            <w:pPr>
              <w:jc w:val="center"/>
              <w:rPr>
                <w:b/>
                <w:sz w:val="32"/>
                <w:szCs w:val="32"/>
              </w:rPr>
            </w:pPr>
            <w:r w:rsidRPr="00215245">
              <w:rPr>
                <w:b/>
                <w:sz w:val="32"/>
                <w:szCs w:val="32"/>
              </w:rPr>
              <w:t>Product</w:t>
            </w:r>
          </w:p>
        </w:tc>
        <w:tc>
          <w:tcPr>
            <w:tcW w:w="4680" w:type="dxa"/>
            <w:gridSpan w:val="2"/>
            <w:shd w:val="clear" w:color="auto" w:fill="FBD4B4" w:themeFill="accent6" w:themeFillTint="66"/>
          </w:tcPr>
          <w:p w14:paraId="317E7460" w14:textId="77777777" w:rsidR="00215245" w:rsidRPr="00215245" w:rsidRDefault="00215245" w:rsidP="00215245">
            <w:pPr>
              <w:jc w:val="center"/>
              <w:rPr>
                <w:b/>
                <w:sz w:val="28"/>
                <w:szCs w:val="28"/>
              </w:rPr>
            </w:pPr>
            <w:r w:rsidRPr="00215245">
              <w:rPr>
                <w:b/>
                <w:sz w:val="28"/>
                <w:szCs w:val="28"/>
              </w:rPr>
              <w:t>Before First Use</w:t>
            </w:r>
          </w:p>
        </w:tc>
        <w:tc>
          <w:tcPr>
            <w:tcW w:w="5310" w:type="dxa"/>
            <w:gridSpan w:val="2"/>
            <w:shd w:val="clear" w:color="auto" w:fill="FBD4B4" w:themeFill="accent6" w:themeFillTint="66"/>
          </w:tcPr>
          <w:p w14:paraId="5B4342E4" w14:textId="77777777" w:rsidR="00215245" w:rsidRPr="00215245" w:rsidRDefault="00215245" w:rsidP="00215245">
            <w:pPr>
              <w:jc w:val="center"/>
              <w:rPr>
                <w:b/>
                <w:sz w:val="28"/>
                <w:szCs w:val="28"/>
              </w:rPr>
            </w:pPr>
            <w:r w:rsidRPr="00215245">
              <w:rPr>
                <w:b/>
                <w:sz w:val="28"/>
                <w:szCs w:val="28"/>
              </w:rPr>
              <w:t>After First Use</w:t>
            </w:r>
          </w:p>
        </w:tc>
      </w:tr>
      <w:tr w:rsidR="00215245" w:rsidRPr="00E6566F" w14:paraId="7677282F" w14:textId="77777777" w:rsidTr="00E6566F">
        <w:tc>
          <w:tcPr>
            <w:tcW w:w="1620" w:type="dxa"/>
            <w:vMerge/>
            <w:shd w:val="clear" w:color="auto" w:fill="FBD4B4" w:themeFill="accent6" w:themeFillTint="66"/>
          </w:tcPr>
          <w:p w14:paraId="0632F714" w14:textId="77777777" w:rsidR="00215245" w:rsidRDefault="00215245" w:rsidP="00215245"/>
        </w:tc>
        <w:tc>
          <w:tcPr>
            <w:tcW w:w="1890" w:type="dxa"/>
            <w:shd w:val="clear" w:color="auto" w:fill="FBD4B4" w:themeFill="accent6" w:themeFillTint="66"/>
          </w:tcPr>
          <w:p w14:paraId="6C3D6679" w14:textId="77777777" w:rsidR="00215245" w:rsidRDefault="00215245" w:rsidP="00E6566F">
            <w:pPr>
              <w:jc w:val="center"/>
              <w:rPr>
                <w:b/>
                <w:sz w:val="24"/>
                <w:szCs w:val="24"/>
              </w:rPr>
            </w:pPr>
            <w:r w:rsidRPr="00215245">
              <w:rPr>
                <w:b/>
                <w:sz w:val="24"/>
                <w:szCs w:val="24"/>
              </w:rPr>
              <w:t>Temperature</w:t>
            </w:r>
          </w:p>
          <w:p w14:paraId="0A91103E" w14:textId="77777777" w:rsidR="00215245" w:rsidRPr="00215245" w:rsidRDefault="00215245" w:rsidP="00E6566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rFonts w:cstheme="minorHAnsi"/>
                <w:b/>
                <w:sz w:val="24"/>
                <w:szCs w:val="24"/>
              </w:rPr>
              <w:t>⁰</w:t>
            </w:r>
            <w:r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2790" w:type="dxa"/>
            <w:shd w:val="clear" w:color="auto" w:fill="FBD4B4" w:themeFill="accent6" w:themeFillTint="66"/>
          </w:tcPr>
          <w:p w14:paraId="7A28DDBB" w14:textId="77777777" w:rsidR="00215245" w:rsidRPr="00215245" w:rsidRDefault="00215245" w:rsidP="00215245">
            <w:pPr>
              <w:jc w:val="center"/>
              <w:rPr>
                <w:b/>
                <w:sz w:val="24"/>
                <w:szCs w:val="24"/>
              </w:rPr>
            </w:pPr>
            <w:r w:rsidRPr="00215245">
              <w:rPr>
                <w:b/>
                <w:sz w:val="24"/>
                <w:szCs w:val="24"/>
              </w:rPr>
              <w:t>Refrigerated</w:t>
            </w:r>
          </w:p>
        </w:tc>
        <w:tc>
          <w:tcPr>
            <w:tcW w:w="2340" w:type="dxa"/>
            <w:shd w:val="clear" w:color="auto" w:fill="FBD4B4" w:themeFill="accent6" w:themeFillTint="66"/>
          </w:tcPr>
          <w:p w14:paraId="0CCF4C84" w14:textId="77777777" w:rsidR="00E6566F" w:rsidRDefault="00215245" w:rsidP="00E6566F">
            <w:pPr>
              <w:jc w:val="center"/>
              <w:rPr>
                <w:b/>
                <w:sz w:val="24"/>
                <w:szCs w:val="24"/>
              </w:rPr>
            </w:pPr>
            <w:r w:rsidRPr="00215245">
              <w:rPr>
                <w:b/>
                <w:sz w:val="24"/>
                <w:szCs w:val="24"/>
              </w:rPr>
              <w:t>Temperature</w:t>
            </w:r>
          </w:p>
          <w:p w14:paraId="07B727EB" w14:textId="77777777" w:rsidR="00215245" w:rsidRPr="00215245" w:rsidRDefault="00215245" w:rsidP="00E6566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rFonts w:cstheme="minorHAnsi"/>
                <w:b/>
                <w:sz w:val="24"/>
                <w:szCs w:val="24"/>
              </w:rPr>
              <w:t>⁰</w:t>
            </w:r>
            <w:r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2970" w:type="dxa"/>
            <w:shd w:val="clear" w:color="auto" w:fill="FBD4B4" w:themeFill="accent6" w:themeFillTint="66"/>
          </w:tcPr>
          <w:p w14:paraId="18830C2F" w14:textId="77777777" w:rsidR="00215245" w:rsidRPr="00215245" w:rsidRDefault="00215245" w:rsidP="00E6566F">
            <w:pPr>
              <w:jc w:val="center"/>
              <w:rPr>
                <w:b/>
                <w:sz w:val="24"/>
                <w:szCs w:val="24"/>
              </w:rPr>
            </w:pPr>
            <w:r w:rsidRPr="00215245">
              <w:rPr>
                <w:b/>
                <w:sz w:val="24"/>
                <w:szCs w:val="24"/>
              </w:rPr>
              <w:t>Refrigerated</w:t>
            </w:r>
          </w:p>
        </w:tc>
      </w:tr>
      <w:tr w:rsidR="00215245" w14:paraId="2B08CC21" w14:textId="77777777" w:rsidTr="00E6566F">
        <w:tc>
          <w:tcPr>
            <w:tcW w:w="1620" w:type="dxa"/>
          </w:tcPr>
          <w:p w14:paraId="544D8D5B" w14:textId="77777777" w:rsidR="00215245" w:rsidRDefault="00215245" w:rsidP="00215245"/>
        </w:tc>
        <w:tc>
          <w:tcPr>
            <w:tcW w:w="1890" w:type="dxa"/>
          </w:tcPr>
          <w:p w14:paraId="3E34C6AF" w14:textId="77777777" w:rsidR="00215245" w:rsidRDefault="00215245" w:rsidP="00215245"/>
        </w:tc>
        <w:tc>
          <w:tcPr>
            <w:tcW w:w="2790" w:type="dxa"/>
            <w:shd w:val="clear" w:color="auto" w:fill="FBD4B4" w:themeFill="accent6" w:themeFillTint="66"/>
          </w:tcPr>
          <w:p w14:paraId="09B6ED43" w14:textId="77777777" w:rsidR="00215245" w:rsidRPr="00215245" w:rsidRDefault="00215245" w:rsidP="00215245">
            <w:r w:rsidRPr="00215245">
              <w:t>Until expiration date</w:t>
            </w:r>
          </w:p>
        </w:tc>
        <w:tc>
          <w:tcPr>
            <w:tcW w:w="2340" w:type="dxa"/>
          </w:tcPr>
          <w:p w14:paraId="49B8D3F8" w14:textId="77777777" w:rsidR="00215245" w:rsidRDefault="00215245" w:rsidP="00215245"/>
        </w:tc>
        <w:tc>
          <w:tcPr>
            <w:tcW w:w="2970" w:type="dxa"/>
            <w:shd w:val="clear" w:color="auto" w:fill="FBD4B4" w:themeFill="accent6" w:themeFillTint="66"/>
          </w:tcPr>
          <w:p w14:paraId="52A8A683" w14:textId="77777777" w:rsidR="00215245" w:rsidRDefault="00215245" w:rsidP="00215245">
            <w:r>
              <w:t xml:space="preserve">Until expiration date </w:t>
            </w:r>
          </w:p>
        </w:tc>
      </w:tr>
      <w:tr w:rsidR="00215245" w14:paraId="206919B3" w14:textId="77777777" w:rsidTr="00E6566F">
        <w:tc>
          <w:tcPr>
            <w:tcW w:w="1620" w:type="dxa"/>
          </w:tcPr>
          <w:p w14:paraId="0B8BCDFB" w14:textId="77777777" w:rsidR="00215245" w:rsidRDefault="00215245" w:rsidP="00215245"/>
        </w:tc>
        <w:tc>
          <w:tcPr>
            <w:tcW w:w="1890" w:type="dxa"/>
          </w:tcPr>
          <w:p w14:paraId="0D69CE4F" w14:textId="77777777" w:rsidR="00215245" w:rsidRDefault="00215245" w:rsidP="00215245"/>
        </w:tc>
        <w:tc>
          <w:tcPr>
            <w:tcW w:w="2790" w:type="dxa"/>
            <w:shd w:val="clear" w:color="auto" w:fill="FBD4B4" w:themeFill="accent6" w:themeFillTint="66"/>
          </w:tcPr>
          <w:p w14:paraId="2F1C620D" w14:textId="77777777" w:rsidR="00215245" w:rsidRPr="00215245" w:rsidRDefault="00215245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6EEA4CC9" w14:textId="77777777" w:rsidR="00215245" w:rsidRDefault="00215245" w:rsidP="00215245"/>
        </w:tc>
        <w:tc>
          <w:tcPr>
            <w:tcW w:w="2970" w:type="dxa"/>
            <w:shd w:val="clear" w:color="auto" w:fill="FBD4B4" w:themeFill="accent6" w:themeFillTint="66"/>
          </w:tcPr>
          <w:p w14:paraId="2D90A079" w14:textId="77777777" w:rsidR="00215245" w:rsidRPr="00215245" w:rsidRDefault="00215245" w:rsidP="00B14E0E">
            <w:r w:rsidRPr="00215245">
              <w:t>Until expiration date</w:t>
            </w:r>
          </w:p>
        </w:tc>
      </w:tr>
      <w:tr w:rsidR="00215245" w14:paraId="4AAFCB0C" w14:textId="77777777" w:rsidTr="00E6566F">
        <w:tc>
          <w:tcPr>
            <w:tcW w:w="1620" w:type="dxa"/>
          </w:tcPr>
          <w:p w14:paraId="7B0BB666" w14:textId="77777777" w:rsidR="00215245" w:rsidRDefault="00215245" w:rsidP="00215245"/>
        </w:tc>
        <w:tc>
          <w:tcPr>
            <w:tcW w:w="1890" w:type="dxa"/>
          </w:tcPr>
          <w:p w14:paraId="0B61671C" w14:textId="77777777" w:rsidR="00215245" w:rsidRDefault="00215245" w:rsidP="00215245"/>
        </w:tc>
        <w:tc>
          <w:tcPr>
            <w:tcW w:w="2790" w:type="dxa"/>
            <w:shd w:val="clear" w:color="auto" w:fill="FBD4B4" w:themeFill="accent6" w:themeFillTint="66"/>
          </w:tcPr>
          <w:p w14:paraId="32BD60FC" w14:textId="77777777" w:rsidR="00215245" w:rsidRPr="00215245" w:rsidRDefault="00215245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263E65C9" w14:textId="77777777" w:rsidR="00215245" w:rsidRDefault="00215245" w:rsidP="00215245"/>
        </w:tc>
        <w:tc>
          <w:tcPr>
            <w:tcW w:w="2970" w:type="dxa"/>
            <w:shd w:val="clear" w:color="auto" w:fill="FBD4B4" w:themeFill="accent6" w:themeFillTint="66"/>
          </w:tcPr>
          <w:p w14:paraId="42D39960" w14:textId="77777777" w:rsidR="00215245" w:rsidRPr="00215245" w:rsidRDefault="00215245" w:rsidP="00B14E0E">
            <w:r w:rsidRPr="00215245">
              <w:t>Until expiration date</w:t>
            </w:r>
          </w:p>
        </w:tc>
      </w:tr>
      <w:tr w:rsidR="00215245" w14:paraId="3D88AF22" w14:textId="77777777" w:rsidTr="00E6566F">
        <w:tc>
          <w:tcPr>
            <w:tcW w:w="1620" w:type="dxa"/>
          </w:tcPr>
          <w:p w14:paraId="550D56A9" w14:textId="77777777" w:rsidR="00215245" w:rsidRDefault="00215245" w:rsidP="00215245"/>
        </w:tc>
        <w:tc>
          <w:tcPr>
            <w:tcW w:w="1890" w:type="dxa"/>
          </w:tcPr>
          <w:p w14:paraId="7BC28049" w14:textId="77777777" w:rsidR="00215245" w:rsidRDefault="00215245" w:rsidP="00215245"/>
        </w:tc>
        <w:tc>
          <w:tcPr>
            <w:tcW w:w="2790" w:type="dxa"/>
            <w:shd w:val="clear" w:color="auto" w:fill="FBD4B4" w:themeFill="accent6" w:themeFillTint="66"/>
          </w:tcPr>
          <w:p w14:paraId="6FC06A20" w14:textId="77777777" w:rsidR="00215245" w:rsidRPr="00215245" w:rsidRDefault="00215245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43B44656" w14:textId="77777777" w:rsidR="00215245" w:rsidRDefault="00215245" w:rsidP="00215245"/>
        </w:tc>
        <w:tc>
          <w:tcPr>
            <w:tcW w:w="2970" w:type="dxa"/>
            <w:shd w:val="clear" w:color="auto" w:fill="FBD4B4" w:themeFill="accent6" w:themeFillTint="66"/>
          </w:tcPr>
          <w:p w14:paraId="75FB1CB1" w14:textId="77777777" w:rsidR="00215245" w:rsidRPr="00215245" w:rsidRDefault="00215245" w:rsidP="00B14E0E">
            <w:r w:rsidRPr="00215245">
              <w:t>Until expiration date</w:t>
            </w:r>
          </w:p>
        </w:tc>
      </w:tr>
      <w:tr w:rsidR="00215245" w14:paraId="366105B5" w14:textId="77777777" w:rsidTr="00E6566F">
        <w:tc>
          <w:tcPr>
            <w:tcW w:w="1620" w:type="dxa"/>
          </w:tcPr>
          <w:p w14:paraId="3FB37681" w14:textId="77777777" w:rsidR="00215245" w:rsidRDefault="00215245" w:rsidP="00215245"/>
        </w:tc>
        <w:tc>
          <w:tcPr>
            <w:tcW w:w="1890" w:type="dxa"/>
          </w:tcPr>
          <w:p w14:paraId="62D613D2" w14:textId="77777777" w:rsidR="00215245" w:rsidRDefault="00215245" w:rsidP="00215245"/>
        </w:tc>
        <w:tc>
          <w:tcPr>
            <w:tcW w:w="2790" w:type="dxa"/>
            <w:shd w:val="clear" w:color="auto" w:fill="FBD4B4" w:themeFill="accent6" w:themeFillTint="66"/>
          </w:tcPr>
          <w:p w14:paraId="49C33AC7" w14:textId="77777777" w:rsidR="00215245" w:rsidRPr="00215245" w:rsidRDefault="00215245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61B2B5D0" w14:textId="77777777" w:rsidR="00215245" w:rsidRDefault="00215245" w:rsidP="00215245"/>
        </w:tc>
        <w:tc>
          <w:tcPr>
            <w:tcW w:w="2970" w:type="dxa"/>
            <w:shd w:val="clear" w:color="auto" w:fill="FBD4B4" w:themeFill="accent6" w:themeFillTint="66"/>
          </w:tcPr>
          <w:p w14:paraId="1FF5DE61" w14:textId="77777777" w:rsidR="00215245" w:rsidRPr="00215245" w:rsidRDefault="00215245" w:rsidP="00B14E0E">
            <w:r w:rsidRPr="00215245">
              <w:t>Until expiration date</w:t>
            </w:r>
          </w:p>
        </w:tc>
      </w:tr>
      <w:tr w:rsidR="00215245" w14:paraId="45B1CE4A" w14:textId="77777777" w:rsidTr="00E6566F">
        <w:tc>
          <w:tcPr>
            <w:tcW w:w="1620" w:type="dxa"/>
          </w:tcPr>
          <w:p w14:paraId="4324BBC2" w14:textId="77777777" w:rsidR="00215245" w:rsidRDefault="00215245" w:rsidP="00215245"/>
        </w:tc>
        <w:tc>
          <w:tcPr>
            <w:tcW w:w="1890" w:type="dxa"/>
          </w:tcPr>
          <w:p w14:paraId="7343D47F" w14:textId="77777777" w:rsidR="00215245" w:rsidRDefault="00215245" w:rsidP="00215245"/>
        </w:tc>
        <w:tc>
          <w:tcPr>
            <w:tcW w:w="2790" w:type="dxa"/>
            <w:shd w:val="clear" w:color="auto" w:fill="FBD4B4" w:themeFill="accent6" w:themeFillTint="66"/>
          </w:tcPr>
          <w:p w14:paraId="0C3BEFDF" w14:textId="77777777" w:rsidR="00215245" w:rsidRPr="00215245" w:rsidRDefault="00215245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726DE87E" w14:textId="77777777" w:rsidR="00215245" w:rsidRDefault="00215245" w:rsidP="00215245"/>
        </w:tc>
        <w:tc>
          <w:tcPr>
            <w:tcW w:w="2970" w:type="dxa"/>
            <w:shd w:val="clear" w:color="auto" w:fill="FBD4B4" w:themeFill="accent6" w:themeFillTint="66"/>
          </w:tcPr>
          <w:p w14:paraId="7D7D2999" w14:textId="77777777" w:rsidR="00215245" w:rsidRPr="00215245" w:rsidRDefault="00215245" w:rsidP="00B14E0E">
            <w:r w:rsidRPr="00215245">
              <w:t>Until expiration date</w:t>
            </w:r>
          </w:p>
        </w:tc>
      </w:tr>
      <w:tr w:rsidR="00215245" w14:paraId="136A2784" w14:textId="77777777" w:rsidTr="00E6566F">
        <w:tc>
          <w:tcPr>
            <w:tcW w:w="1620" w:type="dxa"/>
          </w:tcPr>
          <w:p w14:paraId="5143C286" w14:textId="77777777" w:rsidR="00215245" w:rsidRDefault="00215245" w:rsidP="00215245"/>
        </w:tc>
        <w:tc>
          <w:tcPr>
            <w:tcW w:w="1890" w:type="dxa"/>
          </w:tcPr>
          <w:p w14:paraId="2F8A801F" w14:textId="77777777" w:rsidR="00215245" w:rsidRDefault="00215245" w:rsidP="00215245"/>
        </w:tc>
        <w:tc>
          <w:tcPr>
            <w:tcW w:w="2790" w:type="dxa"/>
            <w:shd w:val="clear" w:color="auto" w:fill="FBD4B4" w:themeFill="accent6" w:themeFillTint="66"/>
          </w:tcPr>
          <w:p w14:paraId="6F61FF3F" w14:textId="77777777" w:rsidR="00215245" w:rsidRPr="00215245" w:rsidRDefault="00215245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1D8A19DC" w14:textId="77777777" w:rsidR="00215245" w:rsidRDefault="00215245" w:rsidP="00215245"/>
        </w:tc>
        <w:tc>
          <w:tcPr>
            <w:tcW w:w="2970" w:type="dxa"/>
            <w:shd w:val="clear" w:color="auto" w:fill="FBD4B4" w:themeFill="accent6" w:themeFillTint="66"/>
          </w:tcPr>
          <w:p w14:paraId="560EDE11" w14:textId="77777777" w:rsidR="00215245" w:rsidRPr="00215245" w:rsidRDefault="00215245" w:rsidP="00B14E0E">
            <w:r w:rsidRPr="00215245">
              <w:t>Until expiration date</w:t>
            </w:r>
          </w:p>
        </w:tc>
      </w:tr>
      <w:tr w:rsidR="00215245" w14:paraId="1D7CB98A" w14:textId="77777777" w:rsidTr="00E6566F">
        <w:tc>
          <w:tcPr>
            <w:tcW w:w="1620" w:type="dxa"/>
          </w:tcPr>
          <w:p w14:paraId="6A7AB7A9" w14:textId="77777777" w:rsidR="00215245" w:rsidRDefault="00215245" w:rsidP="00215245"/>
        </w:tc>
        <w:tc>
          <w:tcPr>
            <w:tcW w:w="1890" w:type="dxa"/>
          </w:tcPr>
          <w:p w14:paraId="00E4BDE4" w14:textId="77777777" w:rsidR="00215245" w:rsidRDefault="00215245" w:rsidP="00215245"/>
        </w:tc>
        <w:tc>
          <w:tcPr>
            <w:tcW w:w="2790" w:type="dxa"/>
            <w:shd w:val="clear" w:color="auto" w:fill="FBD4B4" w:themeFill="accent6" w:themeFillTint="66"/>
          </w:tcPr>
          <w:p w14:paraId="62559217" w14:textId="77777777" w:rsidR="00215245" w:rsidRPr="00215245" w:rsidRDefault="00215245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07D27A64" w14:textId="77777777" w:rsidR="00215245" w:rsidRDefault="00215245" w:rsidP="00215245"/>
        </w:tc>
        <w:tc>
          <w:tcPr>
            <w:tcW w:w="2970" w:type="dxa"/>
            <w:shd w:val="clear" w:color="auto" w:fill="FBD4B4" w:themeFill="accent6" w:themeFillTint="66"/>
          </w:tcPr>
          <w:p w14:paraId="30ADFAD6" w14:textId="77777777" w:rsidR="00215245" w:rsidRPr="00215245" w:rsidRDefault="00215245" w:rsidP="00B14E0E">
            <w:r w:rsidRPr="00215245">
              <w:t>Until expiration date</w:t>
            </w:r>
          </w:p>
        </w:tc>
      </w:tr>
      <w:tr w:rsidR="00215245" w14:paraId="2B131375" w14:textId="77777777" w:rsidTr="00E6566F">
        <w:tc>
          <w:tcPr>
            <w:tcW w:w="1620" w:type="dxa"/>
          </w:tcPr>
          <w:p w14:paraId="54E695C9" w14:textId="77777777" w:rsidR="00215245" w:rsidRDefault="00215245" w:rsidP="00215245"/>
        </w:tc>
        <w:tc>
          <w:tcPr>
            <w:tcW w:w="1890" w:type="dxa"/>
          </w:tcPr>
          <w:p w14:paraId="2D0D11C5" w14:textId="77777777" w:rsidR="00215245" w:rsidRDefault="00215245" w:rsidP="00215245"/>
        </w:tc>
        <w:tc>
          <w:tcPr>
            <w:tcW w:w="2790" w:type="dxa"/>
            <w:shd w:val="clear" w:color="auto" w:fill="FBD4B4" w:themeFill="accent6" w:themeFillTint="66"/>
          </w:tcPr>
          <w:p w14:paraId="696F6C8F" w14:textId="77777777" w:rsidR="00215245" w:rsidRPr="00215245" w:rsidRDefault="00215245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72A49A6A" w14:textId="77777777" w:rsidR="00215245" w:rsidRDefault="00215245" w:rsidP="00215245"/>
        </w:tc>
        <w:tc>
          <w:tcPr>
            <w:tcW w:w="2970" w:type="dxa"/>
            <w:shd w:val="clear" w:color="auto" w:fill="FBD4B4" w:themeFill="accent6" w:themeFillTint="66"/>
          </w:tcPr>
          <w:p w14:paraId="2FC4C700" w14:textId="77777777" w:rsidR="00215245" w:rsidRPr="00215245" w:rsidRDefault="00215245" w:rsidP="00B14E0E">
            <w:r w:rsidRPr="00215245">
              <w:t>Until expiration date</w:t>
            </w:r>
          </w:p>
        </w:tc>
      </w:tr>
      <w:tr w:rsidR="00215245" w14:paraId="5B852D68" w14:textId="77777777" w:rsidTr="00E6566F">
        <w:tc>
          <w:tcPr>
            <w:tcW w:w="1620" w:type="dxa"/>
          </w:tcPr>
          <w:p w14:paraId="15DE3BC9" w14:textId="77777777" w:rsidR="00215245" w:rsidRDefault="00215245" w:rsidP="00215245"/>
        </w:tc>
        <w:tc>
          <w:tcPr>
            <w:tcW w:w="1890" w:type="dxa"/>
          </w:tcPr>
          <w:p w14:paraId="09A83E0D" w14:textId="77777777" w:rsidR="00215245" w:rsidRDefault="00215245" w:rsidP="00215245"/>
        </w:tc>
        <w:tc>
          <w:tcPr>
            <w:tcW w:w="2790" w:type="dxa"/>
            <w:shd w:val="clear" w:color="auto" w:fill="FBD4B4" w:themeFill="accent6" w:themeFillTint="66"/>
          </w:tcPr>
          <w:p w14:paraId="16613CC3" w14:textId="77777777" w:rsidR="00215245" w:rsidRPr="00215245" w:rsidRDefault="00215245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2B64B59F" w14:textId="77777777" w:rsidR="00215245" w:rsidRDefault="00215245" w:rsidP="00215245"/>
        </w:tc>
        <w:tc>
          <w:tcPr>
            <w:tcW w:w="2970" w:type="dxa"/>
            <w:shd w:val="clear" w:color="auto" w:fill="FBD4B4" w:themeFill="accent6" w:themeFillTint="66"/>
          </w:tcPr>
          <w:p w14:paraId="519851C1" w14:textId="77777777" w:rsidR="00215245" w:rsidRPr="00215245" w:rsidRDefault="00215245" w:rsidP="00B14E0E">
            <w:r w:rsidRPr="00215245">
              <w:t>Until expiration date</w:t>
            </w:r>
          </w:p>
        </w:tc>
      </w:tr>
    </w:tbl>
    <w:p w14:paraId="1F2BD5E3" w14:textId="77777777" w:rsidR="00215245" w:rsidRDefault="00215245" w:rsidP="00215245"/>
    <w:tbl>
      <w:tblPr>
        <w:tblStyle w:val="TableGrid"/>
        <w:tblW w:w="11610" w:type="dxa"/>
        <w:tblInd w:w="-882" w:type="dxa"/>
        <w:tblLook w:val="04A0" w:firstRow="1" w:lastRow="0" w:firstColumn="1" w:lastColumn="0" w:noHBand="0" w:noVBand="1"/>
      </w:tblPr>
      <w:tblGrid>
        <w:gridCol w:w="1620"/>
        <w:gridCol w:w="1890"/>
        <w:gridCol w:w="2790"/>
        <w:gridCol w:w="2340"/>
        <w:gridCol w:w="2970"/>
      </w:tblGrid>
      <w:tr w:rsidR="00E6566F" w:rsidRPr="00215245" w14:paraId="1165B990" w14:textId="77777777" w:rsidTr="00B14E0E">
        <w:tc>
          <w:tcPr>
            <w:tcW w:w="1620" w:type="dxa"/>
            <w:vMerge w:val="restart"/>
            <w:shd w:val="clear" w:color="auto" w:fill="FBD4B4" w:themeFill="accent6" w:themeFillTint="66"/>
          </w:tcPr>
          <w:p w14:paraId="6FB9168A" w14:textId="77777777" w:rsidR="00E6566F" w:rsidRPr="00215245" w:rsidRDefault="00E6566F" w:rsidP="00B14E0E">
            <w:pPr>
              <w:jc w:val="center"/>
              <w:rPr>
                <w:b/>
                <w:sz w:val="32"/>
                <w:szCs w:val="32"/>
              </w:rPr>
            </w:pPr>
            <w:r w:rsidRPr="00215245">
              <w:rPr>
                <w:b/>
                <w:sz w:val="32"/>
                <w:szCs w:val="32"/>
              </w:rPr>
              <w:t>Product</w:t>
            </w:r>
          </w:p>
        </w:tc>
        <w:tc>
          <w:tcPr>
            <w:tcW w:w="4680" w:type="dxa"/>
            <w:gridSpan w:val="2"/>
            <w:shd w:val="clear" w:color="auto" w:fill="FBD4B4" w:themeFill="accent6" w:themeFillTint="66"/>
          </w:tcPr>
          <w:p w14:paraId="2AA2AB5D" w14:textId="77777777" w:rsidR="00E6566F" w:rsidRPr="00215245" w:rsidRDefault="00E6566F" w:rsidP="00B14E0E">
            <w:pPr>
              <w:jc w:val="center"/>
              <w:rPr>
                <w:b/>
                <w:sz w:val="28"/>
                <w:szCs w:val="28"/>
              </w:rPr>
            </w:pPr>
            <w:r w:rsidRPr="00215245">
              <w:rPr>
                <w:b/>
                <w:sz w:val="28"/>
                <w:szCs w:val="28"/>
              </w:rPr>
              <w:t>Before First Use</w:t>
            </w:r>
          </w:p>
        </w:tc>
        <w:tc>
          <w:tcPr>
            <w:tcW w:w="5310" w:type="dxa"/>
            <w:gridSpan w:val="2"/>
            <w:shd w:val="clear" w:color="auto" w:fill="FBD4B4" w:themeFill="accent6" w:themeFillTint="66"/>
          </w:tcPr>
          <w:p w14:paraId="3D94D2BF" w14:textId="77777777" w:rsidR="00E6566F" w:rsidRPr="00215245" w:rsidRDefault="00E6566F" w:rsidP="00B14E0E">
            <w:pPr>
              <w:jc w:val="center"/>
              <w:rPr>
                <w:b/>
                <w:sz w:val="28"/>
                <w:szCs w:val="28"/>
              </w:rPr>
            </w:pPr>
            <w:r w:rsidRPr="00215245">
              <w:rPr>
                <w:b/>
                <w:sz w:val="28"/>
                <w:szCs w:val="28"/>
              </w:rPr>
              <w:t>After First Use</w:t>
            </w:r>
          </w:p>
        </w:tc>
      </w:tr>
      <w:tr w:rsidR="00E6566F" w:rsidRPr="00215245" w14:paraId="5A1DAFFB" w14:textId="77777777" w:rsidTr="00B14E0E">
        <w:tc>
          <w:tcPr>
            <w:tcW w:w="1620" w:type="dxa"/>
            <w:vMerge/>
            <w:shd w:val="clear" w:color="auto" w:fill="FBD4B4" w:themeFill="accent6" w:themeFillTint="66"/>
          </w:tcPr>
          <w:p w14:paraId="068C8A6E" w14:textId="77777777" w:rsidR="00E6566F" w:rsidRDefault="00E6566F" w:rsidP="00B14E0E"/>
        </w:tc>
        <w:tc>
          <w:tcPr>
            <w:tcW w:w="1890" w:type="dxa"/>
            <w:shd w:val="clear" w:color="auto" w:fill="FBD4B4" w:themeFill="accent6" w:themeFillTint="66"/>
          </w:tcPr>
          <w:p w14:paraId="58A74B84" w14:textId="77777777" w:rsidR="00E6566F" w:rsidRDefault="00E6566F" w:rsidP="00B14E0E">
            <w:pPr>
              <w:jc w:val="center"/>
              <w:rPr>
                <w:b/>
                <w:sz w:val="24"/>
                <w:szCs w:val="24"/>
              </w:rPr>
            </w:pPr>
            <w:r w:rsidRPr="00215245">
              <w:rPr>
                <w:b/>
                <w:sz w:val="24"/>
                <w:szCs w:val="24"/>
              </w:rPr>
              <w:t>Temperature</w:t>
            </w:r>
          </w:p>
          <w:p w14:paraId="2508F194" w14:textId="77777777" w:rsidR="00E6566F" w:rsidRPr="00215245" w:rsidRDefault="00E6566F" w:rsidP="00B14E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rFonts w:cstheme="minorHAnsi"/>
                <w:b/>
                <w:sz w:val="24"/>
                <w:szCs w:val="24"/>
              </w:rPr>
              <w:t>⁰</w:t>
            </w:r>
            <w:r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2790" w:type="dxa"/>
            <w:shd w:val="clear" w:color="auto" w:fill="FBD4B4" w:themeFill="accent6" w:themeFillTint="66"/>
          </w:tcPr>
          <w:p w14:paraId="63288072" w14:textId="77777777" w:rsidR="00E6566F" w:rsidRPr="00215245" w:rsidRDefault="00E6566F" w:rsidP="00B14E0E">
            <w:pPr>
              <w:jc w:val="center"/>
              <w:rPr>
                <w:b/>
                <w:sz w:val="24"/>
                <w:szCs w:val="24"/>
              </w:rPr>
            </w:pPr>
            <w:r w:rsidRPr="00215245">
              <w:rPr>
                <w:b/>
                <w:sz w:val="24"/>
                <w:szCs w:val="24"/>
              </w:rPr>
              <w:t>Refrigerated</w:t>
            </w:r>
          </w:p>
        </w:tc>
        <w:tc>
          <w:tcPr>
            <w:tcW w:w="2340" w:type="dxa"/>
            <w:shd w:val="clear" w:color="auto" w:fill="FBD4B4" w:themeFill="accent6" w:themeFillTint="66"/>
          </w:tcPr>
          <w:p w14:paraId="23D492C5" w14:textId="77777777" w:rsidR="00E6566F" w:rsidRDefault="00E6566F" w:rsidP="00B14E0E">
            <w:pPr>
              <w:jc w:val="center"/>
              <w:rPr>
                <w:b/>
                <w:sz w:val="24"/>
                <w:szCs w:val="24"/>
              </w:rPr>
            </w:pPr>
            <w:r w:rsidRPr="00215245">
              <w:rPr>
                <w:b/>
                <w:sz w:val="24"/>
                <w:szCs w:val="24"/>
              </w:rPr>
              <w:t>Temperature</w:t>
            </w:r>
          </w:p>
          <w:p w14:paraId="2D0F64FC" w14:textId="77777777" w:rsidR="00E6566F" w:rsidRPr="00215245" w:rsidRDefault="00E6566F" w:rsidP="00B14E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rFonts w:cstheme="minorHAnsi"/>
                <w:b/>
                <w:sz w:val="24"/>
                <w:szCs w:val="24"/>
              </w:rPr>
              <w:t>⁰</w:t>
            </w:r>
            <w:r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2970" w:type="dxa"/>
            <w:shd w:val="clear" w:color="auto" w:fill="FBD4B4" w:themeFill="accent6" w:themeFillTint="66"/>
          </w:tcPr>
          <w:p w14:paraId="42A1F415" w14:textId="77777777" w:rsidR="00E6566F" w:rsidRPr="00215245" w:rsidRDefault="00E6566F" w:rsidP="00B14E0E">
            <w:pPr>
              <w:jc w:val="center"/>
              <w:rPr>
                <w:b/>
                <w:sz w:val="24"/>
                <w:szCs w:val="24"/>
              </w:rPr>
            </w:pPr>
            <w:r w:rsidRPr="00215245">
              <w:rPr>
                <w:b/>
                <w:sz w:val="24"/>
                <w:szCs w:val="24"/>
              </w:rPr>
              <w:t>Refrigerated</w:t>
            </w:r>
          </w:p>
        </w:tc>
      </w:tr>
      <w:tr w:rsidR="00E6566F" w14:paraId="656AD8C2" w14:textId="77777777" w:rsidTr="00B14E0E">
        <w:tc>
          <w:tcPr>
            <w:tcW w:w="1620" w:type="dxa"/>
          </w:tcPr>
          <w:p w14:paraId="3FF50EAB" w14:textId="77777777" w:rsidR="00E6566F" w:rsidRDefault="00E6566F" w:rsidP="00B14E0E"/>
        </w:tc>
        <w:tc>
          <w:tcPr>
            <w:tcW w:w="1890" w:type="dxa"/>
          </w:tcPr>
          <w:p w14:paraId="374091D6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43277ECE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5D388A4A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5D1E1079" w14:textId="77777777" w:rsidR="00E6566F" w:rsidRDefault="00E6566F" w:rsidP="00B14E0E">
            <w:r>
              <w:t xml:space="preserve">Until expiration date </w:t>
            </w:r>
          </w:p>
        </w:tc>
      </w:tr>
      <w:tr w:rsidR="00E6566F" w:rsidRPr="00215245" w14:paraId="76D889E3" w14:textId="77777777" w:rsidTr="00B14E0E">
        <w:tc>
          <w:tcPr>
            <w:tcW w:w="1620" w:type="dxa"/>
          </w:tcPr>
          <w:p w14:paraId="4F0A6C68" w14:textId="77777777" w:rsidR="00E6566F" w:rsidRDefault="00E6566F" w:rsidP="00B14E0E"/>
        </w:tc>
        <w:tc>
          <w:tcPr>
            <w:tcW w:w="1890" w:type="dxa"/>
          </w:tcPr>
          <w:p w14:paraId="5DEDBB21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0430C9AB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5EB54F14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6CA7A7AD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59AD41B5" w14:textId="77777777" w:rsidTr="00B14E0E">
        <w:tc>
          <w:tcPr>
            <w:tcW w:w="1620" w:type="dxa"/>
          </w:tcPr>
          <w:p w14:paraId="6C2EB4FC" w14:textId="77777777" w:rsidR="00E6566F" w:rsidRDefault="00E6566F" w:rsidP="00B14E0E"/>
        </w:tc>
        <w:tc>
          <w:tcPr>
            <w:tcW w:w="1890" w:type="dxa"/>
          </w:tcPr>
          <w:p w14:paraId="56E21A90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3B21D942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1C9895BE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24B5488E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35AF73FC" w14:textId="77777777" w:rsidTr="00B14E0E">
        <w:tc>
          <w:tcPr>
            <w:tcW w:w="1620" w:type="dxa"/>
          </w:tcPr>
          <w:p w14:paraId="66BE9997" w14:textId="77777777" w:rsidR="00E6566F" w:rsidRDefault="00E6566F" w:rsidP="00B14E0E"/>
        </w:tc>
        <w:tc>
          <w:tcPr>
            <w:tcW w:w="1890" w:type="dxa"/>
          </w:tcPr>
          <w:p w14:paraId="391711B8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450F8DD8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00C174AF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18A60F8E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380107BA" w14:textId="77777777" w:rsidTr="00B14E0E">
        <w:tc>
          <w:tcPr>
            <w:tcW w:w="1620" w:type="dxa"/>
          </w:tcPr>
          <w:p w14:paraId="27014EC5" w14:textId="77777777" w:rsidR="00E6566F" w:rsidRDefault="00E6566F" w:rsidP="00B14E0E"/>
        </w:tc>
        <w:tc>
          <w:tcPr>
            <w:tcW w:w="1890" w:type="dxa"/>
          </w:tcPr>
          <w:p w14:paraId="7837B0FB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0B8D9016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50DD5C0E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57216A8A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0682A0B7" w14:textId="77777777" w:rsidTr="00B14E0E">
        <w:tc>
          <w:tcPr>
            <w:tcW w:w="1620" w:type="dxa"/>
          </w:tcPr>
          <w:p w14:paraId="1A922B03" w14:textId="77777777" w:rsidR="00E6566F" w:rsidRDefault="00E6566F" w:rsidP="00B14E0E"/>
        </w:tc>
        <w:tc>
          <w:tcPr>
            <w:tcW w:w="1890" w:type="dxa"/>
          </w:tcPr>
          <w:p w14:paraId="7488CDA8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3F468F61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10F76511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7DECF512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74269179" w14:textId="77777777" w:rsidTr="00B14E0E">
        <w:tc>
          <w:tcPr>
            <w:tcW w:w="1620" w:type="dxa"/>
          </w:tcPr>
          <w:p w14:paraId="5C5C329E" w14:textId="77777777" w:rsidR="00E6566F" w:rsidRDefault="00E6566F" w:rsidP="00B14E0E"/>
        </w:tc>
        <w:tc>
          <w:tcPr>
            <w:tcW w:w="1890" w:type="dxa"/>
          </w:tcPr>
          <w:p w14:paraId="580EC2B2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495004B3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1DD11F4C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7AAA5908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55089170" w14:textId="77777777" w:rsidTr="00B14E0E">
        <w:tc>
          <w:tcPr>
            <w:tcW w:w="1620" w:type="dxa"/>
          </w:tcPr>
          <w:p w14:paraId="06A7BBAF" w14:textId="77777777" w:rsidR="00E6566F" w:rsidRDefault="00E6566F" w:rsidP="00B14E0E"/>
        </w:tc>
        <w:tc>
          <w:tcPr>
            <w:tcW w:w="1890" w:type="dxa"/>
          </w:tcPr>
          <w:p w14:paraId="6BD7CB44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509DCD5D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50DC44B9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2D45422D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5490CD63" w14:textId="77777777" w:rsidTr="00B14E0E">
        <w:tc>
          <w:tcPr>
            <w:tcW w:w="1620" w:type="dxa"/>
          </w:tcPr>
          <w:p w14:paraId="44C04E67" w14:textId="77777777" w:rsidR="00E6566F" w:rsidRDefault="00E6566F" w:rsidP="00B14E0E"/>
        </w:tc>
        <w:tc>
          <w:tcPr>
            <w:tcW w:w="1890" w:type="dxa"/>
          </w:tcPr>
          <w:p w14:paraId="208CA1A8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4E227482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1ADC8E33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1A47EE61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551A430C" w14:textId="77777777" w:rsidTr="00B14E0E">
        <w:tc>
          <w:tcPr>
            <w:tcW w:w="1620" w:type="dxa"/>
          </w:tcPr>
          <w:p w14:paraId="52243A1D" w14:textId="77777777" w:rsidR="00E6566F" w:rsidRDefault="00E6566F" w:rsidP="00B14E0E"/>
        </w:tc>
        <w:tc>
          <w:tcPr>
            <w:tcW w:w="1890" w:type="dxa"/>
          </w:tcPr>
          <w:p w14:paraId="52D63AA2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7F94395B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74695676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0826D732" w14:textId="77777777" w:rsidR="00E6566F" w:rsidRPr="00215245" w:rsidRDefault="00E6566F" w:rsidP="00B14E0E">
            <w:r w:rsidRPr="00215245">
              <w:t>Until expiration date</w:t>
            </w:r>
          </w:p>
        </w:tc>
      </w:tr>
    </w:tbl>
    <w:p w14:paraId="6B8B11CD" w14:textId="77777777" w:rsidR="00E6566F" w:rsidRDefault="00E6566F" w:rsidP="00215245"/>
    <w:tbl>
      <w:tblPr>
        <w:tblStyle w:val="TableGrid"/>
        <w:tblW w:w="11610" w:type="dxa"/>
        <w:tblInd w:w="-882" w:type="dxa"/>
        <w:tblLook w:val="04A0" w:firstRow="1" w:lastRow="0" w:firstColumn="1" w:lastColumn="0" w:noHBand="0" w:noVBand="1"/>
      </w:tblPr>
      <w:tblGrid>
        <w:gridCol w:w="1620"/>
        <w:gridCol w:w="1890"/>
        <w:gridCol w:w="2790"/>
        <w:gridCol w:w="2340"/>
        <w:gridCol w:w="2970"/>
      </w:tblGrid>
      <w:tr w:rsidR="00E6566F" w:rsidRPr="00215245" w14:paraId="6D9A4EB2" w14:textId="77777777" w:rsidTr="00B14E0E">
        <w:tc>
          <w:tcPr>
            <w:tcW w:w="1620" w:type="dxa"/>
            <w:vMerge w:val="restart"/>
            <w:shd w:val="clear" w:color="auto" w:fill="FBD4B4" w:themeFill="accent6" w:themeFillTint="66"/>
          </w:tcPr>
          <w:p w14:paraId="5136DBA2" w14:textId="77777777" w:rsidR="00E6566F" w:rsidRPr="00215245" w:rsidRDefault="00E6566F" w:rsidP="00B14E0E">
            <w:pPr>
              <w:jc w:val="center"/>
              <w:rPr>
                <w:b/>
                <w:sz w:val="32"/>
                <w:szCs w:val="32"/>
              </w:rPr>
            </w:pPr>
            <w:r w:rsidRPr="00215245">
              <w:rPr>
                <w:b/>
                <w:sz w:val="32"/>
                <w:szCs w:val="32"/>
              </w:rPr>
              <w:t>Product</w:t>
            </w:r>
          </w:p>
        </w:tc>
        <w:tc>
          <w:tcPr>
            <w:tcW w:w="4680" w:type="dxa"/>
            <w:gridSpan w:val="2"/>
            <w:shd w:val="clear" w:color="auto" w:fill="FBD4B4" w:themeFill="accent6" w:themeFillTint="66"/>
          </w:tcPr>
          <w:p w14:paraId="4094C0ED" w14:textId="77777777" w:rsidR="00E6566F" w:rsidRPr="00215245" w:rsidRDefault="00E6566F" w:rsidP="00B14E0E">
            <w:pPr>
              <w:jc w:val="center"/>
              <w:rPr>
                <w:b/>
                <w:sz w:val="28"/>
                <w:szCs w:val="28"/>
              </w:rPr>
            </w:pPr>
            <w:r w:rsidRPr="00215245">
              <w:rPr>
                <w:b/>
                <w:sz w:val="28"/>
                <w:szCs w:val="28"/>
              </w:rPr>
              <w:t>Before First Use</w:t>
            </w:r>
          </w:p>
        </w:tc>
        <w:tc>
          <w:tcPr>
            <w:tcW w:w="5310" w:type="dxa"/>
            <w:gridSpan w:val="2"/>
            <w:shd w:val="clear" w:color="auto" w:fill="FBD4B4" w:themeFill="accent6" w:themeFillTint="66"/>
          </w:tcPr>
          <w:p w14:paraId="25BA0D3B" w14:textId="77777777" w:rsidR="00E6566F" w:rsidRPr="00215245" w:rsidRDefault="00E6566F" w:rsidP="00B14E0E">
            <w:pPr>
              <w:jc w:val="center"/>
              <w:rPr>
                <w:b/>
                <w:sz w:val="28"/>
                <w:szCs w:val="28"/>
              </w:rPr>
            </w:pPr>
            <w:r w:rsidRPr="00215245">
              <w:rPr>
                <w:b/>
                <w:sz w:val="28"/>
                <w:szCs w:val="28"/>
              </w:rPr>
              <w:t>After First Use</w:t>
            </w:r>
          </w:p>
        </w:tc>
      </w:tr>
      <w:tr w:rsidR="00E6566F" w:rsidRPr="00215245" w14:paraId="02C7D54F" w14:textId="77777777" w:rsidTr="00B14E0E">
        <w:tc>
          <w:tcPr>
            <w:tcW w:w="1620" w:type="dxa"/>
            <w:vMerge/>
            <w:shd w:val="clear" w:color="auto" w:fill="FBD4B4" w:themeFill="accent6" w:themeFillTint="66"/>
          </w:tcPr>
          <w:p w14:paraId="53CA00B1" w14:textId="77777777" w:rsidR="00E6566F" w:rsidRDefault="00E6566F" w:rsidP="00B14E0E"/>
        </w:tc>
        <w:tc>
          <w:tcPr>
            <w:tcW w:w="1890" w:type="dxa"/>
            <w:shd w:val="clear" w:color="auto" w:fill="FBD4B4" w:themeFill="accent6" w:themeFillTint="66"/>
          </w:tcPr>
          <w:p w14:paraId="07897439" w14:textId="77777777" w:rsidR="00E6566F" w:rsidRDefault="00E6566F" w:rsidP="00B14E0E">
            <w:pPr>
              <w:jc w:val="center"/>
              <w:rPr>
                <w:b/>
                <w:sz w:val="24"/>
                <w:szCs w:val="24"/>
              </w:rPr>
            </w:pPr>
            <w:r w:rsidRPr="00215245">
              <w:rPr>
                <w:b/>
                <w:sz w:val="24"/>
                <w:szCs w:val="24"/>
              </w:rPr>
              <w:t>Temperature</w:t>
            </w:r>
          </w:p>
          <w:p w14:paraId="3F3C7417" w14:textId="77777777" w:rsidR="00E6566F" w:rsidRPr="00215245" w:rsidRDefault="00E6566F" w:rsidP="00B14E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rFonts w:cstheme="minorHAnsi"/>
                <w:b/>
                <w:sz w:val="24"/>
                <w:szCs w:val="24"/>
              </w:rPr>
              <w:t>⁰</w:t>
            </w:r>
            <w:r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2790" w:type="dxa"/>
            <w:shd w:val="clear" w:color="auto" w:fill="FBD4B4" w:themeFill="accent6" w:themeFillTint="66"/>
          </w:tcPr>
          <w:p w14:paraId="0D3E77D7" w14:textId="77777777" w:rsidR="00E6566F" w:rsidRPr="00215245" w:rsidRDefault="00E6566F" w:rsidP="00B14E0E">
            <w:pPr>
              <w:jc w:val="center"/>
              <w:rPr>
                <w:b/>
                <w:sz w:val="24"/>
                <w:szCs w:val="24"/>
              </w:rPr>
            </w:pPr>
            <w:r w:rsidRPr="00215245">
              <w:rPr>
                <w:b/>
                <w:sz w:val="24"/>
                <w:szCs w:val="24"/>
              </w:rPr>
              <w:t>Refrigerated</w:t>
            </w:r>
          </w:p>
        </w:tc>
        <w:tc>
          <w:tcPr>
            <w:tcW w:w="2340" w:type="dxa"/>
            <w:shd w:val="clear" w:color="auto" w:fill="FBD4B4" w:themeFill="accent6" w:themeFillTint="66"/>
          </w:tcPr>
          <w:p w14:paraId="308832A5" w14:textId="77777777" w:rsidR="00E6566F" w:rsidRDefault="00E6566F" w:rsidP="00B14E0E">
            <w:pPr>
              <w:jc w:val="center"/>
              <w:rPr>
                <w:b/>
                <w:sz w:val="24"/>
                <w:szCs w:val="24"/>
              </w:rPr>
            </w:pPr>
            <w:r w:rsidRPr="00215245">
              <w:rPr>
                <w:b/>
                <w:sz w:val="24"/>
                <w:szCs w:val="24"/>
              </w:rPr>
              <w:t>Temperature</w:t>
            </w:r>
          </w:p>
          <w:p w14:paraId="740BBEFA" w14:textId="77777777" w:rsidR="00E6566F" w:rsidRPr="00215245" w:rsidRDefault="00E6566F" w:rsidP="00B14E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rFonts w:cstheme="minorHAnsi"/>
                <w:b/>
                <w:sz w:val="24"/>
                <w:szCs w:val="24"/>
              </w:rPr>
              <w:t>⁰</w:t>
            </w:r>
            <w:r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2970" w:type="dxa"/>
            <w:shd w:val="clear" w:color="auto" w:fill="FBD4B4" w:themeFill="accent6" w:themeFillTint="66"/>
          </w:tcPr>
          <w:p w14:paraId="01AA7143" w14:textId="77777777" w:rsidR="00E6566F" w:rsidRPr="00215245" w:rsidRDefault="00E6566F" w:rsidP="00B14E0E">
            <w:pPr>
              <w:jc w:val="center"/>
              <w:rPr>
                <w:b/>
                <w:sz w:val="24"/>
                <w:szCs w:val="24"/>
              </w:rPr>
            </w:pPr>
            <w:r w:rsidRPr="00215245">
              <w:rPr>
                <w:b/>
                <w:sz w:val="24"/>
                <w:szCs w:val="24"/>
              </w:rPr>
              <w:t>Refrigerated</w:t>
            </w:r>
          </w:p>
        </w:tc>
      </w:tr>
      <w:tr w:rsidR="00E6566F" w14:paraId="09E7A624" w14:textId="77777777" w:rsidTr="00B14E0E">
        <w:tc>
          <w:tcPr>
            <w:tcW w:w="1620" w:type="dxa"/>
          </w:tcPr>
          <w:p w14:paraId="474EF37F" w14:textId="77777777" w:rsidR="00E6566F" w:rsidRDefault="00E6566F" w:rsidP="00B14E0E"/>
        </w:tc>
        <w:tc>
          <w:tcPr>
            <w:tcW w:w="1890" w:type="dxa"/>
          </w:tcPr>
          <w:p w14:paraId="3AE017AA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41F8A05C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7A2CCDD3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23E100C7" w14:textId="77777777" w:rsidR="00E6566F" w:rsidRDefault="00E6566F" w:rsidP="00B14E0E">
            <w:r>
              <w:t xml:space="preserve">Until expiration date </w:t>
            </w:r>
          </w:p>
        </w:tc>
      </w:tr>
      <w:tr w:rsidR="00E6566F" w:rsidRPr="00215245" w14:paraId="6E7F4B14" w14:textId="77777777" w:rsidTr="00B14E0E">
        <w:tc>
          <w:tcPr>
            <w:tcW w:w="1620" w:type="dxa"/>
          </w:tcPr>
          <w:p w14:paraId="16DD705F" w14:textId="77777777" w:rsidR="00E6566F" w:rsidRDefault="00E6566F" w:rsidP="00B14E0E"/>
        </w:tc>
        <w:tc>
          <w:tcPr>
            <w:tcW w:w="1890" w:type="dxa"/>
          </w:tcPr>
          <w:p w14:paraId="482CB651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765B180A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1FB636F0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2C66600B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1F7F109A" w14:textId="77777777" w:rsidTr="00B14E0E">
        <w:tc>
          <w:tcPr>
            <w:tcW w:w="1620" w:type="dxa"/>
          </w:tcPr>
          <w:p w14:paraId="24702A3D" w14:textId="77777777" w:rsidR="00E6566F" w:rsidRDefault="00E6566F" w:rsidP="00B14E0E"/>
        </w:tc>
        <w:tc>
          <w:tcPr>
            <w:tcW w:w="1890" w:type="dxa"/>
          </w:tcPr>
          <w:p w14:paraId="7E113641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755B627B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4DDE0716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59C2C150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5478C4C7" w14:textId="77777777" w:rsidTr="00B14E0E">
        <w:tc>
          <w:tcPr>
            <w:tcW w:w="1620" w:type="dxa"/>
          </w:tcPr>
          <w:p w14:paraId="68ACA50E" w14:textId="77777777" w:rsidR="00E6566F" w:rsidRDefault="00E6566F" w:rsidP="00B14E0E"/>
        </w:tc>
        <w:tc>
          <w:tcPr>
            <w:tcW w:w="1890" w:type="dxa"/>
          </w:tcPr>
          <w:p w14:paraId="4245045E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6CC574C5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6E1D959C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00017F2E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584006F7" w14:textId="77777777" w:rsidTr="00B14E0E">
        <w:tc>
          <w:tcPr>
            <w:tcW w:w="1620" w:type="dxa"/>
          </w:tcPr>
          <w:p w14:paraId="3821E18F" w14:textId="77777777" w:rsidR="00E6566F" w:rsidRDefault="00E6566F" w:rsidP="00B14E0E"/>
        </w:tc>
        <w:tc>
          <w:tcPr>
            <w:tcW w:w="1890" w:type="dxa"/>
          </w:tcPr>
          <w:p w14:paraId="06D6F56F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7F924590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2983A5E4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3A7FE9FB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0C782353" w14:textId="77777777" w:rsidTr="00B14E0E">
        <w:tc>
          <w:tcPr>
            <w:tcW w:w="1620" w:type="dxa"/>
          </w:tcPr>
          <w:p w14:paraId="2B582832" w14:textId="77777777" w:rsidR="00E6566F" w:rsidRDefault="00E6566F" w:rsidP="00B14E0E"/>
        </w:tc>
        <w:tc>
          <w:tcPr>
            <w:tcW w:w="1890" w:type="dxa"/>
          </w:tcPr>
          <w:p w14:paraId="700AC04E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67806EBD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452532FC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3F21BDB8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312342A7" w14:textId="77777777" w:rsidTr="00B14E0E">
        <w:tc>
          <w:tcPr>
            <w:tcW w:w="1620" w:type="dxa"/>
          </w:tcPr>
          <w:p w14:paraId="77EFD4B5" w14:textId="77777777" w:rsidR="00E6566F" w:rsidRDefault="00E6566F" w:rsidP="00B14E0E"/>
        </w:tc>
        <w:tc>
          <w:tcPr>
            <w:tcW w:w="1890" w:type="dxa"/>
          </w:tcPr>
          <w:p w14:paraId="46C00E60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50F464FF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4AD36899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2B6086E1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3869ADEC" w14:textId="77777777" w:rsidTr="00B14E0E">
        <w:tc>
          <w:tcPr>
            <w:tcW w:w="1620" w:type="dxa"/>
          </w:tcPr>
          <w:p w14:paraId="30C0BD23" w14:textId="77777777" w:rsidR="00E6566F" w:rsidRDefault="00E6566F" w:rsidP="00B14E0E"/>
        </w:tc>
        <w:tc>
          <w:tcPr>
            <w:tcW w:w="1890" w:type="dxa"/>
          </w:tcPr>
          <w:p w14:paraId="6D24B197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33BDF1CE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18F240BB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20AA180F" w14:textId="77777777" w:rsidR="00E6566F" w:rsidRPr="00215245" w:rsidRDefault="00E6566F" w:rsidP="00B14E0E">
            <w:r w:rsidRPr="00215245">
              <w:t>Until expiration date</w:t>
            </w:r>
          </w:p>
        </w:tc>
      </w:tr>
      <w:tr w:rsidR="00E6566F" w:rsidRPr="00215245" w14:paraId="6D672F70" w14:textId="77777777" w:rsidTr="00B14E0E">
        <w:tc>
          <w:tcPr>
            <w:tcW w:w="1620" w:type="dxa"/>
          </w:tcPr>
          <w:p w14:paraId="49421299" w14:textId="77777777" w:rsidR="00E6566F" w:rsidRDefault="00E6566F" w:rsidP="00B14E0E"/>
        </w:tc>
        <w:tc>
          <w:tcPr>
            <w:tcW w:w="1890" w:type="dxa"/>
          </w:tcPr>
          <w:p w14:paraId="06D04596" w14:textId="77777777" w:rsidR="00E6566F" w:rsidRDefault="00E6566F" w:rsidP="00B14E0E"/>
        </w:tc>
        <w:tc>
          <w:tcPr>
            <w:tcW w:w="2790" w:type="dxa"/>
            <w:shd w:val="clear" w:color="auto" w:fill="FBD4B4" w:themeFill="accent6" w:themeFillTint="66"/>
          </w:tcPr>
          <w:p w14:paraId="7F0A4256" w14:textId="77777777" w:rsidR="00E6566F" w:rsidRPr="00215245" w:rsidRDefault="00E6566F" w:rsidP="00B14E0E">
            <w:r w:rsidRPr="00215245">
              <w:t>Until expiration date</w:t>
            </w:r>
          </w:p>
        </w:tc>
        <w:tc>
          <w:tcPr>
            <w:tcW w:w="2340" w:type="dxa"/>
          </w:tcPr>
          <w:p w14:paraId="479FDBF2" w14:textId="77777777" w:rsidR="00E6566F" w:rsidRDefault="00E6566F" w:rsidP="00B14E0E"/>
        </w:tc>
        <w:tc>
          <w:tcPr>
            <w:tcW w:w="2970" w:type="dxa"/>
            <w:shd w:val="clear" w:color="auto" w:fill="FBD4B4" w:themeFill="accent6" w:themeFillTint="66"/>
          </w:tcPr>
          <w:p w14:paraId="5AC5B2BF" w14:textId="77777777" w:rsidR="00E6566F" w:rsidRPr="00215245" w:rsidRDefault="00E6566F" w:rsidP="00B14E0E">
            <w:r w:rsidRPr="00215245">
              <w:t>Until expiration date</w:t>
            </w:r>
          </w:p>
        </w:tc>
      </w:tr>
    </w:tbl>
    <w:p w14:paraId="2A93C4AA" w14:textId="77777777" w:rsidR="00E6566F" w:rsidRPr="00215245" w:rsidRDefault="00E6566F" w:rsidP="00215245"/>
    <w:sectPr w:rsidR="00E6566F" w:rsidRPr="00215245" w:rsidSect="000529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889"/>
    <w:rsid w:val="00052920"/>
    <w:rsid w:val="00215245"/>
    <w:rsid w:val="00537889"/>
    <w:rsid w:val="009A5353"/>
    <w:rsid w:val="00E6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E2CA7"/>
  <w15:docId w15:val="{BB641BBB-999D-4C52-955D-053D9F012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920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52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152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215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cuments\Aqsa\Temperature%20log%20Templates\New%20folder\template%201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15.dotx</Template>
  <TotalTime>1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2021-11-26T09:07:00Z</dcterms:created>
  <dcterms:modified xsi:type="dcterms:W3CDTF">2021-11-26T09:07:00Z</dcterms:modified>
</cp:coreProperties>
</file>