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F77B9" w14:textId="56B341CE" w:rsidR="00FD3A76" w:rsidRDefault="00CA782B" w:rsidP="007826AA">
      <w:pPr>
        <w:pStyle w:val="Title"/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FA742A" wp14:editId="2D4F4FC0">
                <wp:simplePos x="0" y="0"/>
                <wp:positionH relativeFrom="column">
                  <wp:posOffset>-723900</wp:posOffset>
                </wp:positionH>
                <wp:positionV relativeFrom="paragraph">
                  <wp:posOffset>-800100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ABA232" id="Oval 2" o:spid="_x0000_s1026" style="position:absolute;margin-left:-57pt;margin-top:-63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" stroked="f">
                <v:fill r:id="rId5" o:title="" recolor="t" type="frame"/>
              </v:oval>
            </w:pict>
          </mc:Fallback>
        </mc:AlternateContent>
      </w:r>
      <w:r w:rsidR="007826AA" w:rsidRPr="007826AA">
        <w:rPr>
          <w:sz w:val="44"/>
          <w:szCs w:val="44"/>
        </w:rPr>
        <w:t xml:space="preserve">MILK MANUFACTURING TEMPERATURE LOG </w:t>
      </w:r>
    </w:p>
    <w:tbl>
      <w:tblPr>
        <w:tblStyle w:val="TableGrid"/>
        <w:tblW w:w="11520" w:type="dxa"/>
        <w:tblInd w:w="-972" w:type="dxa"/>
        <w:tblLook w:val="04A0" w:firstRow="1" w:lastRow="0" w:firstColumn="1" w:lastColumn="0" w:noHBand="0" w:noVBand="1"/>
      </w:tblPr>
      <w:tblGrid>
        <w:gridCol w:w="1382"/>
        <w:gridCol w:w="1156"/>
        <w:gridCol w:w="877"/>
        <w:gridCol w:w="1072"/>
        <w:gridCol w:w="1857"/>
        <w:gridCol w:w="1578"/>
        <w:gridCol w:w="951"/>
        <w:gridCol w:w="981"/>
        <w:gridCol w:w="1666"/>
      </w:tblGrid>
      <w:tr w:rsidR="003C3672" w14:paraId="6694B060" w14:textId="77777777" w:rsidTr="003C3672">
        <w:tc>
          <w:tcPr>
            <w:tcW w:w="1382" w:type="dxa"/>
            <w:vMerge w:val="restart"/>
            <w:shd w:val="clear" w:color="auto" w:fill="DAEEF3" w:themeFill="accent5" w:themeFillTint="33"/>
          </w:tcPr>
          <w:p w14:paraId="1150B553" w14:textId="77777777" w:rsidR="003C3672" w:rsidRPr="003C3672" w:rsidRDefault="003C3672" w:rsidP="003C3672">
            <w:pPr>
              <w:jc w:val="center"/>
              <w:rPr>
                <w:b/>
                <w:sz w:val="40"/>
                <w:szCs w:val="40"/>
              </w:rPr>
            </w:pPr>
            <w:r w:rsidRPr="003C3672">
              <w:rPr>
                <w:b/>
                <w:sz w:val="40"/>
                <w:szCs w:val="40"/>
              </w:rPr>
              <w:t>Date</w:t>
            </w:r>
          </w:p>
        </w:tc>
        <w:tc>
          <w:tcPr>
            <w:tcW w:w="10138" w:type="dxa"/>
            <w:gridSpan w:val="8"/>
            <w:shd w:val="clear" w:color="auto" w:fill="DAEEF3" w:themeFill="accent5" w:themeFillTint="33"/>
          </w:tcPr>
          <w:p w14:paraId="6048DEB5" w14:textId="77777777" w:rsidR="003C3672" w:rsidRDefault="003C3672" w:rsidP="003C3672">
            <w:pPr>
              <w:jc w:val="center"/>
            </w:pPr>
            <w:r w:rsidRPr="003C3672">
              <w:rPr>
                <w:b/>
                <w:sz w:val="32"/>
                <w:szCs w:val="32"/>
              </w:rPr>
              <w:t>Temperature</w:t>
            </w:r>
            <w:r>
              <w:rPr>
                <w:b/>
                <w:sz w:val="32"/>
                <w:szCs w:val="32"/>
              </w:rPr>
              <w:t>(</w:t>
            </w:r>
            <w:r>
              <w:rPr>
                <w:rFonts w:cstheme="minorHAnsi"/>
                <w:b/>
                <w:sz w:val="32"/>
                <w:szCs w:val="32"/>
              </w:rPr>
              <w:t>⁰</w:t>
            </w:r>
            <w:r>
              <w:rPr>
                <w:b/>
                <w:sz w:val="32"/>
                <w:szCs w:val="32"/>
              </w:rPr>
              <w:t>C)</w:t>
            </w:r>
          </w:p>
        </w:tc>
      </w:tr>
      <w:tr w:rsidR="005E09E3" w14:paraId="08B8DC8C" w14:textId="77777777" w:rsidTr="003C3672">
        <w:tc>
          <w:tcPr>
            <w:tcW w:w="1382" w:type="dxa"/>
            <w:vMerge/>
            <w:shd w:val="clear" w:color="auto" w:fill="DAEEF3" w:themeFill="accent5" w:themeFillTint="33"/>
          </w:tcPr>
          <w:p w14:paraId="713F3EEB" w14:textId="77777777" w:rsidR="005E09E3" w:rsidRDefault="005E09E3" w:rsidP="003C3672">
            <w:pPr>
              <w:jc w:val="center"/>
            </w:pPr>
          </w:p>
        </w:tc>
        <w:tc>
          <w:tcPr>
            <w:tcW w:w="1156" w:type="dxa"/>
            <w:shd w:val="clear" w:color="auto" w:fill="DAEEF3" w:themeFill="accent5" w:themeFillTint="33"/>
          </w:tcPr>
          <w:p w14:paraId="225DBABA" w14:textId="77777777" w:rsidR="005E09E3" w:rsidRPr="003C3672" w:rsidRDefault="005E09E3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 xml:space="preserve">Raw </w:t>
            </w:r>
            <w:r w:rsidR="003C3672" w:rsidRPr="003C3672">
              <w:rPr>
                <w:b/>
                <w:sz w:val="24"/>
                <w:szCs w:val="24"/>
              </w:rPr>
              <w:t>Milk Gathered</w:t>
            </w:r>
          </w:p>
        </w:tc>
        <w:tc>
          <w:tcPr>
            <w:tcW w:w="877" w:type="dxa"/>
            <w:shd w:val="clear" w:color="auto" w:fill="DAEEF3" w:themeFill="accent5" w:themeFillTint="33"/>
          </w:tcPr>
          <w:p w14:paraId="00D14711" w14:textId="77777777" w:rsidR="005E09E3" w:rsidRPr="003C3672" w:rsidRDefault="005E09E3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 xml:space="preserve">Raw </w:t>
            </w:r>
            <w:r w:rsidR="003C3672" w:rsidRPr="003C3672">
              <w:rPr>
                <w:b/>
                <w:sz w:val="24"/>
                <w:szCs w:val="24"/>
              </w:rPr>
              <w:t>Milk Stored</w:t>
            </w:r>
          </w:p>
        </w:tc>
        <w:tc>
          <w:tcPr>
            <w:tcW w:w="1072" w:type="dxa"/>
            <w:shd w:val="clear" w:color="auto" w:fill="DAEEF3" w:themeFill="accent5" w:themeFillTint="33"/>
          </w:tcPr>
          <w:p w14:paraId="77A01450" w14:textId="77777777" w:rsidR="005E09E3" w:rsidRPr="003C3672" w:rsidRDefault="003C3672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>Cleaning</w:t>
            </w:r>
          </w:p>
        </w:tc>
        <w:tc>
          <w:tcPr>
            <w:tcW w:w="1857" w:type="dxa"/>
            <w:shd w:val="clear" w:color="auto" w:fill="DAEEF3" w:themeFill="accent5" w:themeFillTint="33"/>
          </w:tcPr>
          <w:p w14:paraId="533849A8" w14:textId="77777777" w:rsidR="005E09E3" w:rsidRPr="003C3672" w:rsidRDefault="005E09E3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>Homogenization</w:t>
            </w:r>
          </w:p>
        </w:tc>
        <w:tc>
          <w:tcPr>
            <w:tcW w:w="1578" w:type="dxa"/>
            <w:shd w:val="clear" w:color="auto" w:fill="DAEEF3" w:themeFill="accent5" w:themeFillTint="33"/>
          </w:tcPr>
          <w:p w14:paraId="316E9C81" w14:textId="77777777" w:rsidR="005E09E3" w:rsidRPr="003C3672" w:rsidRDefault="005E09E3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 xml:space="preserve">Fat </w:t>
            </w:r>
            <w:r w:rsidR="003C3672" w:rsidRPr="003C3672">
              <w:rPr>
                <w:b/>
                <w:sz w:val="24"/>
                <w:szCs w:val="24"/>
              </w:rPr>
              <w:t>Standardizing</w:t>
            </w:r>
          </w:p>
        </w:tc>
        <w:tc>
          <w:tcPr>
            <w:tcW w:w="951" w:type="dxa"/>
            <w:shd w:val="clear" w:color="auto" w:fill="DAEEF3" w:themeFill="accent5" w:themeFillTint="33"/>
          </w:tcPr>
          <w:p w14:paraId="7B76DEF8" w14:textId="77777777" w:rsidR="005E09E3" w:rsidRPr="003C3672" w:rsidRDefault="003C3672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>Chilling</w:t>
            </w:r>
          </w:p>
        </w:tc>
        <w:tc>
          <w:tcPr>
            <w:tcW w:w="981" w:type="dxa"/>
            <w:shd w:val="clear" w:color="auto" w:fill="DAEEF3" w:themeFill="accent5" w:themeFillTint="33"/>
          </w:tcPr>
          <w:p w14:paraId="1A54D5B2" w14:textId="77777777" w:rsidR="005E09E3" w:rsidRPr="003C3672" w:rsidRDefault="003C3672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>Storage</w:t>
            </w:r>
          </w:p>
        </w:tc>
        <w:tc>
          <w:tcPr>
            <w:tcW w:w="1666" w:type="dxa"/>
            <w:shd w:val="clear" w:color="auto" w:fill="DAEEF3" w:themeFill="accent5" w:themeFillTint="33"/>
          </w:tcPr>
          <w:p w14:paraId="4396BC0B" w14:textId="77777777" w:rsidR="005E09E3" w:rsidRPr="003C3672" w:rsidRDefault="003C3672" w:rsidP="003C3672">
            <w:pPr>
              <w:jc w:val="center"/>
              <w:rPr>
                <w:b/>
                <w:sz w:val="24"/>
                <w:szCs w:val="24"/>
              </w:rPr>
            </w:pPr>
            <w:r w:rsidRPr="003C3672">
              <w:rPr>
                <w:b/>
                <w:sz w:val="24"/>
                <w:szCs w:val="24"/>
              </w:rPr>
              <w:t>Packaging</w:t>
            </w:r>
          </w:p>
        </w:tc>
      </w:tr>
      <w:tr w:rsidR="005E09E3" w14:paraId="7BCA5021" w14:textId="77777777" w:rsidTr="003C3672">
        <w:tc>
          <w:tcPr>
            <w:tcW w:w="1382" w:type="dxa"/>
          </w:tcPr>
          <w:p w14:paraId="36F1A593" w14:textId="77777777" w:rsidR="005E09E3" w:rsidRDefault="005E09E3" w:rsidP="003C3672">
            <w:pPr>
              <w:jc w:val="center"/>
            </w:pPr>
            <w:r>
              <w:t>1.</w:t>
            </w:r>
          </w:p>
        </w:tc>
        <w:tc>
          <w:tcPr>
            <w:tcW w:w="1156" w:type="dxa"/>
          </w:tcPr>
          <w:p w14:paraId="6F69D383" w14:textId="77777777" w:rsidR="005E09E3" w:rsidRDefault="005E09E3" w:rsidP="007826AA"/>
        </w:tc>
        <w:tc>
          <w:tcPr>
            <w:tcW w:w="877" w:type="dxa"/>
          </w:tcPr>
          <w:p w14:paraId="49E443FF" w14:textId="77777777" w:rsidR="005E09E3" w:rsidRDefault="005E09E3" w:rsidP="007826AA"/>
        </w:tc>
        <w:tc>
          <w:tcPr>
            <w:tcW w:w="1072" w:type="dxa"/>
          </w:tcPr>
          <w:p w14:paraId="55116DC5" w14:textId="77777777" w:rsidR="005E09E3" w:rsidRDefault="005E09E3" w:rsidP="007826AA"/>
        </w:tc>
        <w:tc>
          <w:tcPr>
            <w:tcW w:w="1857" w:type="dxa"/>
          </w:tcPr>
          <w:p w14:paraId="18ACFA22" w14:textId="77777777" w:rsidR="005E09E3" w:rsidRDefault="005E09E3" w:rsidP="007826AA"/>
        </w:tc>
        <w:tc>
          <w:tcPr>
            <w:tcW w:w="1578" w:type="dxa"/>
          </w:tcPr>
          <w:p w14:paraId="3F049C7B" w14:textId="77777777" w:rsidR="005E09E3" w:rsidRDefault="005E09E3" w:rsidP="007826AA"/>
        </w:tc>
        <w:tc>
          <w:tcPr>
            <w:tcW w:w="951" w:type="dxa"/>
          </w:tcPr>
          <w:p w14:paraId="2EF3E204" w14:textId="77777777" w:rsidR="005E09E3" w:rsidRDefault="005E09E3" w:rsidP="007826AA"/>
        </w:tc>
        <w:tc>
          <w:tcPr>
            <w:tcW w:w="981" w:type="dxa"/>
          </w:tcPr>
          <w:p w14:paraId="5D328A4B" w14:textId="77777777" w:rsidR="005E09E3" w:rsidRDefault="005E09E3" w:rsidP="007826AA"/>
        </w:tc>
        <w:tc>
          <w:tcPr>
            <w:tcW w:w="1666" w:type="dxa"/>
          </w:tcPr>
          <w:p w14:paraId="76F04D17" w14:textId="77777777" w:rsidR="005E09E3" w:rsidRDefault="005E09E3" w:rsidP="007826AA"/>
        </w:tc>
      </w:tr>
      <w:tr w:rsidR="005E09E3" w14:paraId="55DFDA6B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1B710E08" w14:textId="77777777" w:rsidR="005E09E3" w:rsidRDefault="005E09E3" w:rsidP="003C3672">
            <w:pPr>
              <w:jc w:val="center"/>
            </w:pPr>
            <w:r>
              <w:t>2.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5B340F1D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7734ACF0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3ADB787C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10AA0C49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66A5FAD3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0894543C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3D7044A2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1705D598" w14:textId="77777777" w:rsidR="005E09E3" w:rsidRDefault="005E09E3" w:rsidP="007826AA"/>
        </w:tc>
      </w:tr>
      <w:tr w:rsidR="005E09E3" w14:paraId="284573BE" w14:textId="77777777" w:rsidTr="003C3672">
        <w:tc>
          <w:tcPr>
            <w:tcW w:w="1382" w:type="dxa"/>
          </w:tcPr>
          <w:p w14:paraId="07CB2F8A" w14:textId="77777777" w:rsidR="005E09E3" w:rsidRDefault="005E09E3" w:rsidP="003C3672">
            <w:pPr>
              <w:jc w:val="center"/>
            </w:pPr>
            <w:r>
              <w:t>3.</w:t>
            </w:r>
          </w:p>
        </w:tc>
        <w:tc>
          <w:tcPr>
            <w:tcW w:w="1156" w:type="dxa"/>
          </w:tcPr>
          <w:p w14:paraId="18EB6D7E" w14:textId="77777777" w:rsidR="005E09E3" w:rsidRDefault="005E09E3" w:rsidP="007826AA"/>
        </w:tc>
        <w:tc>
          <w:tcPr>
            <w:tcW w:w="877" w:type="dxa"/>
          </w:tcPr>
          <w:p w14:paraId="1AD442A2" w14:textId="77777777" w:rsidR="005E09E3" w:rsidRDefault="005E09E3" w:rsidP="007826AA"/>
        </w:tc>
        <w:tc>
          <w:tcPr>
            <w:tcW w:w="1072" w:type="dxa"/>
          </w:tcPr>
          <w:p w14:paraId="5C0CFBBE" w14:textId="77777777" w:rsidR="005E09E3" w:rsidRDefault="005E09E3" w:rsidP="007826AA"/>
        </w:tc>
        <w:tc>
          <w:tcPr>
            <w:tcW w:w="1857" w:type="dxa"/>
          </w:tcPr>
          <w:p w14:paraId="79229F62" w14:textId="77777777" w:rsidR="005E09E3" w:rsidRDefault="005E09E3" w:rsidP="007826AA"/>
        </w:tc>
        <w:tc>
          <w:tcPr>
            <w:tcW w:w="1578" w:type="dxa"/>
          </w:tcPr>
          <w:p w14:paraId="40495A01" w14:textId="77777777" w:rsidR="005E09E3" w:rsidRDefault="005E09E3" w:rsidP="007826AA"/>
        </w:tc>
        <w:tc>
          <w:tcPr>
            <w:tcW w:w="951" w:type="dxa"/>
          </w:tcPr>
          <w:p w14:paraId="590EA550" w14:textId="77777777" w:rsidR="005E09E3" w:rsidRDefault="005E09E3" w:rsidP="007826AA"/>
        </w:tc>
        <w:tc>
          <w:tcPr>
            <w:tcW w:w="981" w:type="dxa"/>
          </w:tcPr>
          <w:p w14:paraId="21E8DCCF" w14:textId="77777777" w:rsidR="005E09E3" w:rsidRDefault="005E09E3" w:rsidP="007826AA"/>
        </w:tc>
        <w:tc>
          <w:tcPr>
            <w:tcW w:w="1666" w:type="dxa"/>
          </w:tcPr>
          <w:p w14:paraId="7D6BB681" w14:textId="77777777" w:rsidR="005E09E3" w:rsidRDefault="005E09E3" w:rsidP="007826AA"/>
        </w:tc>
      </w:tr>
      <w:tr w:rsidR="005E09E3" w14:paraId="273EC0DE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0B7603B0" w14:textId="77777777" w:rsidR="005E09E3" w:rsidRDefault="005E09E3" w:rsidP="003C3672">
            <w:pPr>
              <w:jc w:val="center"/>
            </w:pPr>
            <w:r>
              <w:t>4.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49782B3D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221F94C2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309AA8E6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384E51E7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2FA8D64C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7B31F11B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45FB8E4C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5E8ECC41" w14:textId="77777777" w:rsidR="005E09E3" w:rsidRDefault="005E09E3" w:rsidP="007826AA"/>
        </w:tc>
      </w:tr>
      <w:tr w:rsidR="005E09E3" w14:paraId="5B793D96" w14:textId="77777777" w:rsidTr="003C3672">
        <w:tc>
          <w:tcPr>
            <w:tcW w:w="1382" w:type="dxa"/>
          </w:tcPr>
          <w:p w14:paraId="2D79C3AA" w14:textId="77777777" w:rsidR="005E09E3" w:rsidRDefault="005E09E3" w:rsidP="003C3672">
            <w:pPr>
              <w:jc w:val="center"/>
            </w:pPr>
            <w:r>
              <w:t>5.</w:t>
            </w:r>
          </w:p>
        </w:tc>
        <w:tc>
          <w:tcPr>
            <w:tcW w:w="1156" w:type="dxa"/>
          </w:tcPr>
          <w:p w14:paraId="33542162" w14:textId="77777777" w:rsidR="005E09E3" w:rsidRDefault="005E09E3" w:rsidP="007826AA"/>
        </w:tc>
        <w:tc>
          <w:tcPr>
            <w:tcW w:w="877" w:type="dxa"/>
          </w:tcPr>
          <w:p w14:paraId="3D917129" w14:textId="77777777" w:rsidR="005E09E3" w:rsidRDefault="005E09E3" w:rsidP="007826AA"/>
        </w:tc>
        <w:tc>
          <w:tcPr>
            <w:tcW w:w="1072" w:type="dxa"/>
          </w:tcPr>
          <w:p w14:paraId="0FAF1374" w14:textId="77777777" w:rsidR="005E09E3" w:rsidRDefault="005E09E3" w:rsidP="007826AA"/>
        </w:tc>
        <w:tc>
          <w:tcPr>
            <w:tcW w:w="1857" w:type="dxa"/>
          </w:tcPr>
          <w:p w14:paraId="4A8A0FA6" w14:textId="77777777" w:rsidR="005E09E3" w:rsidRDefault="005E09E3" w:rsidP="007826AA"/>
        </w:tc>
        <w:tc>
          <w:tcPr>
            <w:tcW w:w="1578" w:type="dxa"/>
          </w:tcPr>
          <w:p w14:paraId="2D872A39" w14:textId="77777777" w:rsidR="005E09E3" w:rsidRDefault="005E09E3" w:rsidP="007826AA"/>
        </w:tc>
        <w:tc>
          <w:tcPr>
            <w:tcW w:w="951" w:type="dxa"/>
          </w:tcPr>
          <w:p w14:paraId="356B9B28" w14:textId="77777777" w:rsidR="005E09E3" w:rsidRDefault="005E09E3" w:rsidP="007826AA"/>
        </w:tc>
        <w:tc>
          <w:tcPr>
            <w:tcW w:w="981" w:type="dxa"/>
          </w:tcPr>
          <w:p w14:paraId="7C2C2E2F" w14:textId="77777777" w:rsidR="005E09E3" w:rsidRDefault="005E09E3" w:rsidP="007826AA"/>
        </w:tc>
        <w:tc>
          <w:tcPr>
            <w:tcW w:w="1666" w:type="dxa"/>
          </w:tcPr>
          <w:p w14:paraId="45F4CD6A" w14:textId="77777777" w:rsidR="005E09E3" w:rsidRDefault="005E09E3" w:rsidP="007826AA"/>
        </w:tc>
      </w:tr>
      <w:tr w:rsidR="005E09E3" w14:paraId="12E8C5E4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553C9AC7" w14:textId="77777777" w:rsidR="005E09E3" w:rsidRDefault="005E09E3" w:rsidP="003C3672">
            <w:pPr>
              <w:jc w:val="center"/>
            </w:pPr>
            <w:r>
              <w:t>6.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110AA4BB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605E44A4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1B7C35F3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072E741D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1C291EEE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7094523F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05242729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56FF1580" w14:textId="77777777" w:rsidR="005E09E3" w:rsidRDefault="005E09E3" w:rsidP="007826AA"/>
        </w:tc>
      </w:tr>
      <w:tr w:rsidR="005E09E3" w14:paraId="0AE1CBDD" w14:textId="77777777" w:rsidTr="003C3672">
        <w:tc>
          <w:tcPr>
            <w:tcW w:w="1382" w:type="dxa"/>
          </w:tcPr>
          <w:p w14:paraId="06FC6F02" w14:textId="77777777" w:rsidR="005E09E3" w:rsidRDefault="005E09E3" w:rsidP="003C3672">
            <w:pPr>
              <w:jc w:val="center"/>
            </w:pPr>
            <w:r>
              <w:t>7.</w:t>
            </w:r>
          </w:p>
        </w:tc>
        <w:tc>
          <w:tcPr>
            <w:tcW w:w="1156" w:type="dxa"/>
          </w:tcPr>
          <w:p w14:paraId="1D3B5587" w14:textId="77777777" w:rsidR="005E09E3" w:rsidRDefault="005E09E3" w:rsidP="007826AA"/>
        </w:tc>
        <w:tc>
          <w:tcPr>
            <w:tcW w:w="877" w:type="dxa"/>
          </w:tcPr>
          <w:p w14:paraId="084CDF8F" w14:textId="77777777" w:rsidR="005E09E3" w:rsidRDefault="005E09E3" w:rsidP="007826AA"/>
        </w:tc>
        <w:tc>
          <w:tcPr>
            <w:tcW w:w="1072" w:type="dxa"/>
          </w:tcPr>
          <w:p w14:paraId="08291751" w14:textId="77777777" w:rsidR="005E09E3" w:rsidRDefault="005E09E3" w:rsidP="007826AA"/>
        </w:tc>
        <w:tc>
          <w:tcPr>
            <w:tcW w:w="1857" w:type="dxa"/>
          </w:tcPr>
          <w:p w14:paraId="2B7031E7" w14:textId="77777777" w:rsidR="005E09E3" w:rsidRDefault="005E09E3" w:rsidP="007826AA"/>
        </w:tc>
        <w:tc>
          <w:tcPr>
            <w:tcW w:w="1578" w:type="dxa"/>
          </w:tcPr>
          <w:p w14:paraId="0A373C98" w14:textId="77777777" w:rsidR="005E09E3" w:rsidRDefault="005E09E3" w:rsidP="007826AA"/>
        </w:tc>
        <w:tc>
          <w:tcPr>
            <w:tcW w:w="951" w:type="dxa"/>
          </w:tcPr>
          <w:p w14:paraId="041C4640" w14:textId="77777777" w:rsidR="005E09E3" w:rsidRDefault="005E09E3" w:rsidP="007826AA"/>
        </w:tc>
        <w:tc>
          <w:tcPr>
            <w:tcW w:w="981" w:type="dxa"/>
          </w:tcPr>
          <w:p w14:paraId="4BBFAD1D" w14:textId="77777777" w:rsidR="005E09E3" w:rsidRDefault="005E09E3" w:rsidP="007826AA"/>
        </w:tc>
        <w:tc>
          <w:tcPr>
            <w:tcW w:w="1666" w:type="dxa"/>
          </w:tcPr>
          <w:p w14:paraId="1360FD4A" w14:textId="77777777" w:rsidR="005E09E3" w:rsidRDefault="005E09E3" w:rsidP="007826AA"/>
        </w:tc>
      </w:tr>
      <w:tr w:rsidR="005E09E3" w14:paraId="5545CEFB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135697CF" w14:textId="77777777" w:rsidR="005E09E3" w:rsidRDefault="005E09E3" w:rsidP="003C3672">
            <w:pPr>
              <w:jc w:val="center"/>
            </w:pPr>
            <w:r>
              <w:t>8.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7C0A8E5A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3C040EB4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02B4DA8C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6F30E773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422C28A1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331F9104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5D0B08D7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0B5EF767" w14:textId="77777777" w:rsidR="005E09E3" w:rsidRDefault="005E09E3" w:rsidP="007826AA"/>
        </w:tc>
      </w:tr>
      <w:tr w:rsidR="005E09E3" w14:paraId="3818D664" w14:textId="77777777" w:rsidTr="003C3672">
        <w:tc>
          <w:tcPr>
            <w:tcW w:w="1382" w:type="dxa"/>
          </w:tcPr>
          <w:p w14:paraId="72226599" w14:textId="77777777" w:rsidR="005E09E3" w:rsidRDefault="005E09E3" w:rsidP="003C3672">
            <w:pPr>
              <w:jc w:val="center"/>
            </w:pPr>
            <w:r>
              <w:t>9.</w:t>
            </w:r>
          </w:p>
        </w:tc>
        <w:tc>
          <w:tcPr>
            <w:tcW w:w="1156" w:type="dxa"/>
          </w:tcPr>
          <w:p w14:paraId="2CA0866F" w14:textId="77777777" w:rsidR="005E09E3" w:rsidRDefault="005E09E3" w:rsidP="007826AA"/>
        </w:tc>
        <w:tc>
          <w:tcPr>
            <w:tcW w:w="877" w:type="dxa"/>
          </w:tcPr>
          <w:p w14:paraId="255220E0" w14:textId="77777777" w:rsidR="005E09E3" w:rsidRDefault="005E09E3" w:rsidP="007826AA"/>
        </w:tc>
        <w:tc>
          <w:tcPr>
            <w:tcW w:w="1072" w:type="dxa"/>
          </w:tcPr>
          <w:p w14:paraId="5AC3EEF7" w14:textId="77777777" w:rsidR="005E09E3" w:rsidRDefault="005E09E3" w:rsidP="007826AA"/>
        </w:tc>
        <w:tc>
          <w:tcPr>
            <w:tcW w:w="1857" w:type="dxa"/>
          </w:tcPr>
          <w:p w14:paraId="29B35F69" w14:textId="77777777" w:rsidR="005E09E3" w:rsidRDefault="005E09E3" w:rsidP="007826AA"/>
        </w:tc>
        <w:tc>
          <w:tcPr>
            <w:tcW w:w="1578" w:type="dxa"/>
          </w:tcPr>
          <w:p w14:paraId="61600547" w14:textId="77777777" w:rsidR="005E09E3" w:rsidRDefault="005E09E3" w:rsidP="007826AA"/>
        </w:tc>
        <w:tc>
          <w:tcPr>
            <w:tcW w:w="951" w:type="dxa"/>
          </w:tcPr>
          <w:p w14:paraId="3BB74F3B" w14:textId="77777777" w:rsidR="005E09E3" w:rsidRDefault="005E09E3" w:rsidP="007826AA"/>
        </w:tc>
        <w:tc>
          <w:tcPr>
            <w:tcW w:w="981" w:type="dxa"/>
          </w:tcPr>
          <w:p w14:paraId="02676D7E" w14:textId="77777777" w:rsidR="005E09E3" w:rsidRDefault="005E09E3" w:rsidP="007826AA"/>
        </w:tc>
        <w:tc>
          <w:tcPr>
            <w:tcW w:w="1666" w:type="dxa"/>
          </w:tcPr>
          <w:p w14:paraId="54E03332" w14:textId="77777777" w:rsidR="005E09E3" w:rsidRDefault="005E09E3" w:rsidP="007826AA"/>
        </w:tc>
      </w:tr>
      <w:tr w:rsidR="005E09E3" w14:paraId="47083279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2BE580EA" w14:textId="77777777" w:rsidR="005E09E3" w:rsidRDefault="005E09E3" w:rsidP="003C3672">
            <w:pPr>
              <w:jc w:val="center"/>
            </w:pPr>
            <w:r>
              <w:t>10.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1E8F4888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79DE53BB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613F3454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50C75D0C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0B4969BB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1A69F2A5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6D8E50E5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07C260CC" w14:textId="77777777" w:rsidR="005E09E3" w:rsidRDefault="005E09E3" w:rsidP="007826AA"/>
        </w:tc>
      </w:tr>
      <w:tr w:rsidR="005E09E3" w14:paraId="1C3AC44A" w14:textId="77777777" w:rsidTr="003C3672">
        <w:tc>
          <w:tcPr>
            <w:tcW w:w="1382" w:type="dxa"/>
          </w:tcPr>
          <w:p w14:paraId="208526EC" w14:textId="77777777" w:rsidR="005E09E3" w:rsidRDefault="005E09E3" w:rsidP="003C3672">
            <w:pPr>
              <w:jc w:val="center"/>
            </w:pPr>
            <w:r>
              <w:t>11.</w:t>
            </w:r>
          </w:p>
        </w:tc>
        <w:tc>
          <w:tcPr>
            <w:tcW w:w="1156" w:type="dxa"/>
          </w:tcPr>
          <w:p w14:paraId="2F32F2D8" w14:textId="77777777" w:rsidR="005E09E3" w:rsidRDefault="005E09E3" w:rsidP="007826AA"/>
        </w:tc>
        <w:tc>
          <w:tcPr>
            <w:tcW w:w="877" w:type="dxa"/>
          </w:tcPr>
          <w:p w14:paraId="509B0A68" w14:textId="77777777" w:rsidR="005E09E3" w:rsidRDefault="005E09E3" w:rsidP="007826AA"/>
        </w:tc>
        <w:tc>
          <w:tcPr>
            <w:tcW w:w="1072" w:type="dxa"/>
          </w:tcPr>
          <w:p w14:paraId="66EB0BA0" w14:textId="77777777" w:rsidR="005E09E3" w:rsidRDefault="005E09E3" w:rsidP="007826AA"/>
        </w:tc>
        <w:tc>
          <w:tcPr>
            <w:tcW w:w="1857" w:type="dxa"/>
          </w:tcPr>
          <w:p w14:paraId="6229DCC7" w14:textId="77777777" w:rsidR="005E09E3" w:rsidRDefault="005E09E3" w:rsidP="007826AA"/>
        </w:tc>
        <w:tc>
          <w:tcPr>
            <w:tcW w:w="1578" w:type="dxa"/>
          </w:tcPr>
          <w:p w14:paraId="7B07AE75" w14:textId="77777777" w:rsidR="005E09E3" w:rsidRDefault="005E09E3" w:rsidP="007826AA"/>
        </w:tc>
        <w:tc>
          <w:tcPr>
            <w:tcW w:w="951" w:type="dxa"/>
          </w:tcPr>
          <w:p w14:paraId="70BCBB7B" w14:textId="77777777" w:rsidR="005E09E3" w:rsidRDefault="005E09E3" w:rsidP="007826AA"/>
        </w:tc>
        <w:tc>
          <w:tcPr>
            <w:tcW w:w="981" w:type="dxa"/>
          </w:tcPr>
          <w:p w14:paraId="13715CFD" w14:textId="77777777" w:rsidR="005E09E3" w:rsidRDefault="005E09E3" w:rsidP="007826AA"/>
        </w:tc>
        <w:tc>
          <w:tcPr>
            <w:tcW w:w="1666" w:type="dxa"/>
          </w:tcPr>
          <w:p w14:paraId="7F0920C3" w14:textId="77777777" w:rsidR="005E09E3" w:rsidRDefault="005E09E3" w:rsidP="007826AA"/>
        </w:tc>
      </w:tr>
      <w:tr w:rsidR="005E09E3" w14:paraId="657C0B99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158910A5" w14:textId="77777777" w:rsidR="005E09E3" w:rsidRDefault="005E09E3" w:rsidP="003C3672">
            <w:pPr>
              <w:jc w:val="center"/>
            </w:pPr>
            <w:r>
              <w:t>12.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4650418A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0FEF1C6F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632284DF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3E5041D8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27FAC55A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5A71C4EB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599C4030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5A5762F4" w14:textId="77777777" w:rsidR="005E09E3" w:rsidRDefault="005E09E3" w:rsidP="007826AA"/>
        </w:tc>
      </w:tr>
      <w:tr w:rsidR="005E09E3" w14:paraId="56D7E9DE" w14:textId="77777777" w:rsidTr="003C3672">
        <w:tc>
          <w:tcPr>
            <w:tcW w:w="1382" w:type="dxa"/>
          </w:tcPr>
          <w:p w14:paraId="62D5C811" w14:textId="77777777" w:rsidR="005E09E3" w:rsidRDefault="005E09E3" w:rsidP="003C3672">
            <w:pPr>
              <w:jc w:val="center"/>
            </w:pPr>
            <w:r>
              <w:t>13.</w:t>
            </w:r>
          </w:p>
        </w:tc>
        <w:tc>
          <w:tcPr>
            <w:tcW w:w="1156" w:type="dxa"/>
          </w:tcPr>
          <w:p w14:paraId="3E692C10" w14:textId="77777777" w:rsidR="005E09E3" w:rsidRDefault="005E09E3" w:rsidP="007826AA"/>
        </w:tc>
        <w:tc>
          <w:tcPr>
            <w:tcW w:w="877" w:type="dxa"/>
          </w:tcPr>
          <w:p w14:paraId="63CC2D43" w14:textId="77777777" w:rsidR="005E09E3" w:rsidRDefault="005E09E3" w:rsidP="007826AA"/>
        </w:tc>
        <w:tc>
          <w:tcPr>
            <w:tcW w:w="1072" w:type="dxa"/>
          </w:tcPr>
          <w:p w14:paraId="2AF1602C" w14:textId="77777777" w:rsidR="005E09E3" w:rsidRDefault="005E09E3" w:rsidP="007826AA"/>
        </w:tc>
        <w:tc>
          <w:tcPr>
            <w:tcW w:w="1857" w:type="dxa"/>
          </w:tcPr>
          <w:p w14:paraId="090342FE" w14:textId="77777777" w:rsidR="005E09E3" w:rsidRDefault="005E09E3" w:rsidP="007826AA"/>
        </w:tc>
        <w:tc>
          <w:tcPr>
            <w:tcW w:w="1578" w:type="dxa"/>
          </w:tcPr>
          <w:p w14:paraId="5D2DB6EE" w14:textId="77777777" w:rsidR="005E09E3" w:rsidRDefault="005E09E3" w:rsidP="007826AA"/>
        </w:tc>
        <w:tc>
          <w:tcPr>
            <w:tcW w:w="951" w:type="dxa"/>
          </w:tcPr>
          <w:p w14:paraId="3DCFAC31" w14:textId="77777777" w:rsidR="005E09E3" w:rsidRDefault="005E09E3" w:rsidP="007826AA"/>
        </w:tc>
        <w:tc>
          <w:tcPr>
            <w:tcW w:w="981" w:type="dxa"/>
          </w:tcPr>
          <w:p w14:paraId="630DA492" w14:textId="77777777" w:rsidR="005E09E3" w:rsidRDefault="005E09E3" w:rsidP="007826AA"/>
        </w:tc>
        <w:tc>
          <w:tcPr>
            <w:tcW w:w="1666" w:type="dxa"/>
          </w:tcPr>
          <w:p w14:paraId="1D6F6DE7" w14:textId="77777777" w:rsidR="005E09E3" w:rsidRDefault="005E09E3" w:rsidP="007826AA"/>
        </w:tc>
      </w:tr>
      <w:tr w:rsidR="005E09E3" w14:paraId="298A27FB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3433D745" w14:textId="77777777" w:rsidR="005E09E3" w:rsidRDefault="005E09E3" w:rsidP="003C3672">
            <w:pPr>
              <w:jc w:val="center"/>
            </w:pPr>
            <w:r>
              <w:t>14.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43D641F1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0DAC8628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2EA36A93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4E3C4C2A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7A42BB06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6D0DD83A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472D1D6F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28CF089D" w14:textId="77777777" w:rsidR="005E09E3" w:rsidRDefault="005E09E3" w:rsidP="007826AA"/>
        </w:tc>
      </w:tr>
      <w:tr w:rsidR="005E09E3" w14:paraId="557A2D04" w14:textId="77777777" w:rsidTr="003C3672">
        <w:tc>
          <w:tcPr>
            <w:tcW w:w="1382" w:type="dxa"/>
          </w:tcPr>
          <w:p w14:paraId="342CA3D2" w14:textId="77777777" w:rsidR="005E09E3" w:rsidRDefault="005E09E3" w:rsidP="003C3672">
            <w:pPr>
              <w:jc w:val="center"/>
            </w:pPr>
            <w:r>
              <w:t>15.</w:t>
            </w:r>
          </w:p>
        </w:tc>
        <w:tc>
          <w:tcPr>
            <w:tcW w:w="1156" w:type="dxa"/>
          </w:tcPr>
          <w:p w14:paraId="2F958EC0" w14:textId="77777777" w:rsidR="005E09E3" w:rsidRDefault="005E09E3" w:rsidP="007826AA"/>
        </w:tc>
        <w:tc>
          <w:tcPr>
            <w:tcW w:w="877" w:type="dxa"/>
          </w:tcPr>
          <w:p w14:paraId="17921EF7" w14:textId="77777777" w:rsidR="005E09E3" w:rsidRDefault="005E09E3" w:rsidP="007826AA"/>
        </w:tc>
        <w:tc>
          <w:tcPr>
            <w:tcW w:w="1072" w:type="dxa"/>
          </w:tcPr>
          <w:p w14:paraId="5BBA9A95" w14:textId="77777777" w:rsidR="005E09E3" w:rsidRDefault="005E09E3" w:rsidP="007826AA"/>
        </w:tc>
        <w:tc>
          <w:tcPr>
            <w:tcW w:w="1857" w:type="dxa"/>
          </w:tcPr>
          <w:p w14:paraId="20C93074" w14:textId="77777777" w:rsidR="005E09E3" w:rsidRDefault="005E09E3" w:rsidP="007826AA"/>
        </w:tc>
        <w:tc>
          <w:tcPr>
            <w:tcW w:w="1578" w:type="dxa"/>
          </w:tcPr>
          <w:p w14:paraId="6154A250" w14:textId="77777777" w:rsidR="005E09E3" w:rsidRDefault="005E09E3" w:rsidP="007826AA"/>
        </w:tc>
        <w:tc>
          <w:tcPr>
            <w:tcW w:w="951" w:type="dxa"/>
          </w:tcPr>
          <w:p w14:paraId="06E3BE8B" w14:textId="77777777" w:rsidR="005E09E3" w:rsidRDefault="005E09E3" w:rsidP="007826AA"/>
        </w:tc>
        <w:tc>
          <w:tcPr>
            <w:tcW w:w="981" w:type="dxa"/>
          </w:tcPr>
          <w:p w14:paraId="6A11880D" w14:textId="77777777" w:rsidR="005E09E3" w:rsidRDefault="005E09E3" w:rsidP="007826AA"/>
        </w:tc>
        <w:tc>
          <w:tcPr>
            <w:tcW w:w="1666" w:type="dxa"/>
          </w:tcPr>
          <w:p w14:paraId="3D9D4559" w14:textId="77777777" w:rsidR="005E09E3" w:rsidRDefault="005E09E3" w:rsidP="007826AA"/>
        </w:tc>
      </w:tr>
      <w:tr w:rsidR="005E09E3" w14:paraId="73711A99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4B1DC972" w14:textId="77777777" w:rsidR="005E09E3" w:rsidRDefault="005E09E3" w:rsidP="003C3672">
            <w:pPr>
              <w:jc w:val="center"/>
            </w:pPr>
            <w:r>
              <w:t>16.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50C5EFD5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548E9AEA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7DD9E95B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2BDA4CE8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70C53C11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599E4592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27DFD35F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50BCBB7A" w14:textId="77777777" w:rsidR="005E09E3" w:rsidRDefault="005E09E3" w:rsidP="007826AA"/>
        </w:tc>
      </w:tr>
      <w:tr w:rsidR="005E09E3" w14:paraId="457DC885" w14:textId="77777777" w:rsidTr="003C3672">
        <w:tc>
          <w:tcPr>
            <w:tcW w:w="1382" w:type="dxa"/>
          </w:tcPr>
          <w:p w14:paraId="55165345" w14:textId="77777777" w:rsidR="005E09E3" w:rsidRDefault="005E09E3" w:rsidP="003C3672">
            <w:pPr>
              <w:jc w:val="center"/>
            </w:pPr>
            <w:r>
              <w:t>17.</w:t>
            </w:r>
          </w:p>
        </w:tc>
        <w:tc>
          <w:tcPr>
            <w:tcW w:w="1156" w:type="dxa"/>
          </w:tcPr>
          <w:p w14:paraId="5485694A" w14:textId="77777777" w:rsidR="005E09E3" w:rsidRDefault="005E09E3" w:rsidP="007826AA"/>
        </w:tc>
        <w:tc>
          <w:tcPr>
            <w:tcW w:w="877" w:type="dxa"/>
          </w:tcPr>
          <w:p w14:paraId="1D2512F4" w14:textId="77777777" w:rsidR="005E09E3" w:rsidRDefault="005E09E3" w:rsidP="007826AA"/>
        </w:tc>
        <w:tc>
          <w:tcPr>
            <w:tcW w:w="1072" w:type="dxa"/>
          </w:tcPr>
          <w:p w14:paraId="3254D0AA" w14:textId="77777777" w:rsidR="005E09E3" w:rsidRDefault="005E09E3" w:rsidP="007826AA"/>
        </w:tc>
        <w:tc>
          <w:tcPr>
            <w:tcW w:w="1857" w:type="dxa"/>
          </w:tcPr>
          <w:p w14:paraId="7AD5E22C" w14:textId="77777777" w:rsidR="005E09E3" w:rsidRDefault="005E09E3" w:rsidP="007826AA"/>
        </w:tc>
        <w:tc>
          <w:tcPr>
            <w:tcW w:w="1578" w:type="dxa"/>
          </w:tcPr>
          <w:p w14:paraId="7A5298B5" w14:textId="77777777" w:rsidR="005E09E3" w:rsidRDefault="005E09E3" w:rsidP="007826AA"/>
        </w:tc>
        <w:tc>
          <w:tcPr>
            <w:tcW w:w="951" w:type="dxa"/>
          </w:tcPr>
          <w:p w14:paraId="4DB95928" w14:textId="77777777" w:rsidR="005E09E3" w:rsidRDefault="005E09E3" w:rsidP="007826AA"/>
        </w:tc>
        <w:tc>
          <w:tcPr>
            <w:tcW w:w="981" w:type="dxa"/>
          </w:tcPr>
          <w:p w14:paraId="5A9E21AE" w14:textId="77777777" w:rsidR="005E09E3" w:rsidRDefault="005E09E3" w:rsidP="007826AA"/>
        </w:tc>
        <w:tc>
          <w:tcPr>
            <w:tcW w:w="1666" w:type="dxa"/>
          </w:tcPr>
          <w:p w14:paraId="7F7EFB5B" w14:textId="77777777" w:rsidR="005E09E3" w:rsidRDefault="005E09E3" w:rsidP="007826AA"/>
        </w:tc>
      </w:tr>
      <w:tr w:rsidR="005E09E3" w14:paraId="3F797B4C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058276E7" w14:textId="77777777" w:rsidR="005E09E3" w:rsidRDefault="005E09E3" w:rsidP="003C3672">
            <w:pPr>
              <w:jc w:val="center"/>
            </w:pPr>
            <w:r>
              <w:t>18.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79183490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30A55E71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5324DEB4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48808E6F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06E51983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1E105A42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74635B22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22AC1A4B" w14:textId="77777777" w:rsidR="005E09E3" w:rsidRDefault="005E09E3" w:rsidP="007826AA"/>
        </w:tc>
      </w:tr>
      <w:tr w:rsidR="005E09E3" w14:paraId="34C46DBB" w14:textId="77777777" w:rsidTr="003C3672">
        <w:tc>
          <w:tcPr>
            <w:tcW w:w="1382" w:type="dxa"/>
          </w:tcPr>
          <w:p w14:paraId="327BFA76" w14:textId="77777777" w:rsidR="005E09E3" w:rsidRDefault="005E09E3" w:rsidP="003C3672">
            <w:pPr>
              <w:jc w:val="center"/>
            </w:pPr>
            <w:r>
              <w:t>19.</w:t>
            </w:r>
          </w:p>
        </w:tc>
        <w:tc>
          <w:tcPr>
            <w:tcW w:w="1156" w:type="dxa"/>
          </w:tcPr>
          <w:p w14:paraId="59445144" w14:textId="77777777" w:rsidR="005E09E3" w:rsidRDefault="005E09E3" w:rsidP="007826AA"/>
        </w:tc>
        <w:tc>
          <w:tcPr>
            <w:tcW w:w="877" w:type="dxa"/>
          </w:tcPr>
          <w:p w14:paraId="2CEE73B9" w14:textId="77777777" w:rsidR="005E09E3" w:rsidRDefault="005E09E3" w:rsidP="007826AA"/>
        </w:tc>
        <w:tc>
          <w:tcPr>
            <w:tcW w:w="1072" w:type="dxa"/>
          </w:tcPr>
          <w:p w14:paraId="52DA47C3" w14:textId="77777777" w:rsidR="005E09E3" w:rsidRDefault="005E09E3" w:rsidP="007826AA"/>
        </w:tc>
        <w:tc>
          <w:tcPr>
            <w:tcW w:w="1857" w:type="dxa"/>
          </w:tcPr>
          <w:p w14:paraId="1AFFEF97" w14:textId="77777777" w:rsidR="005E09E3" w:rsidRDefault="005E09E3" w:rsidP="007826AA"/>
        </w:tc>
        <w:tc>
          <w:tcPr>
            <w:tcW w:w="1578" w:type="dxa"/>
          </w:tcPr>
          <w:p w14:paraId="67972EF9" w14:textId="77777777" w:rsidR="005E09E3" w:rsidRDefault="005E09E3" w:rsidP="007826AA"/>
        </w:tc>
        <w:tc>
          <w:tcPr>
            <w:tcW w:w="951" w:type="dxa"/>
          </w:tcPr>
          <w:p w14:paraId="2DF1EC5C" w14:textId="77777777" w:rsidR="005E09E3" w:rsidRDefault="005E09E3" w:rsidP="007826AA"/>
        </w:tc>
        <w:tc>
          <w:tcPr>
            <w:tcW w:w="981" w:type="dxa"/>
          </w:tcPr>
          <w:p w14:paraId="35056076" w14:textId="77777777" w:rsidR="005E09E3" w:rsidRDefault="005E09E3" w:rsidP="007826AA"/>
        </w:tc>
        <w:tc>
          <w:tcPr>
            <w:tcW w:w="1666" w:type="dxa"/>
          </w:tcPr>
          <w:p w14:paraId="2A525CF2" w14:textId="77777777" w:rsidR="005E09E3" w:rsidRDefault="005E09E3" w:rsidP="007826AA"/>
        </w:tc>
      </w:tr>
      <w:tr w:rsidR="005E09E3" w14:paraId="57AB625D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6EB27327" w14:textId="77777777" w:rsidR="005E09E3" w:rsidRDefault="005E09E3" w:rsidP="003C3672">
            <w:pPr>
              <w:jc w:val="center"/>
            </w:pPr>
            <w:r>
              <w:t>20.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4EF87F4D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2E38889D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49DDA821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5787E390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1331E288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7BCC3F5D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65A7C952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70E3366A" w14:textId="77777777" w:rsidR="005E09E3" w:rsidRDefault="005E09E3" w:rsidP="007826AA"/>
        </w:tc>
      </w:tr>
      <w:tr w:rsidR="005E09E3" w14:paraId="66B3A0F2" w14:textId="77777777" w:rsidTr="003C3672">
        <w:tc>
          <w:tcPr>
            <w:tcW w:w="1382" w:type="dxa"/>
          </w:tcPr>
          <w:p w14:paraId="64E96C50" w14:textId="77777777" w:rsidR="005E09E3" w:rsidRDefault="005E09E3" w:rsidP="003C3672">
            <w:pPr>
              <w:jc w:val="center"/>
            </w:pPr>
            <w:r>
              <w:t>21.</w:t>
            </w:r>
          </w:p>
        </w:tc>
        <w:tc>
          <w:tcPr>
            <w:tcW w:w="1156" w:type="dxa"/>
          </w:tcPr>
          <w:p w14:paraId="69ED33CB" w14:textId="77777777" w:rsidR="005E09E3" w:rsidRDefault="005E09E3" w:rsidP="007826AA"/>
        </w:tc>
        <w:tc>
          <w:tcPr>
            <w:tcW w:w="877" w:type="dxa"/>
          </w:tcPr>
          <w:p w14:paraId="4BE8E0D1" w14:textId="77777777" w:rsidR="005E09E3" w:rsidRDefault="005E09E3" w:rsidP="007826AA"/>
        </w:tc>
        <w:tc>
          <w:tcPr>
            <w:tcW w:w="1072" w:type="dxa"/>
          </w:tcPr>
          <w:p w14:paraId="4005853F" w14:textId="77777777" w:rsidR="005E09E3" w:rsidRDefault="005E09E3" w:rsidP="007826AA"/>
        </w:tc>
        <w:tc>
          <w:tcPr>
            <w:tcW w:w="1857" w:type="dxa"/>
          </w:tcPr>
          <w:p w14:paraId="2ED59B21" w14:textId="77777777" w:rsidR="005E09E3" w:rsidRDefault="005E09E3" w:rsidP="007826AA"/>
        </w:tc>
        <w:tc>
          <w:tcPr>
            <w:tcW w:w="1578" w:type="dxa"/>
          </w:tcPr>
          <w:p w14:paraId="53AD0147" w14:textId="77777777" w:rsidR="005E09E3" w:rsidRDefault="005E09E3" w:rsidP="007826AA"/>
        </w:tc>
        <w:tc>
          <w:tcPr>
            <w:tcW w:w="951" w:type="dxa"/>
          </w:tcPr>
          <w:p w14:paraId="2F16D4CA" w14:textId="77777777" w:rsidR="005E09E3" w:rsidRDefault="005E09E3" w:rsidP="007826AA"/>
        </w:tc>
        <w:tc>
          <w:tcPr>
            <w:tcW w:w="981" w:type="dxa"/>
          </w:tcPr>
          <w:p w14:paraId="19EE149D" w14:textId="77777777" w:rsidR="005E09E3" w:rsidRDefault="005E09E3" w:rsidP="007826AA"/>
        </w:tc>
        <w:tc>
          <w:tcPr>
            <w:tcW w:w="1666" w:type="dxa"/>
          </w:tcPr>
          <w:p w14:paraId="5D998C99" w14:textId="77777777" w:rsidR="005E09E3" w:rsidRDefault="005E09E3" w:rsidP="007826AA"/>
        </w:tc>
      </w:tr>
      <w:tr w:rsidR="005E09E3" w14:paraId="2A071D16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14325C2D" w14:textId="77777777" w:rsidR="005E09E3" w:rsidRDefault="005E09E3" w:rsidP="003C3672">
            <w:pPr>
              <w:jc w:val="center"/>
            </w:pPr>
            <w:r>
              <w:t>22.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6B06F247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04897606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28816AC5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07E9CFF3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2FDB6296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0E61EF02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5E1AE363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489227A1" w14:textId="77777777" w:rsidR="005E09E3" w:rsidRDefault="005E09E3" w:rsidP="007826AA"/>
        </w:tc>
      </w:tr>
      <w:tr w:rsidR="005E09E3" w14:paraId="0ADFC48A" w14:textId="77777777" w:rsidTr="003C3672">
        <w:tc>
          <w:tcPr>
            <w:tcW w:w="1382" w:type="dxa"/>
          </w:tcPr>
          <w:p w14:paraId="6DF3A769" w14:textId="77777777" w:rsidR="005E09E3" w:rsidRDefault="005E09E3" w:rsidP="003C3672">
            <w:pPr>
              <w:jc w:val="center"/>
            </w:pPr>
            <w:r>
              <w:t>23.</w:t>
            </w:r>
          </w:p>
        </w:tc>
        <w:tc>
          <w:tcPr>
            <w:tcW w:w="1156" w:type="dxa"/>
          </w:tcPr>
          <w:p w14:paraId="376A5FDB" w14:textId="77777777" w:rsidR="005E09E3" w:rsidRDefault="005E09E3" w:rsidP="007826AA"/>
        </w:tc>
        <w:tc>
          <w:tcPr>
            <w:tcW w:w="877" w:type="dxa"/>
          </w:tcPr>
          <w:p w14:paraId="06EC2004" w14:textId="77777777" w:rsidR="005E09E3" w:rsidRDefault="005E09E3" w:rsidP="007826AA"/>
        </w:tc>
        <w:tc>
          <w:tcPr>
            <w:tcW w:w="1072" w:type="dxa"/>
          </w:tcPr>
          <w:p w14:paraId="2B94E98F" w14:textId="77777777" w:rsidR="005E09E3" w:rsidRDefault="005E09E3" w:rsidP="007826AA"/>
        </w:tc>
        <w:tc>
          <w:tcPr>
            <w:tcW w:w="1857" w:type="dxa"/>
          </w:tcPr>
          <w:p w14:paraId="0AD0DDF5" w14:textId="77777777" w:rsidR="005E09E3" w:rsidRDefault="005E09E3" w:rsidP="007826AA"/>
        </w:tc>
        <w:tc>
          <w:tcPr>
            <w:tcW w:w="1578" w:type="dxa"/>
          </w:tcPr>
          <w:p w14:paraId="09DFACAA" w14:textId="77777777" w:rsidR="005E09E3" w:rsidRDefault="005E09E3" w:rsidP="007826AA"/>
        </w:tc>
        <w:tc>
          <w:tcPr>
            <w:tcW w:w="951" w:type="dxa"/>
          </w:tcPr>
          <w:p w14:paraId="64EFB31F" w14:textId="77777777" w:rsidR="005E09E3" w:rsidRDefault="005E09E3" w:rsidP="007826AA"/>
        </w:tc>
        <w:tc>
          <w:tcPr>
            <w:tcW w:w="981" w:type="dxa"/>
          </w:tcPr>
          <w:p w14:paraId="5AB7A365" w14:textId="77777777" w:rsidR="005E09E3" w:rsidRDefault="005E09E3" w:rsidP="007826AA"/>
        </w:tc>
        <w:tc>
          <w:tcPr>
            <w:tcW w:w="1666" w:type="dxa"/>
          </w:tcPr>
          <w:p w14:paraId="5204528D" w14:textId="77777777" w:rsidR="005E09E3" w:rsidRDefault="005E09E3" w:rsidP="007826AA"/>
        </w:tc>
      </w:tr>
      <w:tr w:rsidR="005E09E3" w14:paraId="1991DF5C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4583A964" w14:textId="77777777" w:rsidR="005E09E3" w:rsidRDefault="005E09E3" w:rsidP="003C3672">
            <w:pPr>
              <w:jc w:val="center"/>
            </w:pPr>
            <w:r>
              <w:t>24.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67063133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739A637E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04E7BD2E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49515079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4F8905BA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56AD8D41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5B10EAE7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33107629" w14:textId="77777777" w:rsidR="005E09E3" w:rsidRDefault="005E09E3" w:rsidP="007826AA"/>
        </w:tc>
      </w:tr>
      <w:tr w:rsidR="005E09E3" w14:paraId="1CB562DE" w14:textId="77777777" w:rsidTr="003C3672">
        <w:tc>
          <w:tcPr>
            <w:tcW w:w="1382" w:type="dxa"/>
          </w:tcPr>
          <w:p w14:paraId="0C328572" w14:textId="77777777" w:rsidR="005E09E3" w:rsidRDefault="005E09E3" w:rsidP="003C3672">
            <w:pPr>
              <w:jc w:val="center"/>
            </w:pPr>
            <w:r>
              <w:t>25.</w:t>
            </w:r>
          </w:p>
        </w:tc>
        <w:tc>
          <w:tcPr>
            <w:tcW w:w="1156" w:type="dxa"/>
          </w:tcPr>
          <w:p w14:paraId="093622A9" w14:textId="77777777" w:rsidR="005E09E3" w:rsidRDefault="005E09E3" w:rsidP="007826AA"/>
        </w:tc>
        <w:tc>
          <w:tcPr>
            <w:tcW w:w="877" w:type="dxa"/>
          </w:tcPr>
          <w:p w14:paraId="7CDC625E" w14:textId="77777777" w:rsidR="005E09E3" w:rsidRDefault="005E09E3" w:rsidP="007826AA"/>
        </w:tc>
        <w:tc>
          <w:tcPr>
            <w:tcW w:w="1072" w:type="dxa"/>
          </w:tcPr>
          <w:p w14:paraId="2DB69A19" w14:textId="77777777" w:rsidR="005E09E3" w:rsidRDefault="005E09E3" w:rsidP="007826AA"/>
        </w:tc>
        <w:tc>
          <w:tcPr>
            <w:tcW w:w="1857" w:type="dxa"/>
          </w:tcPr>
          <w:p w14:paraId="514284ED" w14:textId="77777777" w:rsidR="005E09E3" w:rsidRDefault="005E09E3" w:rsidP="007826AA"/>
        </w:tc>
        <w:tc>
          <w:tcPr>
            <w:tcW w:w="1578" w:type="dxa"/>
          </w:tcPr>
          <w:p w14:paraId="7FF25BC0" w14:textId="77777777" w:rsidR="005E09E3" w:rsidRDefault="005E09E3" w:rsidP="007826AA"/>
        </w:tc>
        <w:tc>
          <w:tcPr>
            <w:tcW w:w="951" w:type="dxa"/>
          </w:tcPr>
          <w:p w14:paraId="0FB6C4EC" w14:textId="77777777" w:rsidR="005E09E3" w:rsidRDefault="005E09E3" w:rsidP="007826AA"/>
        </w:tc>
        <w:tc>
          <w:tcPr>
            <w:tcW w:w="981" w:type="dxa"/>
          </w:tcPr>
          <w:p w14:paraId="71AD420F" w14:textId="77777777" w:rsidR="005E09E3" w:rsidRDefault="005E09E3" w:rsidP="007826AA"/>
        </w:tc>
        <w:tc>
          <w:tcPr>
            <w:tcW w:w="1666" w:type="dxa"/>
          </w:tcPr>
          <w:p w14:paraId="1ECC3FB9" w14:textId="77777777" w:rsidR="005E09E3" w:rsidRDefault="005E09E3" w:rsidP="007826AA"/>
        </w:tc>
      </w:tr>
      <w:tr w:rsidR="005E09E3" w14:paraId="24F4C51D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759E9D23" w14:textId="77777777" w:rsidR="005E09E3" w:rsidRDefault="005E09E3" w:rsidP="003C3672">
            <w:pPr>
              <w:jc w:val="center"/>
            </w:pPr>
            <w:r>
              <w:t>26.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60FF3449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3985B601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59A403E7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04368FF6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3C3D7814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1D347B72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017098A3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579C5EFC" w14:textId="77777777" w:rsidR="005E09E3" w:rsidRDefault="005E09E3" w:rsidP="007826AA"/>
        </w:tc>
      </w:tr>
      <w:tr w:rsidR="005E09E3" w14:paraId="16409B53" w14:textId="77777777" w:rsidTr="003C3672">
        <w:tc>
          <w:tcPr>
            <w:tcW w:w="1382" w:type="dxa"/>
          </w:tcPr>
          <w:p w14:paraId="5D3AA720" w14:textId="77777777" w:rsidR="005E09E3" w:rsidRDefault="005E09E3" w:rsidP="003C3672">
            <w:pPr>
              <w:jc w:val="center"/>
            </w:pPr>
            <w:r>
              <w:t>27.</w:t>
            </w:r>
          </w:p>
        </w:tc>
        <w:tc>
          <w:tcPr>
            <w:tcW w:w="1156" w:type="dxa"/>
          </w:tcPr>
          <w:p w14:paraId="2E2A5C4E" w14:textId="77777777" w:rsidR="005E09E3" w:rsidRDefault="005E09E3" w:rsidP="007826AA"/>
        </w:tc>
        <w:tc>
          <w:tcPr>
            <w:tcW w:w="877" w:type="dxa"/>
          </w:tcPr>
          <w:p w14:paraId="2A23E278" w14:textId="77777777" w:rsidR="005E09E3" w:rsidRDefault="005E09E3" w:rsidP="007826AA"/>
        </w:tc>
        <w:tc>
          <w:tcPr>
            <w:tcW w:w="1072" w:type="dxa"/>
          </w:tcPr>
          <w:p w14:paraId="3DB3F008" w14:textId="77777777" w:rsidR="005E09E3" w:rsidRDefault="005E09E3" w:rsidP="007826AA"/>
        </w:tc>
        <w:tc>
          <w:tcPr>
            <w:tcW w:w="1857" w:type="dxa"/>
          </w:tcPr>
          <w:p w14:paraId="3B0C45F6" w14:textId="77777777" w:rsidR="005E09E3" w:rsidRDefault="005E09E3" w:rsidP="007826AA"/>
        </w:tc>
        <w:tc>
          <w:tcPr>
            <w:tcW w:w="1578" w:type="dxa"/>
          </w:tcPr>
          <w:p w14:paraId="60E4CD26" w14:textId="77777777" w:rsidR="005E09E3" w:rsidRDefault="005E09E3" w:rsidP="007826AA"/>
        </w:tc>
        <w:tc>
          <w:tcPr>
            <w:tcW w:w="951" w:type="dxa"/>
          </w:tcPr>
          <w:p w14:paraId="449F2264" w14:textId="77777777" w:rsidR="005E09E3" w:rsidRDefault="005E09E3" w:rsidP="007826AA"/>
        </w:tc>
        <w:tc>
          <w:tcPr>
            <w:tcW w:w="981" w:type="dxa"/>
          </w:tcPr>
          <w:p w14:paraId="27F72C46" w14:textId="77777777" w:rsidR="005E09E3" w:rsidRDefault="005E09E3" w:rsidP="007826AA"/>
        </w:tc>
        <w:tc>
          <w:tcPr>
            <w:tcW w:w="1666" w:type="dxa"/>
          </w:tcPr>
          <w:p w14:paraId="506A3A04" w14:textId="77777777" w:rsidR="005E09E3" w:rsidRDefault="005E09E3" w:rsidP="007826AA"/>
        </w:tc>
      </w:tr>
      <w:tr w:rsidR="005E09E3" w14:paraId="784CBF95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479379E5" w14:textId="77777777" w:rsidR="005E09E3" w:rsidRDefault="005E09E3" w:rsidP="003C3672">
            <w:pPr>
              <w:jc w:val="center"/>
            </w:pPr>
            <w:r>
              <w:t>28.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7FB82F9D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580789AD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3439A490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226B05AD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7EC57DC2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7976795A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511A77E4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7F764BF4" w14:textId="77777777" w:rsidR="005E09E3" w:rsidRDefault="005E09E3" w:rsidP="007826AA"/>
        </w:tc>
      </w:tr>
      <w:tr w:rsidR="005E09E3" w14:paraId="1688EF0D" w14:textId="77777777" w:rsidTr="003C3672">
        <w:tc>
          <w:tcPr>
            <w:tcW w:w="1382" w:type="dxa"/>
          </w:tcPr>
          <w:p w14:paraId="335E9F5B" w14:textId="77777777" w:rsidR="005E09E3" w:rsidRDefault="005E09E3" w:rsidP="003C3672">
            <w:pPr>
              <w:jc w:val="center"/>
            </w:pPr>
            <w:r>
              <w:t>29.</w:t>
            </w:r>
          </w:p>
        </w:tc>
        <w:tc>
          <w:tcPr>
            <w:tcW w:w="1156" w:type="dxa"/>
          </w:tcPr>
          <w:p w14:paraId="50143302" w14:textId="77777777" w:rsidR="005E09E3" w:rsidRDefault="005E09E3" w:rsidP="007826AA"/>
        </w:tc>
        <w:tc>
          <w:tcPr>
            <w:tcW w:w="877" w:type="dxa"/>
          </w:tcPr>
          <w:p w14:paraId="31F5C279" w14:textId="77777777" w:rsidR="005E09E3" w:rsidRDefault="005E09E3" w:rsidP="007826AA"/>
        </w:tc>
        <w:tc>
          <w:tcPr>
            <w:tcW w:w="1072" w:type="dxa"/>
          </w:tcPr>
          <w:p w14:paraId="3C326144" w14:textId="77777777" w:rsidR="005E09E3" w:rsidRDefault="005E09E3" w:rsidP="007826AA"/>
        </w:tc>
        <w:tc>
          <w:tcPr>
            <w:tcW w:w="1857" w:type="dxa"/>
          </w:tcPr>
          <w:p w14:paraId="73CA4837" w14:textId="77777777" w:rsidR="005E09E3" w:rsidRDefault="005E09E3" w:rsidP="007826AA"/>
        </w:tc>
        <w:tc>
          <w:tcPr>
            <w:tcW w:w="1578" w:type="dxa"/>
          </w:tcPr>
          <w:p w14:paraId="32415001" w14:textId="77777777" w:rsidR="005E09E3" w:rsidRDefault="005E09E3" w:rsidP="007826AA"/>
        </w:tc>
        <w:tc>
          <w:tcPr>
            <w:tcW w:w="951" w:type="dxa"/>
          </w:tcPr>
          <w:p w14:paraId="0EA7111B" w14:textId="77777777" w:rsidR="005E09E3" w:rsidRDefault="005E09E3" w:rsidP="007826AA"/>
        </w:tc>
        <w:tc>
          <w:tcPr>
            <w:tcW w:w="981" w:type="dxa"/>
          </w:tcPr>
          <w:p w14:paraId="3A47EB03" w14:textId="77777777" w:rsidR="005E09E3" w:rsidRDefault="005E09E3" w:rsidP="007826AA"/>
        </w:tc>
        <w:tc>
          <w:tcPr>
            <w:tcW w:w="1666" w:type="dxa"/>
          </w:tcPr>
          <w:p w14:paraId="740FA063" w14:textId="77777777" w:rsidR="005E09E3" w:rsidRDefault="005E09E3" w:rsidP="007826AA"/>
        </w:tc>
      </w:tr>
      <w:tr w:rsidR="005E09E3" w14:paraId="76F50BE3" w14:textId="77777777" w:rsidTr="003C3672">
        <w:tc>
          <w:tcPr>
            <w:tcW w:w="1382" w:type="dxa"/>
            <w:shd w:val="clear" w:color="auto" w:fill="DAEEF3" w:themeFill="accent5" w:themeFillTint="33"/>
          </w:tcPr>
          <w:p w14:paraId="1E478D95" w14:textId="77777777" w:rsidR="005E09E3" w:rsidRDefault="005E09E3" w:rsidP="003C3672">
            <w:pPr>
              <w:jc w:val="center"/>
            </w:pPr>
            <w:r>
              <w:t>30.</w:t>
            </w:r>
          </w:p>
        </w:tc>
        <w:tc>
          <w:tcPr>
            <w:tcW w:w="1156" w:type="dxa"/>
            <w:shd w:val="clear" w:color="auto" w:fill="DAEEF3" w:themeFill="accent5" w:themeFillTint="33"/>
          </w:tcPr>
          <w:p w14:paraId="3A0F4806" w14:textId="77777777" w:rsidR="005E09E3" w:rsidRDefault="005E09E3" w:rsidP="007826AA"/>
        </w:tc>
        <w:tc>
          <w:tcPr>
            <w:tcW w:w="877" w:type="dxa"/>
            <w:shd w:val="clear" w:color="auto" w:fill="DAEEF3" w:themeFill="accent5" w:themeFillTint="33"/>
          </w:tcPr>
          <w:p w14:paraId="774ADF2D" w14:textId="77777777" w:rsidR="005E09E3" w:rsidRDefault="005E09E3" w:rsidP="007826AA"/>
        </w:tc>
        <w:tc>
          <w:tcPr>
            <w:tcW w:w="1072" w:type="dxa"/>
            <w:shd w:val="clear" w:color="auto" w:fill="DAEEF3" w:themeFill="accent5" w:themeFillTint="33"/>
          </w:tcPr>
          <w:p w14:paraId="0E60A8C1" w14:textId="77777777" w:rsidR="005E09E3" w:rsidRDefault="005E09E3" w:rsidP="007826AA"/>
        </w:tc>
        <w:tc>
          <w:tcPr>
            <w:tcW w:w="1857" w:type="dxa"/>
            <w:shd w:val="clear" w:color="auto" w:fill="DAEEF3" w:themeFill="accent5" w:themeFillTint="33"/>
          </w:tcPr>
          <w:p w14:paraId="2D369AB4" w14:textId="77777777" w:rsidR="005E09E3" w:rsidRDefault="005E09E3" w:rsidP="007826AA"/>
        </w:tc>
        <w:tc>
          <w:tcPr>
            <w:tcW w:w="1578" w:type="dxa"/>
            <w:shd w:val="clear" w:color="auto" w:fill="DAEEF3" w:themeFill="accent5" w:themeFillTint="33"/>
          </w:tcPr>
          <w:p w14:paraId="22D9B3C6" w14:textId="77777777" w:rsidR="005E09E3" w:rsidRDefault="005E09E3" w:rsidP="007826AA"/>
        </w:tc>
        <w:tc>
          <w:tcPr>
            <w:tcW w:w="951" w:type="dxa"/>
            <w:shd w:val="clear" w:color="auto" w:fill="DAEEF3" w:themeFill="accent5" w:themeFillTint="33"/>
          </w:tcPr>
          <w:p w14:paraId="14D2783E" w14:textId="77777777" w:rsidR="005E09E3" w:rsidRDefault="005E09E3" w:rsidP="007826AA"/>
        </w:tc>
        <w:tc>
          <w:tcPr>
            <w:tcW w:w="981" w:type="dxa"/>
            <w:shd w:val="clear" w:color="auto" w:fill="DAEEF3" w:themeFill="accent5" w:themeFillTint="33"/>
          </w:tcPr>
          <w:p w14:paraId="695B96AC" w14:textId="77777777" w:rsidR="005E09E3" w:rsidRDefault="005E09E3" w:rsidP="007826AA"/>
        </w:tc>
        <w:tc>
          <w:tcPr>
            <w:tcW w:w="1666" w:type="dxa"/>
            <w:shd w:val="clear" w:color="auto" w:fill="DAEEF3" w:themeFill="accent5" w:themeFillTint="33"/>
          </w:tcPr>
          <w:p w14:paraId="79B02E81" w14:textId="77777777" w:rsidR="005E09E3" w:rsidRDefault="005E09E3" w:rsidP="007826AA"/>
        </w:tc>
      </w:tr>
      <w:tr w:rsidR="005E09E3" w14:paraId="70C663E5" w14:textId="77777777" w:rsidTr="003C3672">
        <w:tc>
          <w:tcPr>
            <w:tcW w:w="1382" w:type="dxa"/>
          </w:tcPr>
          <w:p w14:paraId="31D5FB93" w14:textId="77777777" w:rsidR="005E09E3" w:rsidRDefault="005E09E3" w:rsidP="003C3672">
            <w:pPr>
              <w:jc w:val="center"/>
            </w:pPr>
            <w:r>
              <w:t>31.</w:t>
            </w:r>
          </w:p>
        </w:tc>
        <w:tc>
          <w:tcPr>
            <w:tcW w:w="1156" w:type="dxa"/>
          </w:tcPr>
          <w:p w14:paraId="792116D5" w14:textId="77777777" w:rsidR="005E09E3" w:rsidRDefault="005E09E3" w:rsidP="007826AA"/>
        </w:tc>
        <w:tc>
          <w:tcPr>
            <w:tcW w:w="877" w:type="dxa"/>
          </w:tcPr>
          <w:p w14:paraId="0575E0D2" w14:textId="77777777" w:rsidR="005E09E3" w:rsidRDefault="005E09E3" w:rsidP="007826AA"/>
        </w:tc>
        <w:tc>
          <w:tcPr>
            <w:tcW w:w="1072" w:type="dxa"/>
          </w:tcPr>
          <w:p w14:paraId="163E7A16" w14:textId="77777777" w:rsidR="005E09E3" w:rsidRDefault="005E09E3" w:rsidP="007826AA"/>
        </w:tc>
        <w:tc>
          <w:tcPr>
            <w:tcW w:w="1857" w:type="dxa"/>
          </w:tcPr>
          <w:p w14:paraId="75DE4E65" w14:textId="77777777" w:rsidR="005E09E3" w:rsidRDefault="005E09E3" w:rsidP="007826AA"/>
        </w:tc>
        <w:tc>
          <w:tcPr>
            <w:tcW w:w="1578" w:type="dxa"/>
          </w:tcPr>
          <w:p w14:paraId="6C725F91" w14:textId="77777777" w:rsidR="005E09E3" w:rsidRDefault="005E09E3" w:rsidP="007826AA"/>
        </w:tc>
        <w:tc>
          <w:tcPr>
            <w:tcW w:w="951" w:type="dxa"/>
          </w:tcPr>
          <w:p w14:paraId="7AC926A6" w14:textId="77777777" w:rsidR="005E09E3" w:rsidRDefault="005E09E3" w:rsidP="007826AA"/>
        </w:tc>
        <w:tc>
          <w:tcPr>
            <w:tcW w:w="981" w:type="dxa"/>
          </w:tcPr>
          <w:p w14:paraId="11DC9A94" w14:textId="77777777" w:rsidR="005E09E3" w:rsidRDefault="005E09E3" w:rsidP="007826AA"/>
        </w:tc>
        <w:tc>
          <w:tcPr>
            <w:tcW w:w="1666" w:type="dxa"/>
          </w:tcPr>
          <w:p w14:paraId="5722E55F" w14:textId="77777777" w:rsidR="005E09E3" w:rsidRDefault="005E09E3" w:rsidP="007826AA"/>
        </w:tc>
      </w:tr>
    </w:tbl>
    <w:p w14:paraId="05F34819" w14:textId="77777777" w:rsidR="005E09E3" w:rsidRDefault="005E09E3" w:rsidP="007826AA"/>
    <w:p w14:paraId="61219CF4" w14:textId="77777777" w:rsidR="005E09E3" w:rsidRDefault="003C3672" w:rsidP="007826AA">
      <w:r>
        <w:t xml:space="preserve">                                                                                                            </w:t>
      </w:r>
      <w:r w:rsidR="005E09E3">
        <w:t>Checked by: _______________________</w:t>
      </w:r>
    </w:p>
    <w:p w14:paraId="618F2D7B" w14:textId="77777777" w:rsidR="005E09E3" w:rsidRPr="007826AA" w:rsidRDefault="003C3672" w:rsidP="007826AA">
      <w:r>
        <w:t xml:space="preserve">                                                                                                          </w:t>
      </w:r>
      <w:r w:rsidR="005E09E3">
        <w:t>Signature: __________________________</w:t>
      </w:r>
    </w:p>
    <w:sectPr w:rsidR="005E09E3" w:rsidRPr="007826AA" w:rsidSect="00FD3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35F"/>
    <w:rsid w:val="003C3672"/>
    <w:rsid w:val="005E09E3"/>
    <w:rsid w:val="007826AA"/>
    <w:rsid w:val="0093635F"/>
    <w:rsid w:val="00CA782B"/>
    <w:rsid w:val="00FD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BFEE1"/>
  <w15:docId w15:val="{C2187AF5-B08D-4DBB-8DD2-9638E6E7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A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26A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826A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26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7826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16.dotx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2021-11-26T09:09:00Z</dcterms:created>
  <dcterms:modified xsi:type="dcterms:W3CDTF">2021-11-26T09:09:00Z</dcterms:modified>
</cp:coreProperties>
</file>