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E25F50" w14:textId="1173DEE4" w:rsidR="00472363" w:rsidRDefault="00B07658" w:rsidP="00472363">
      <w:pPr>
        <w:pStyle w:val="Subtitle"/>
        <w:jc w:val="center"/>
        <w:rPr>
          <w:sz w:val="36"/>
          <w:szCs w:val="36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455600" wp14:editId="7CCE4D2E">
                <wp:simplePos x="0" y="0"/>
                <wp:positionH relativeFrom="column">
                  <wp:posOffset>0</wp:posOffset>
                </wp:positionH>
                <wp:positionV relativeFrom="paragraph">
                  <wp:posOffset>-476250</wp:posOffset>
                </wp:positionV>
                <wp:extent cx="723900" cy="791845"/>
                <wp:effectExtent l="0" t="0" r="0" b="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3900" cy="791845"/>
                        </a:xfrm>
                        <a:prstGeom prst="ellipse">
                          <a:avLst/>
                        </a:prstGeom>
                        <a:blipFill dpi="0" rotWithShape="0">
                          <a:blip r:embed="rId4"/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24A5537" id="Oval 2" o:spid="_x0000_s1026" style="position:absolute;margin-left:0;margin-top:-37.5pt;width:57pt;height:62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" stroked="f">
                <v:fill r:id="rId5" o:title="" recolor="t" type="frame"/>
              </v:oval>
            </w:pict>
          </mc:Fallback>
        </mc:AlternateContent>
      </w:r>
      <w:r w:rsidR="00BC62CB" w:rsidRPr="00472363">
        <w:rPr>
          <w:sz w:val="36"/>
          <w:szCs w:val="36"/>
          <w:u w:val="single"/>
        </w:rPr>
        <w:t>Medication Temperature Log</w:t>
      </w:r>
    </w:p>
    <w:p w14:paraId="586F369C" w14:textId="77777777" w:rsidR="00472363" w:rsidRDefault="00BC62CB" w:rsidP="00472363">
      <w:r>
        <w:t>Department: _</w:t>
      </w:r>
      <w:r w:rsidR="00472363">
        <w:t xml:space="preserve">_______________________                                </w:t>
      </w:r>
      <w:r>
        <w:t xml:space="preserve"> Month: _</w:t>
      </w:r>
      <w:r w:rsidR="00472363">
        <w:t>_________________________</w:t>
      </w:r>
    </w:p>
    <w:tbl>
      <w:tblPr>
        <w:tblStyle w:val="LightShading-Accent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59"/>
        <w:gridCol w:w="1262"/>
        <w:gridCol w:w="1519"/>
        <w:gridCol w:w="1391"/>
        <w:gridCol w:w="1279"/>
        <w:gridCol w:w="1309"/>
        <w:gridCol w:w="1331"/>
      </w:tblGrid>
      <w:tr w:rsidR="00F12A79" w14:paraId="67516BEC" w14:textId="77777777" w:rsidTr="00F12A7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EE181" w14:textId="77777777" w:rsidR="00472363" w:rsidRPr="00F12A79" w:rsidRDefault="00BC62CB" w:rsidP="00F12A79">
            <w:pPr>
              <w:jc w:val="center"/>
              <w:rPr>
                <w:b w:val="0"/>
              </w:rPr>
            </w:pPr>
            <w:r w:rsidRPr="00F12A79">
              <w:rPr>
                <w:b w:val="0"/>
              </w:rPr>
              <w:t>Date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DDBBE" w14:textId="77777777" w:rsidR="00472363" w:rsidRPr="00F12A79" w:rsidRDefault="00BC62CB" w:rsidP="00F12A7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F12A79">
              <w:rPr>
                <w:b w:val="0"/>
              </w:rPr>
              <w:t>Time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3E59B" w14:textId="77777777" w:rsidR="00472363" w:rsidRPr="00F12A79" w:rsidRDefault="00BC62CB" w:rsidP="00F12A7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F12A79">
              <w:rPr>
                <w:b w:val="0"/>
              </w:rPr>
              <w:t>Temperature Range(Celsius)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C667E" w14:textId="77777777" w:rsidR="00472363" w:rsidRPr="00F12A79" w:rsidRDefault="00BC62CB" w:rsidP="00F12A7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F12A79">
              <w:rPr>
                <w:b w:val="0"/>
              </w:rPr>
              <w:t>Current Temperature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4BAEE" w14:textId="77777777" w:rsidR="00472363" w:rsidRPr="00F12A79" w:rsidRDefault="00BC62CB" w:rsidP="00F12A7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F12A79">
              <w:rPr>
                <w:b w:val="0"/>
              </w:rPr>
              <w:t>Status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3F70F" w14:textId="77777777" w:rsidR="00472363" w:rsidRPr="00F12A79" w:rsidRDefault="00BC62CB" w:rsidP="00F12A7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F12A79">
              <w:rPr>
                <w:b w:val="0"/>
              </w:rPr>
              <w:t>Working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9AF93" w14:textId="77777777" w:rsidR="00472363" w:rsidRPr="00F12A79" w:rsidRDefault="00BC62CB" w:rsidP="00F12A7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F12A79">
              <w:rPr>
                <w:b w:val="0"/>
              </w:rPr>
              <w:t>Actions Required If Necessary</w:t>
            </w:r>
          </w:p>
        </w:tc>
      </w:tr>
      <w:tr w:rsidR="00F12A79" w14:paraId="7D9F8BDB" w14:textId="77777777" w:rsidTr="00F12A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top w:val="single" w:sz="4" w:space="0" w:color="auto"/>
              <w:left w:val="none" w:sz="0" w:space="0" w:color="auto"/>
              <w:right w:val="none" w:sz="0" w:space="0" w:color="auto"/>
            </w:tcBorders>
          </w:tcPr>
          <w:p w14:paraId="39A62E8D" w14:textId="77777777" w:rsidR="00472363" w:rsidRPr="00F12A79" w:rsidRDefault="00472363" w:rsidP="00F12A79">
            <w:pPr>
              <w:jc w:val="center"/>
              <w:rPr>
                <w:b w:val="0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none" w:sz="0" w:space="0" w:color="auto"/>
              <w:right w:val="none" w:sz="0" w:space="0" w:color="auto"/>
            </w:tcBorders>
          </w:tcPr>
          <w:p w14:paraId="3754ADB1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none" w:sz="0" w:space="0" w:color="auto"/>
              <w:right w:val="none" w:sz="0" w:space="0" w:color="auto"/>
            </w:tcBorders>
          </w:tcPr>
          <w:p w14:paraId="46982A4E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none" w:sz="0" w:space="0" w:color="auto"/>
              <w:right w:val="none" w:sz="0" w:space="0" w:color="auto"/>
            </w:tcBorders>
          </w:tcPr>
          <w:p w14:paraId="569BC55B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none" w:sz="0" w:space="0" w:color="auto"/>
              <w:right w:val="none" w:sz="0" w:space="0" w:color="auto"/>
            </w:tcBorders>
          </w:tcPr>
          <w:p w14:paraId="30EF17CA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none" w:sz="0" w:space="0" w:color="auto"/>
              <w:right w:val="none" w:sz="0" w:space="0" w:color="auto"/>
            </w:tcBorders>
          </w:tcPr>
          <w:p w14:paraId="5F707127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none" w:sz="0" w:space="0" w:color="auto"/>
              <w:right w:val="none" w:sz="0" w:space="0" w:color="auto"/>
            </w:tcBorders>
          </w:tcPr>
          <w:p w14:paraId="77B1DE06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</w:tr>
      <w:tr w:rsidR="00F12A79" w14:paraId="52D77888" w14:textId="77777777" w:rsidTr="00F12A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</w:tcPr>
          <w:p w14:paraId="6CC53E2D" w14:textId="77777777" w:rsidR="00472363" w:rsidRPr="00F12A79" w:rsidRDefault="00472363" w:rsidP="00F12A79">
            <w:pPr>
              <w:jc w:val="center"/>
              <w:rPr>
                <w:b w:val="0"/>
              </w:rPr>
            </w:pPr>
          </w:p>
        </w:tc>
        <w:tc>
          <w:tcPr>
            <w:tcW w:w="1368" w:type="dxa"/>
          </w:tcPr>
          <w:p w14:paraId="65EF3AA8" w14:textId="77777777" w:rsidR="00472363" w:rsidRPr="00F12A79" w:rsidRDefault="00472363" w:rsidP="00F12A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</w:tcPr>
          <w:p w14:paraId="25AA380B" w14:textId="77777777" w:rsidR="00472363" w:rsidRPr="00F12A79" w:rsidRDefault="00472363" w:rsidP="00F12A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</w:tcPr>
          <w:p w14:paraId="0E34BEE3" w14:textId="77777777" w:rsidR="00472363" w:rsidRPr="00F12A79" w:rsidRDefault="00472363" w:rsidP="00F12A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</w:tcPr>
          <w:p w14:paraId="188BC97B" w14:textId="77777777" w:rsidR="00472363" w:rsidRPr="00F12A79" w:rsidRDefault="00472363" w:rsidP="00F12A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</w:tcPr>
          <w:p w14:paraId="45BD444E" w14:textId="77777777" w:rsidR="00472363" w:rsidRPr="00F12A79" w:rsidRDefault="00472363" w:rsidP="00F12A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</w:tcPr>
          <w:p w14:paraId="08F24F43" w14:textId="77777777" w:rsidR="00472363" w:rsidRPr="00F12A79" w:rsidRDefault="00472363" w:rsidP="00F12A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F12A79" w14:paraId="23C2851E" w14:textId="77777777" w:rsidTr="00F12A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2F37E647" w14:textId="77777777" w:rsidR="00472363" w:rsidRPr="00F12A79" w:rsidRDefault="00472363" w:rsidP="00F12A79">
            <w:pPr>
              <w:jc w:val="center"/>
              <w:rPr>
                <w:b w:val="0"/>
              </w:rPr>
            </w:pPr>
          </w:p>
        </w:tc>
        <w:tc>
          <w:tcPr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0E8A08B7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607CFC91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35F22756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25DBCDDC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7C752C90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363B80A2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</w:tr>
      <w:tr w:rsidR="00F12A79" w14:paraId="390FD049" w14:textId="77777777" w:rsidTr="00F12A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</w:tcPr>
          <w:p w14:paraId="7879A790" w14:textId="77777777" w:rsidR="00472363" w:rsidRPr="00F12A79" w:rsidRDefault="00472363" w:rsidP="00F12A79">
            <w:pPr>
              <w:jc w:val="center"/>
              <w:rPr>
                <w:b w:val="0"/>
              </w:rPr>
            </w:pPr>
          </w:p>
        </w:tc>
        <w:tc>
          <w:tcPr>
            <w:tcW w:w="1368" w:type="dxa"/>
          </w:tcPr>
          <w:p w14:paraId="6E1E2D14" w14:textId="77777777" w:rsidR="00472363" w:rsidRPr="00F12A79" w:rsidRDefault="00472363" w:rsidP="00F12A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</w:tcPr>
          <w:p w14:paraId="16B45C84" w14:textId="77777777" w:rsidR="00472363" w:rsidRPr="00F12A79" w:rsidRDefault="00472363" w:rsidP="00F12A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</w:tcPr>
          <w:p w14:paraId="204DFE5C" w14:textId="77777777" w:rsidR="00472363" w:rsidRPr="00F12A79" w:rsidRDefault="00472363" w:rsidP="00F12A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</w:tcPr>
          <w:p w14:paraId="6B23D10F" w14:textId="77777777" w:rsidR="00472363" w:rsidRPr="00F12A79" w:rsidRDefault="00472363" w:rsidP="00F12A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</w:tcPr>
          <w:p w14:paraId="58180AC8" w14:textId="77777777" w:rsidR="00472363" w:rsidRPr="00F12A79" w:rsidRDefault="00472363" w:rsidP="00F12A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</w:tcPr>
          <w:p w14:paraId="2D628EDF" w14:textId="77777777" w:rsidR="00472363" w:rsidRPr="00F12A79" w:rsidRDefault="00472363" w:rsidP="00F12A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F12A79" w14:paraId="424AC608" w14:textId="77777777" w:rsidTr="00F12A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2EB6611A" w14:textId="77777777" w:rsidR="00472363" w:rsidRPr="00F12A79" w:rsidRDefault="00472363" w:rsidP="00F12A79">
            <w:pPr>
              <w:jc w:val="center"/>
              <w:rPr>
                <w:b w:val="0"/>
              </w:rPr>
            </w:pPr>
          </w:p>
        </w:tc>
        <w:tc>
          <w:tcPr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25B80175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1F1CA545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28FD11A6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0F9ACF05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4104B1C2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6C242921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</w:tr>
      <w:tr w:rsidR="00F12A79" w14:paraId="08FE538D" w14:textId="77777777" w:rsidTr="00F12A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</w:tcPr>
          <w:p w14:paraId="499C023D" w14:textId="77777777" w:rsidR="00472363" w:rsidRPr="00F12A79" w:rsidRDefault="00472363" w:rsidP="00F12A79">
            <w:pPr>
              <w:jc w:val="center"/>
              <w:rPr>
                <w:b w:val="0"/>
              </w:rPr>
            </w:pPr>
          </w:p>
        </w:tc>
        <w:tc>
          <w:tcPr>
            <w:tcW w:w="1368" w:type="dxa"/>
          </w:tcPr>
          <w:p w14:paraId="010EB621" w14:textId="77777777" w:rsidR="00472363" w:rsidRPr="00F12A79" w:rsidRDefault="00472363" w:rsidP="00F12A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</w:tcPr>
          <w:p w14:paraId="2C6DCCE8" w14:textId="77777777" w:rsidR="00472363" w:rsidRPr="00F12A79" w:rsidRDefault="00472363" w:rsidP="00F12A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</w:tcPr>
          <w:p w14:paraId="0B5AAD9D" w14:textId="77777777" w:rsidR="00472363" w:rsidRPr="00F12A79" w:rsidRDefault="00472363" w:rsidP="00F12A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</w:tcPr>
          <w:p w14:paraId="30C30A09" w14:textId="77777777" w:rsidR="00472363" w:rsidRPr="00F12A79" w:rsidRDefault="00472363" w:rsidP="00F12A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</w:tcPr>
          <w:p w14:paraId="4564BA9F" w14:textId="77777777" w:rsidR="00472363" w:rsidRPr="00F12A79" w:rsidRDefault="00472363" w:rsidP="00F12A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</w:tcPr>
          <w:p w14:paraId="4458428F" w14:textId="77777777" w:rsidR="00472363" w:rsidRPr="00F12A79" w:rsidRDefault="00472363" w:rsidP="00F12A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F12A79" w14:paraId="6EF89C4F" w14:textId="77777777" w:rsidTr="00F12A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1FD7F568" w14:textId="77777777" w:rsidR="00472363" w:rsidRPr="00F12A79" w:rsidRDefault="00472363" w:rsidP="00F12A79">
            <w:pPr>
              <w:jc w:val="center"/>
              <w:rPr>
                <w:b w:val="0"/>
              </w:rPr>
            </w:pPr>
          </w:p>
        </w:tc>
        <w:tc>
          <w:tcPr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3AEE5E90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65AE9499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7587AD10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710725D6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3A4379A7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499EDFB2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</w:tr>
      <w:tr w:rsidR="00F12A79" w14:paraId="376125F7" w14:textId="77777777" w:rsidTr="00F12A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</w:tcPr>
          <w:p w14:paraId="52916B13" w14:textId="77777777" w:rsidR="00472363" w:rsidRPr="00F12A79" w:rsidRDefault="00472363" w:rsidP="00F12A79">
            <w:pPr>
              <w:jc w:val="center"/>
              <w:rPr>
                <w:b w:val="0"/>
              </w:rPr>
            </w:pPr>
          </w:p>
        </w:tc>
        <w:tc>
          <w:tcPr>
            <w:tcW w:w="1368" w:type="dxa"/>
          </w:tcPr>
          <w:p w14:paraId="2FC592CB" w14:textId="77777777" w:rsidR="00472363" w:rsidRPr="00F12A79" w:rsidRDefault="00472363" w:rsidP="00F12A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</w:tcPr>
          <w:p w14:paraId="499D35E2" w14:textId="77777777" w:rsidR="00472363" w:rsidRPr="00F12A79" w:rsidRDefault="00472363" w:rsidP="00F12A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</w:tcPr>
          <w:p w14:paraId="2F290B86" w14:textId="77777777" w:rsidR="00472363" w:rsidRPr="00F12A79" w:rsidRDefault="00472363" w:rsidP="00F12A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</w:tcPr>
          <w:p w14:paraId="54ABE726" w14:textId="77777777" w:rsidR="00472363" w:rsidRPr="00F12A79" w:rsidRDefault="00472363" w:rsidP="00F12A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</w:tcPr>
          <w:p w14:paraId="61CF83FB" w14:textId="77777777" w:rsidR="00472363" w:rsidRPr="00F12A79" w:rsidRDefault="00472363" w:rsidP="00F12A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</w:tcPr>
          <w:p w14:paraId="71071297" w14:textId="77777777" w:rsidR="00472363" w:rsidRPr="00F12A79" w:rsidRDefault="00472363" w:rsidP="00F12A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F12A79" w14:paraId="5BCCEFE4" w14:textId="77777777" w:rsidTr="00F12A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24FA38FE" w14:textId="77777777" w:rsidR="00472363" w:rsidRPr="00F12A79" w:rsidRDefault="00472363" w:rsidP="00F12A79">
            <w:pPr>
              <w:jc w:val="center"/>
              <w:rPr>
                <w:b w:val="0"/>
              </w:rPr>
            </w:pPr>
          </w:p>
        </w:tc>
        <w:tc>
          <w:tcPr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2E692DF5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1414E700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00EE9A0F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5C98E79F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70FAA51D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5A9D337C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</w:tr>
      <w:tr w:rsidR="00F12A79" w14:paraId="51D90B25" w14:textId="77777777" w:rsidTr="00F12A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</w:tcPr>
          <w:p w14:paraId="601BE17B" w14:textId="77777777" w:rsidR="00472363" w:rsidRPr="00F12A79" w:rsidRDefault="00472363" w:rsidP="00F12A79">
            <w:pPr>
              <w:jc w:val="center"/>
              <w:rPr>
                <w:b w:val="0"/>
              </w:rPr>
            </w:pPr>
          </w:p>
        </w:tc>
        <w:tc>
          <w:tcPr>
            <w:tcW w:w="1368" w:type="dxa"/>
          </w:tcPr>
          <w:p w14:paraId="28A61BDA" w14:textId="77777777" w:rsidR="00472363" w:rsidRPr="00F12A79" w:rsidRDefault="00472363" w:rsidP="00F12A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</w:tcPr>
          <w:p w14:paraId="078750D1" w14:textId="77777777" w:rsidR="00472363" w:rsidRPr="00F12A79" w:rsidRDefault="00472363" w:rsidP="00F12A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</w:tcPr>
          <w:p w14:paraId="6D341480" w14:textId="77777777" w:rsidR="00472363" w:rsidRPr="00F12A79" w:rsidRDefault="00472363" w:rsidP="00F12A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</w:tcPr>
          <w:p w14:paraId="020363A5" w14:textId="77777777" w:rsidR="00472363" w:rsidRPr="00F12A79" w:rsidRDefault="00472363" w:rsidP="00F12A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</w:tcPr>
          <w:p w14:paraId="57126F35" w14:textId="77777777" w:rsidR="00472363" w:rsidRPr="00F12A79" w:rsidRDefault="00472363" w:rsidP="00F12A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</w:tcPr>
          <w:p w14:paraId="79411BEB" w14:textId="77777777" w:rsidR="00472363" w:rsidRPr="00F12A79" w:rsidRDefault="00472363" w:rsidP="00F12A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F12A79" w14:paraId="6951B08A" w14:textId="77777777" w:rsidTr="00F12A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0E8D5F30" w14:textId="77777777" w:rsidR="00472363" w:rsidRPr="00F12A79" w:rsidRDefault="00472363" w:rsidP="00F12A79">
            <w:pPr>
              <w:jc w:val="center"/>
              <w:rPr>
                <w:b w:val="0"/>
              </w:rPr>
            </w:pPr>
          </w:p>
        </w:tc>
        <w:tc>
          <w:tcPr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6089789F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14E550D8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3C5B2338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0F62F064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61ACE605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410148C6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</w:tr>
      <w:tr w:rsidR="00F12A79" w14:paraId="7175CDDD" w14:textId="77777777" w:rsidTr="00F12A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</w:tcPr>
          <w:p w14:paraId="7DEE8B73" w14:textId="77777777" w:rsidR="00472363" w:rsidRPr="00F12A79" w:rsidRDefault="00472363" w:rsidP="00F12A79">
            <w:pPr>
              <w:jc w:val="center"/>
              <w:rPr>
                <w:b w:val="0"/>
              </w:rPr>
            </w:pPr>
          </w:p>
        </w:tc>
        <w:tc>
          <w:tcPr>
            <w:tcW w:w="1368" w:type="dxa"/>
          </w:tcPr>
          <w:p w14:paraId="4368BB81" w14:textId="77777777" w:rsidR="00472363" w:rsidRPr="00F12A79" w:rsidRDefault="00472363" w:rsidP="00F12A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</w:tcPr>
          <w:p w14:paraId="23EE201A" w14:textId="77777777" w:rsidR="00472363" w:rsidRPr="00F12A79" w:rsidRDefault="00472363" w:rsidP="00F12A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</w:tcPr>
          <w:p w14:paraId="01524FEE" w14:textId="77777777" w:rsidR="00472363" w:rsidRPr="00F12A79" w:rsidRDefault="00472363" w:rsidP="00F12A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</w:tcPr>
          <w:p w14:paraId="4DD0FFB4" w14:textId="77777777" w:rsidR="00472363" w:rsidRPr="00F12A79" w:rsidRDefault="00472363" w:rsidP="00F12A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</w:tcPr>
          <w:p w14:paraId="65EE769A" w14:textId="77777777" w:rsidR="00472363" w:rsidRPr="00F12A79" w:rsidRDefault="00472363" w:rsidP="00F12A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</w:tcPr>
          <w:p w14:paraId="0848F1ED" w14:textId="77777777" w:rsidR="00472363" w:rsidRPr="00F12A79" w:rsidRDefault="00472363" w:rsidP="00F12A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F12A79" w14:paraId="0E3E1BFD" w14:textId="77777777" w:rsidTr="00F12A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4F677D0A" w14:textId="77777777" w:rsidR="00472363" w:rsidRPr="00F12A79" w:rsidRDefault="00472363" w:rsidP="00F12A79">
            <w:pPr>
              <w:jc w:val="center"/>
              <w:rPr>
                <w:b w:val="0"/>
              </w:rPr>
            </w:pPr>
          </w:p>
        </w:tc>
        <w:tc>
          <w:tcPr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5034B5E2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1132835C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59E6153F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6AC9EDE5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5FB86C7D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4126F2D1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</w:tr>
      <w:tr w:rsidR="00F12A79" w14:paraId="78B655E8" w14:textId="77777777" w:rsidTr="00F12A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</w:tcPr>
          <w:p w14:paraId="7FC46723" w14:textId="77777777" w:rsidR="00472363" w:rsidRPr="00F12A79" w:rsidRDefault="00472363" w:rsidP="00F12A79">
            <w:pPr>
              <w:jc w:val="center"/>
              <w:rPr>
                <w:b w:val="0"/>
              </w:rPr>
            </w:pPr>
          </w:p>
        </w:tc>
        <w:tc>
          <w:tcPr>
            <w:tcW w:w="1368" w:type="dxa"/>
          </w:tcPr>
          <w:p w14:paraId="2CB5ACB1" w14:textId="77777777" w:rsidR="00472363" w:rsidRPr="00F12A79" w:rsidRDefault="00472363" w:rsidP="00F12A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</w:tcPr>
          <w:p w14:paraId="50AEC942" w14:textId="77777777" w:rsidR="00472363" w:rsidRPr="00F12A79" w:rsidRDefault="00472363" w:rsidP="00F12A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</w:tcPr>
          <w:p w14:paraId="5C6BC357" w14:textId="77777777" w:rsidR="00472363" w:rsidRPr="00F12A79" w:rsidRDefault="00472363" w:rsidP="00F12A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</w:tcPr>
          <w:p w14:paraId="2D31BCB2" w14:textId="77777777" w:rsidR="00472363" w:rsidRPr="00F12A79" w:rsidRDefault="00472363" w:rsidP="00F12A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</w:tcPr>
          <w:p w14:paraId="6820B534" w14:textId="77777777" w:rsidR="00472363" w:rsidRPr="00F12A79" w:rsidRDefault="00472363" w:rsidP="00F12A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</w:tcPr>
          <w:p w14:paraId="49D4831A" w14:textId="77777777" w:rsidR="00472363" w:rsidRPr="00F12A79" w:rsidRDefault="00472363" w:rsidP="00F12A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F12A79" w14:paraId="0929E381" w14:textId="77777777" w:rsidTr="00F12A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060AA0D8" w14:textId="77777777" w:rsidR="00472363" w:rsidRPr="00F12A79" w:rsidRDefault="00472363" w:rsidP="00F12A79">
            <w:pPr>
              <w:jc w:val="center"/>
              <w:rPr>
                <w:b w:val="0"/>
              </w:rPr>
            </w:pPr>
          </w:p>
        </w:tc>
        <w:tc>
          <w:tcPr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60C91FCF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1ED641E3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1CAA5458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4D727442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3AE2DBF9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2C1DAAB0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</w:tr>
      <w:tr w:rsidR="00F12A79" w14:paraId="6CCA7E48" w14:textId="77777777" w:rsidTr="00F12A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</w:tcPr>
          <w:p w14:paraId="27097CDE" w14:textId="77777777" w:rsidR="00472363" w:rsidRPr="00F12A79" w:rsidRDefault="00472363" w:rsidP="00F12A79">
            <w:pPr>
              <w:jc w:val="center"/>
              <w:rPr>
                <w:b w:val="0"/>
              </w:rPr>
            </w:pPr>
          </w:p>
        </w:tc>
        <w:tc>
          <w:tcPr>
            <w:tcW w:w="1368" w:type="dxa"/>
          </w:tcPr>
          <w:p w14:paraId="3208228C" w14:textId="77777777" w:rsidR="00472363" w:rsidRPr="00F12A79" w:rsidRDefault="00472363" w:rsidP="00F12A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</w:tcPr>
          <w:p w14:paraId="7D221CCA" w14:textId="77777777" w:rsidR="00472363" w:rsidRPr="00F12A79" w:rsidRDefault="00472363" w:rsidP="00F12A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</w:tcPr>
          <w:p w14:paraId="20B7599C" w14:textId="77777777" w:rsidR="00472363" w:rsidRPr="00F12A79" w:rsidRDefault="00472363" w:rsidP="00F12A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</w:tcPr>
          <w:p w14:paraId="34F582A0" w14:textId="77777777" w:rsidR="00472363" w:rsidRPr="00F12A79" w:rsidRDefault="00472363" w:rsidP="00F12A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</w:tcPr>
          <w:p w14:paraId="49A0FC81" w14:textId="77777777" w:rsidR="00472363" w:rsidRPr="00F12A79" w:rsidRDefault="00472363" w:rsidP="00F12A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</w:tcPr>
          <w:p w14:paraId="4003CC89" w14:textId="77777777" w:rsidR="00472363" w:rsidRPr="00F12A79" w:rsidRDefault="00472363" w:rsidP="00F12A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F12A79" w14:paraId="18F437DF" w14:textId="77777777" w:rsidTr="00F12A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2F5B7A2E" w14:textId="77777777" w:rsidR="00472363" w:rsidRPr="00F12A79" w:rsidRDefault="00472363" w:rsidP="00F12A79">
            <w:pPr>
              <w:jc w:val="center"/>
              <w:rPr>
                <w:b w:val="0"/>
              </w:rPr>
            </w:pPr>
          </w:p>
        </w:tc>
        <w:tc>
          <w:tcPr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636B1172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1D894158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359C9B45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53FD78C9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3E0FA53D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7942F66A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</w:tr>
      <w:tr w:rsidR="00F12A79" w14:paraId="565D6812" w14:textId="77777777" w:rsidTr="00F12A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</w:tcPr>
          <w:p w14:paraId="6C10271F" w14:textId="77777777" w:rsidR="00472363" w:rsidRPr="00F12A79" w:rsidRDefault="00472363" w:rsidP="00F12A79">
            <w:pPr>
              <w:jc w:val="center"/>
              <w:rPr>
                <w:b w:val="0"/>
              </w:rPr>
            </w:pPr>
          </w:p>
        </w:tc>
        <w:tc>
          <w:tcPr>
            <w:tcW w:w="1368" w:type="dxa"/>
          </w:tcPr>
          <w:p w14:paraId="42B9CA8B" w14:textId="77777777" w:rsidR="00472363" w:rsidRPr="00F12A79" w:rsidRDefault="00472363" w:rsidP="00F12A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</w:tcPr>
          <w:p w14:paraId="6C9C211E" w14:textId="77777777" w:rsidR="00472363" w:rsidRPr="00F12A79" w:rsidRDefault="00472363" w:rsidP="00F12A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</w:tcPr>
          <w:p w14:paraId="3CAF67F2" w14:textId="77777777" w:rsidR="00472363" w:rsidRPr="00F12A79" w:rsidRDefault="00472363" w:rsidP="00F12A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</w:tcPr>
          <w:p w14:paraId="3033860F" w14:textId="77777777" w:rsidR="00472363" w:rsidRPr="00F12A79" w:rsidRDefault="00472363" w:rsidP="00F12A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</w:tcPr>
          <w:p w14:paraId="43AAAA71" w14:textId="77777777" w:rsidR="00472363" w:rsidRPr="00F12A79" w:rsidRDefault="00472363" w:rsidP="00F12A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</w:tcPr>
          <w:p w14:paraId="05598559" w14:textId="77777777" w:rsidR="00472363" w:rsidRPr="00F12A79" w:rsidRDefault="00472363" w:rsidP="00F12A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F12A79" w14:paraId="6CD7D4B6" w14:textId="77777777" w:rsidTr="00F12A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586E51FB" w14:textId="77777777" w:rsidR="00472363" w:rsidRPr="00F12A79" w:rsidRDefault="00472363" w:rsidP="00F12A79">
            <w:pPr>
              <w:jc w:val="center"/>
              <w:rPr>
                <w:b w:val="0"/>
              </w:rPr>
            </w:pPr>
          </w:p>
        </w:tc>
        <w:tc>
          <w:tcPr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1B4BE30D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49522D88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70A9A301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36DF4D15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2F9CF1E0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32F7F0A6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</w:tr>
      <w:tr w:rsidR="00F12A79" w14:paraId="46BA3241" w14:textId="77777777" w:rsidTr="00F12A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</w:tcPr>
          <w:p w14:paraId="2F08441A" w14:textId="77777777" w:rsidR="00472363" w:rsidRPr="00F12A79" w:rsidRDefault="00472363" w:rsidP="00F12A79">
            <w:pPr>
              <w:jc w:val="center"/>
              <w:rPr>
                <w:b w:val="0"/>
              </w:rPr>
            </w:pPr>
          </w:p>
        </w:tc>
        <w:tc>
          <w:tcPr>
            <w:tcW w:w="1368" w:type="dxa"/>
          </w:tcPr>
          <w:p w14:paraId="6B296831" w14:textId="77777777" w:rsidR="00472363" w:rsidRPr="00F12A79" w:rsidRDefault="00472363" w:rsidP="00F12A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</w:tcPr>
          <w:p w14:paraId="2E8F1C55" w14:textId="77777777" w:rsidR="00472363" w:rsidRPr="00F12A79" w:rsidRDefault="00472363" w:rsidP="00F12A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</w:tcPr>
          <w:p w14:paraId="433EBE86" w14:textId="77777777" w:rsidR="00472363" w:rsidRPr="00F12A79" w:rsidRDefault="00472363" w:rsidP="00F12A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</w:tcPr>
          <w:p w14:paraId="591FE5C2" w14:textId="77777777" w:rsidR="00472363" w:rsidRPr="00F12A79" w:rsidRDefault="00472363" w:rsidP="00F12A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</w:tcPr>
          <w:p w14:paraId="37BE1D77" w14:textId="77777777" w:rsidR="00472363" w:rsidRPr="00F12A79" w:rsidRDefault="00472363" w:rsidP="00F12A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</w:tcPr>
          <w:p w14:paraId="137D3DD8" w14:textId="77777777" w:rsidR="00472363" w:rsidRPr="00F12A79" w:rsidRDefault="00472363" w:rsidP="00F12A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F12A79" w14:paraId="155628FB" w14:textId="77777777" w:rsidTr="00F12A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7026B696" w14:textId="77777777" w:rsidR="00472363" w:rsidRPr="00F12A79" w:rsidRDefault="00472363" w:rsidP="00F12A79">
            <w:pPr>
              <w:jc w:val="center"/>
              <w:rPr>
                <w:b w:val="0"/>
              </w:rPr>
            </w:pPr>
          </w:p>
        </w:tc>
        <w:tc>
          <w:tcPr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18378391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24BF1AE2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52771556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3D7A57CA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1986A82B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5DEE2D8B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</w:tr>
      <w:tr w:rsidR="00F12A79" w14:paraId="0F7166A1" w14:textId="77777777" w:rsidTr="00F12A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</w:tcPr>
          <w:p w14:paraId="256EE5D9" w14:textId="77777777" w:rsidR="00472363" w:rsidRPr="00F12A79" w:rsidRDefault="00472363" w:rsidP="00F12A79">
            <w:pPr>
              <w:jc w:val="center"/>
              <w:rPr>
                <w:b w:val="0"/>
              </w:rPr>
            </w:pPr>
          </w:p>
        </w:tc>
        <w:tc>
          <w:tcPr>
            <w:tcW w:w="1368" w:type="dxa"/>
          </w:tcPr>
          <w:p w14:paraId="2A74864F" w14:textId="77777777" w:rsidR="00472363" w:rsidRPr="00F12A79" w:rsidRDefault="00472363" w:rsidP="00F12A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</w:tcPr>
          <w:p w14:paraId="53513B52" w14:textId="77777777" w:rsidR="00472363" w:rsidRPr="00F12A79" w:rsidRDefault="00472363" w:rsidP="00F12A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</w:tcPr>
          <w:p w14:paraId="6E5DA296" w14:textId="77777777" w:rsidR="00472363" w:rsidRPr="00F12A79" w:rsidRDefault="00472363" w:rsidP="00F12A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</w:tcPr>
          <w:p w14:paraId="1933409E" w14:textId="77777777" w:rsidR="00472363" w:rsidRPr="00F12A79" w:rsidRDefault="00472363" w:rsidP="00F12A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</w:tcPr>
          <w:p w14:paraId="5E42A512" w14:textId="77777777" w:rsidR="00472363" w:rsidRPr="00F12A79" w:rsidRDefault="00472363" w:rsidP="00F12A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</w:tcPr>
          <w:p w14:paraId="3DC37BCE" w14:textId="77777777" w:rsidR="00472363" w:rsidRPr="00F12A79" w:rsidRDefault="00472363" w:rsidP="00F12A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F12A79" w14:paraId="7CE75F0D" w14:textId="77777777" w:rsidTr="00F12A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0C7AEB55" w14:textId="77777777" w:rsidR="00472363" w:rsidRPr="00F12A79" w:rsidRDefault="00472363" w:rsidP="00F12A79">
            <w:pPr>
              <w:jc w:val="center"/>
              <w:rPr>
                <w:b w:val="0"/>
              </w:rPr>
            </w:pPr>
          </w:p>
        </w:tc>
        <w:tc>
          <w:tcPr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62A2E23C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1DCE0725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03F4C6C6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607A5379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4FE135FA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0DE09CAD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</w:tr>
      <w:tr w:rsidR="00F12A79" w14:paraId="15094C07" w14:textId="77777777" w:rsidTr="00F12A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</w:tcPr>
          <w:p w14:paraId="53367D7E" w14:textId="77777777" w:rsidR="00472363" w:rsidRPr="00F12A79" w:rsidRDefault="00472363" w:rsidP="00F12A79">
            <w:pPr>
              <w:jc w:val="center"/>
              <w:rPr>
                <w:b w:val="0"/>
              </w:rPr>
            </w:pPr>
          </w:p>
        </w:tc>
        <w:tc>
          <w:tcPr>
            <w:tcW w:w="1368" w:type="dxa"/>
          </w:tcPr>
          <w:p w14:paraId="6C7929B5" w14:textId="77777777" w:rsidR="00472363" w:rsidRPr="00F12A79" w:rsidRDefault="00472363" w:rsidP="00F12A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</w:tcPr>
          <w:p w14:paraId="7F41E3E9" w14:textId="77777777" w:rsidR="00472363" w:rsidRPr="00F12A79" w:rsidRDefault="00472363" w:rsidP="00F12A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</w:tcPr>
          <w:p w14:paraId="1DD155DC" w14:textId="77777777" w:rsidR="00472363" w:rsidRPr="00F12A79" w:rsidRDefault="00472363" w:rsidP="00F12A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</w:tcPr>
          <w:p w14:paraId="02D7A846" w14:textId="77777777" w:rsidR="00472363" w:rsidRPr="00F12A79" w:rsidRDefault="00472363" w:rsidP="00F12A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</w:tcPr>
          <w:p w14:paraId="265F469F" w14:textId="77777777" w:rsidR="00472363" w:rsidRPr="00F12A79" w:rsidRDefault="00472363" w:rsidP="00F12A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</w:tcPr>
          <w:p w14:paraId="3024F64A" w14:textId="77777777" w:rsidR="00472363" w:rsidRPr="00F12A79" w:rsidRDefault="00472363" w:rsidP="00F12A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F12A79" w14:paraId="5B94EDEB" w14:textId="77777777" w:rsidTr="00F12A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20B66589" w14:textId="77777777" w:rsidR="00472363" w:rsidRPr="00F12A79" w:rsidRDefault="00472363" w:rsidP="00F12A79">
            <w:pPr>
              <w:jc w:val="center"/>
              <w:rPr>
                <w:b w:val="0"/>
              </w:rPr>
            </w:pPr>
          </w:p>
        </w:tc>
        <w:tc>
          <w:tcPr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10620D11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1C9C05EB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289BB973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792649A4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4CE402C0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624A686C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</w:tr>
      <w:tr w:rsidR="00F12A79" w14:paraId="4827676D" w14:textId="77777777" w:rsidTr="00F12A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</w:tcPr>
          <w:p w14:paraId="7B7845C8" w14:textId="77777777" w:rsidR="00472363" w:rsidRPr="00F12A79" w:rsidRDefault="00472363" w:rsidP="00F12A79">
            <w:pPr>
              <w:jc w:val="center"/>
              <w:rPr>
                <w:b w:val="0"/>
              </w:rPr>
            </w:pPr>
          </w:p>
        </w:tc>
        <w:tc>
          <w:tcPr>
            <w:tcW w:w="1368" w:type="dxa"/>
          </w:tcPr>
          <w:p w14:paraId="5019FBB2" w14:textId="77777777" w:rsidR="00472363" w:rsidRPr="00F12A79" w:rsidRDefault="00472363" w:rsidP="00F12A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</w:tcPr>
          <w:p w14:paraId="0FD9C730" w14:textId="77777777" w:rsidR="00472363" w:rsidRPr="00F12A79" w:rsidRDefault="00472363" w:rsidP="00F12A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</w:tcPr>
          <w:p w14:paraId="30BB4904" w14:textId="77777777" w:rsidR="00472363" w:rsidRPr="00F12A79" w:rsidRDefault="00472363" w:rsidP="00F12A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</w:tcPr>
          <w:p w14:paraId="1BECEA5C" w14:textId="77777777" w:rsidR="00472363" w:rsidRPr="00F12A79" w:rsidRDefault="00472363" w:rsidP="00F12A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</w:tcPr>
          <w:p w14:paraId="6AE77EF8" w14:textId="77777777" w:rsidR="00472363" w:rsidRPr="00F12A79" w:rsidRDefault="00472363" w:rsidP="00F12A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</w:tcPr>
          <w:p w14:paraId="4DFEEF19" w14:textId="77777777" w:rsidR="00472363" w:rsidRPr="00F12A79" w:rsidRDefault="00472363" w:rsidP="00F12A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F12A79" w14:paraId="752DC7D8" w14:textId="77777777" w:rsidTr="00F12A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2AB7962B" w14:textId="77777777" w:rsidR="00472363" w:rsidRPr="00F12A79" w:rsidRDefault="00472363" w:rsidP="00F12A79">
            <w:pPr>
              <w:jc w:val="center"/>
              <w:rPr>
                <w:b w:val="0"/>
              </w:rPr>
            </w:pPr>
          </w:p>
        </w:tc>
        <w:tc>
          <w:tcPr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6008B3BB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48E3EB0B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6ABCE43A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6B8C801A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081B4907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19CD5475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</w:tr>
      <w:tr w:rsidR="00F12A79" w14:paraId="2545647C" w14:textId="77777777" w:rsidTr="00F12A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</w:tcPr>
          <w:p w14:paraId="7858A446" w14:textId="77777777" w:rsidR="00472363" w:rsidRPr="00F12A79" w:rsidRDefault="00472363" w:rsidP="00F12A79">
            <w:pPr>
              <w:jc w:val="center"/>
              <w:rPr>
                <w:b w:val="0"/>
              </w:rPr>
            </w:pPr>
          </w:p>
        </w:tc>
        <w:tc>
          <w:tcPr>
            <w:tcW w:w="1368" w:type="dxa"/>
          </w:tcPr>
          <w:p w14:paraId="7BA3068A" w14:textId="77777777" w:rsidR="00472363" w:rsidRPr="00F12A79" w:rsidRDefault="00472363" w:rsidP="00F12A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</w:tcPr>
          <w:p w14:paraId="383ED8BD" w14:textId="77777777" w:rsidR="00472363" w:rsidRPr="00F12A79" w:rsidRDefault="00472363" w:rsidP="00F12A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</w:tcPr>
          <w:p w14:paraId="5E0DA732" w14:textId="77777777" w:rsidR="00472363" w:rsidRPr="00F12A79" w:rsidRDefault="00472363" w:rsidP="00F12A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</w:tcPr>
          <w:p w14:paraId="4CD40F84" w14:textId="77777777" w:rsidR="00472363" w:rsidRPr="00F12A79" w:rsidRDefault="00472363" w:rsidP="00F12A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</w:tcPr>
          <w:p w14:paraId="7E64196F" w14:textId="77777777" w:rsidR="00472363" w:rsidRPr="00F12A79" w:rsidRDefault="00472363" w:rsidP="00F12A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</w:tcPr>
          <w:p w14:paraId="6130B966" w14:textId="77777777" w:rsidR="00472363" w:rsidRPr="00F12A79" w:rsidRDefault="00472363" w:rsidP="00F12A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F12A79" w14:paraId="6FCA5462" w14:textId="77777777" w:rsidTr="00F12A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722CA822" w14:textId="77777777" w:rsidR="00472363" w:rsidRPr="00F12A79" w:rsidRDefault="00472363" w:rsidP="00F12A79">
            <w:pPr>
              <w:jc w:val="center"/>
              <w:rPr>
                <w:b w:val="0"/>
              </w:rPr>
            </w:pPr>
          </w:p>
        </w:tc>
        <w:tc>
          <w:tcPr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363B1E4F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15067D37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34FE6985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1F22D22F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15E617C3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372A60A4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</w:tr>
      <w:tr w:rsidR="00F12A79" w14:paraId="219EF812" w14:textId="77777777" w:rsidTr="00F12A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</w:tcPr>
          <w:p w14:paraId="40142784" w14:textId="77777777" w:rsidR="00472363" w:rsidRPr="00F12A79" w:rsidRDefault="00472363" w:rsidP="00F12A79">
            <w:pPr>
              <w:jc w:val="center"/>
              <w:rPr>
                <w:b w:val="0"/>
              </w:rPr>
            </w:pPr>
          </w:p>
        </w:tc>
        <w:tc>
          <w:tcPr>
            <w:tcW w:w="1368" w:type="dxa"/>
          </w:tcPr>
          <w:p w14:paraId="603CCCCA" w14:textId="77777777" w:rsidR="00472363" w:rsidRPr="00F12A79" w:rsidRDefault="00472363" w:rsidP="00F12A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</w:tcPr>
          <w:p w14:paraId="1789596C" w14:textId="77777777" w:rsidR="00472363" w:rsidRPr="00F12A79" w:rsidRDefault="00472363" w:rsidP="00F12A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</w:tcPr>
          <w:p w14:paraId="0B383744" w14:textId="77777777" w:rsidR="00472363" w:rsidRPr="00F12A79" w:rsidRDefault="00472363" w:rsidP="00F12A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</w:tcPr>
          <w:p w14:paraId="06ACD392" w14:textId="77777777" w:rsidR="00472363" w:rsidRPr="00F12A79" w:rsidRDefault="00472363" w:rsidP="00F12A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</w:tcPr>
          <w:p w14:paraId="2F3D2D6E" w14:textId="77777777" w:rsidR="00472363" w:rsidRPr="00F12A79" w:rsidRDefault="00472363" w:rsidP="00F12A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</w:tcPr>
          <w:p w14:paraId="5904A0F0" w14:textId="77777777" w:rsidR="00472363" w:rsidRPr="00F12A79" w:rsidRDefault="00472363" w:rsidP="00F12A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F12A79" w14:paraId="44E9A2D3" w14:textId="77777777" w:rsidTr="00F12A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6A9F9F0E" w14:textId="77777777" w:rsidR="00472363" w:rsidRPr="00F12A79" w:rsidRDefault="00472363" w:rsidP="00F12A79">
            <w:pPr>
              <w:jc w:val="center"/>
              <w:rPr>
                <w:b w:val="0"/>
              </w:rPr>
            </w:pPr>
          </w:p>
        </w:tc>
        <w:tc>
          <w:tcPr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08A5D819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5D5FDBCC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417FFB19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65D0CDB0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166FD073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68" w:type="dxa"/>
            <w:tcBorders>
              <w:left w:val="none" w:sz="0" w:space="0" w:color="auto"/>
              <w:right w:val="none" w:sz="0" w:space="0" w:color="auto"/>
            </w:tcBorders>
          </w:tcPr>
          <w:p w14:paraId="5A9C9AC0" w14:textId="77777777" w:rsidR="00472363" w:rsidRPr="00F12A79" w:rsidRDefault="00472363" w:rsidP="00F12A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</w:tr>
    </w:tbl>
    <w:p w14:paraId="521841C8" w14:textId="77777777" w:rsidR="00472363" w:rsidRPr="00472363" w:rsidRDefault="00472363" w:rsidP="00472363"/>
    <w:sectPr w:rsidR="00472363" w:rsidRPr="00472363" w:rsidSect="00B27EB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33EC"/>
    <w:rsid w:val="00354FEA"/>
    <w:rsid w:val="00472363"/>
    <w:rsid w:val="005D33EC"/>
    <w:rsid w:val="00B07658"/>
    <w:rsid w:val="00B27EBC"/>
    <w:rsid w:val="00BC62CB"/>
    <w:rsid w:val="00D702B1"/>
    <w:rsid w:val="00F12A79"/>
    <w:rsid w:val="00F54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801A30"/>
  <w15:docId w15:val="{BFF76685-D948-4C0D-8B75-64A5B79AE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7EB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Normal"/>
    <w:link w:val="SubtitleChar"/>
    <w:uiPriority w:val="11"/>
    <w:qFormat/>
    <w:rsid w:val="00472363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47236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TableGrid">
    <w:name w:val="Table Grid"/>
    <w:basedOn w:val="TableNormal"/>
    <w:uiPriority w:val="59"/>
    <w:rsid w:val="004723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-Accent5">
    <w:name w:val="Light Shading Accent 5"/>
    <w:basedOn w:val="TableNormal"/>
    <w:uiPriority w:val="60"/>
    <w:rsid w:val="00F12A79"/>
    <w:pPr>
      <w:spacing w:after="0" w:line="240" w:lineRule="auto"/>
    </w:pPr>
    <w:rPr>
      <w:color w:val="4F81BD" w:themeColor="accen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Users\Farooq\Downloads\Microsoft.SkypeApp_kzf8qxf38zg5c!App\All\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4.dotx</Template>
  <TotalTime>1</TotalTime>
  <Pages>1</Pages>
  <Words>72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Muhammad Khalid Farooq</dc:creator>
  <cp:lastModifiedBy>Comsdev</cp:lastModifiedBy>
  <cp:revision>2</cp:revision>
  <dcterms:created xsi:type="dcterms:W3CDTF">2021-11-26T08:54:00Z</dcterms:created>
  <dcterms:modified xsi:type="dcterms:W3CDTF">2021-11-26T08:54:00Z</dcterms:modified>
</cp:coreProperties>
</file>