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A3936" w14:textId="3CA1C06A" w:rsidR="008E53CE" w:rsidRPr="00C3439B" w:rsidRDefault="0001620F" w:rsidP="00C3439B">
      <w:pPr>
        <w:jc w:val="center"/>
        <w:rPr>
          <w:rFonts w:cstheme="minorHAnsi"/>
          <w:sz w:val="36"/>
          <w:szCs w:val="3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F7538" wp14:editId="62D2660C">
                <wp:simplePos x="0" y="0"/>
                <wp:positionH relativeFrom="column">
                  <wp:posOffset>0</wp:posOffset>
                </wp:positionH>
                <wp:positionV relativeFrom="paragraph">
                  <wp:posOffset>-466725</wp:posOffset>
                </wp:positionV>
                <wp:extent cx="723900" cy="791845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702265A" id="Oval 2" o:spid="_x0000_s1026" style="position:absolute;margin-left:0;margin-top:-36.75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" stroked="f">
                <v:fill r:id="rId5" o:title="" recolor="t" type="frame"/>
              </v:oval>
            </w:pict>
          </mc:Fallback>
        </mc:AlternateContent>
      </w:r>
      <w:r w:rsidR="00821844" w:rsidRPr="00C3439B">
        <w:rPr>
          <w:rFonts w:cstheme="minorHAnsi"/>
          <w:sz w:val="36"/>
          <w:szCs w:val="36"/>
          <w:u w:val="single"/>
        </w:rPr>
        <w:t>Inspection Temperature Log</w:t>
      </w:r>
    </w:p>
    <w:p w14:paraId="10F1CC26" w14:textId="77777777" w:rsidR="002E6356" w:rsidRDefault="00821844" w:rsidP="002E635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Month: </w:t>
      </w:r>
      <w:r w:rsidR="002E6356">
        <w:rPr>
          <w:rFonts w:cstheme="minorHAnsi"/>
          <w:sz w:val="24"/>
          <w:szCs w:val="24"/>
        </w:rPr>
        <w:t xml:space="preserve">_______________________                             </w:t>
      </w:r>
      <w:r>
        <w:rPr>
          <w:rFonts w:cstheme="minorHAnsi"/>
          <w:sz w:val="24"/>
          <w:szCs w:val="24"/>
        </w:rPr>
        <w:t>Agency Name</w:t>
      </w:r>
      <w:r w:rsidR="002E6356">
        <w:rPr>
          <w:rFonts w:cstheme="minorHAnsi"/>
          <w:sz w:val="24"/>
          <w:szCs w:val="24"/>
        </w:rPr>
        <w:t>: ______________________</w:t>
      </w:r>
    </w:p>
    <w:tbl>
      <w:tblPr>
        <w:tblStyle w:val="MediumList2"/>
        <w:tblW w:w="0" w:type="auto"/>
        <w:tblLook w:val="04A0" w:firstRow="1" w:lastRow="0" w:firstColumn="1" w:lastColumn="0" w:noHBand="0" w:noVBand="1"/>
      </w:tblPr>
      <w:tblGrid>
        <w:gridCol w:w="1603"/>
        <w:gridCol w:w="1619"/>
        <w:gridCol w:w="2664"/>
        <w:gridCol w:w="1714"/>
        <w:gridCol w:w="1750"/>
      </w:tblGrid>
      <w:tr w:rsidR="002E6356" w14:paraId="3739E75D" w14:textId="77777777" w:rsidTr="00821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8720" w14:textId="77777777" w:rsidR="002E6356" w:rsidRPr="002E6356" w:rsidRDefault="00821844" w:rsidP="00C3439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AEBE" w14:textId="77777777" w:rsidR="002E6356" w:rsidRPr="002E6356" w:rsidRDefault="00821844" w:rsidP="00C343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Time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79E1" w14:textId="77777777" w:rsidR="002E6356" w:rsidRPr="002E6356" w:rsidRDefault="00821844" w:rsidP="00C343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2E6356">
              <w:rPr>
                <w:rFonts w:cstheme="minorHAnsi"/>
                <w:b/>
              </w:rPr>
              <w:t>Temperature</w:t>
            </w:r>
            <w:r>
              <w:rPr>
                <w:rFonts w:cstheme="minorHAnsi"/>
                <w:b/>
              </w:rPr>
              <w:t>(Celsius)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71D3" w14:textId="77777777" w:rsidR="002E6356" w:rsidRPr="002E6356" w:rsidRDefault="00821844" w:rsidP="00C343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2E6356">
              <w:rPr>
                <w:rFonts w:cstheme="minorHAnsi"/>
                <w:b/>
              </w:rPr>
              <w:t>Checked By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7143" w14:textId="77777777" w:rsidR="002E6356" w:rsidRPr="002E6356" w:rsidRDefault="00821844" w:rsidP="00C343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2E6356">
              <w:rPr>
                <w:rFonts w:cstheme="minorHAnsi"/>
                <w:b/>
              </w:rPr>
              <w:t>Signature</w:t>
            </w:r>
          </w:p>
        </w:tc>
      </w:tr>
      <w:tr w:rsidR="002E6356" w14:paraId="1DB8A182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B453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BB050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7D6EF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D81EA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</w:tcPr>
          <w:p w14:paraId="1A0DC7D9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6CF6C55A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AB41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06EAAD8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09CC5DC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95F54E7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948E7F1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71DCCB36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0A1D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9D6D8DF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24AB0C9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66CFDB0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7E4D2DA3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75F450A2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C057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D1BAED5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A0F0A6D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E0FEAEA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13B3DB64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5A080F11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57BB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C206498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1BFF5E1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C48B0B2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3BAF9586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6B4617BD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F3C5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13271F5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74A8FFC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2828811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4AAE5FE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350B9EB3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9F06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B26A2A4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43A31FD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79C8A87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B7B5228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3C8BB5D9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0E86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73DE7D1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CF34586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BBEDE40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4611C69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346CF4C4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072B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C3BE572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0DE24AC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531C7CD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11CB0434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04D1185F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CDAE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13D7B2E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EAB6DEE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1A4EB3F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EE1BB0A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17F888E7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AEA7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3593B13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13C0BCA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79D0D96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F1F1F16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1A02DA10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CDC6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AEB0630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5593070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9A3F9BA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2B02185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67B3F3FC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5D1E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D2548C6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A65BDF3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C35144E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B58C616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50BC0667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FB03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6E19495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70DE095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A6DA6C6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7BA3A9F5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600F6C79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748F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4DA754E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BD305A1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98BD897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1500F04D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4539D05C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4821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3F90296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2E52436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BAAFEDD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A00368F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51F1ECCC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2D0A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FFBCDBF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A10EE8F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69C9315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FC349C6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1925C793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2CF8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2C7FE48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D730856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113D8EF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31760EE2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042927BB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1337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BFC0364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E1AE812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945E515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9726213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66E3FA5E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E695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3CBBE11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A476724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04CCF89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3DC26D32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068D34A7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D4DE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4DB37FF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8FFE1F7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B8CA0A3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CFB7A3C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4B74C5D4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B106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4792286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62E4585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82DED29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4F022D3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78051C72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334D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97AF049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C60D5CB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9F6AC35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7393077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4002932B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2BBC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E97C1E8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EF6CFCD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D8EC23D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78BE8509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0D3F8E07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BDDA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58416E2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76EA8E7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B5286BA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38075B1F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2AEA48A2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6D3F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1C3E766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39101E9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D02F08E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34D3582B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7B01E9E7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2E9D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7962CFA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7485B0C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DD9A83C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5217ED92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64E136A0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4A64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26DA163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2D5429C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A6926DF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5F052ECC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6B02F39B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9542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7DFC57E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EA83550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611FCEE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B20F925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0B95F7F8" w14:textId="77777777" w:rsidTr="00821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6230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30.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2EBC665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A26ED61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26D702B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  <w:bottom w:val="nil"/>
            </w:tcBorders>
          </w:tcPr>
          <w:p w14:paraId="3B74D180" w14:textId="77777777" w:rsidR="002E6356" w:rsidRDefault="002E6356" w:rsidP="00C34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E6356" w14:paraId="72070334" w14:textId="77777777" w:rsidTr="0082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8EC2" w14:textId="77777777" w:rsidR="002E6356" w:rsidRDefault="002E6356" w:rsidP="00C3439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31.</w:t>
            </w: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5BA6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F1D5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3C0A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16" w:type="dxa"/>
            <w:tcBorders>
              <w:left w:val="single" w:sz="4" w:space="0" w:color="auto"/>
              <w:bottom w:val="single" w:sz="4" w:space="0" w:color="auto"/>
            </w:tcBorders>
          </w:tcPr>
          <w:p w14:paraId="6861264B" w14:textId="77777777" w:rsidR="002E6356" w:rsidRDefault="002E6356" w:rsidP="00C34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14:paraId="1212DAAE" w14:textId="77777777" w:rsidR="002E6356" w:rsidRPr="002E6356" w:rsidRDefault="002E6356" w:rsidP="002E6356">
      <w:pPr>
        <w:rPr>
          <w:rFonts w:cstheme="minorHAnsi"/>
          <w:sz w:val="24"/>
          <w:szCs w:val="24"/>
        </w:rPr>
      </w:pPr>
    </w:p>
    <w:sectPr w:rsidR="002E6356" w:rsidRPr="002E6356" w:rsidSect="008E53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1CC"/>
    <w:rsid w:val="0001620F"/>
    <w:rsid w:val="001861E7"/>
    <w:rsid w:val="002E6356"/>
    <w:rsid w:val="00821844"/>
    <w:rsid w:val="008E53CE"/>
    <w:rsid w:val="00C3439B"/>
    <w:rsid w:val="00E1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0D68A"/>
  <w15:docId w15:val="{89CFB6A7-4514-40C3-B02A-23B813CE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3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6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2">
    <w:name w:val="Medium List 2"/>
    <w:basedOn w:val="TableNormal"/>
    <w:uiPriority w:val="66"/>
    <w:rsid w:val="00C3439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2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 (2).dotx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2021-11-26T08:56:00Z</dcterms:created>
  <dcterms:modified xsi:type="dcterms:W3CDTF">2021-11-26T08:56:00Z</dcterms:modified>
</cp:coreProperties>
</file>