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F4EDC" w14:textId="6040A76F" w:rsidR="00964C3E" w:rsidRDefault="006E501E" w:rsidP="00AF401E">
      <w:pPr>
        <w:pStyle w:val="Heading1"/>
        <w:jc w:val="center"/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A7CAB" wp14:editId="066B5FA3">
                <wp:simplePos x="0" y="0"/>
                <wp:positionH relativeFrom="column">
                  <wp:posOffset>-725170</wp:posOffset>
                </wp:positionH>
                <wp:positionV relativeFrom="paragraph">
                  <wp:posOffset>-792480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EF132E" id="Oval 2" o:spid="_x0000_s1026" style="position:absolute;margin-left:-57.1pt;margin-top:-62.4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" stroked="f">
                <v:fill r:id="rId5" o:title="" recolor="t" type="frame"/>
              </v:oval>
            </w:pict>
          </mc:Fallback>
        </mc:AlternateContent>
      </w:r>
      <w:r w:rsidR="00AF401E" w:rsidRPr="00AF401E">
        <w:rPr>
          <w:sz w:val="44"/>
          <w:szCs w:val="44"/>
        </w:rPr>
        <w:t>HANDSINK TEMPERATURE LOG</w:t>
      </w:r>
    </w:p>
    <w:p w14:paraId="2B06B8BC" w14:textId="65F5E970" w:rsidR="006E501E" w:rsidRPr="006E501E" w:rsidRDefault="006E501E" w:rsidP="006E501E"/>
    <w:tbl>
      <w:tblPr>
        <w:tblStyle w:val="TableGrid"/>
        <w:tblW w:w="10080" w:type="dxa"/>
        <w:tblInd w:w="18" w:type="dxa"/>
        <w:tblLook w:val="04A0" w:firstRow="1" w:lastRow="0" w:firstColumn="1" w:lastColumn="0" w:noHBand="0" w:noVBand="1"/>
      </w:tblPr>
      <w:tblGrid>
        <w:gridCol w:w="905"/>
        <w:gridCol w:w="1525"/>
        <w:gridCol w:w="2520"/>
        <w:gridCol w:w="1647"/>
        <w:gridCol w:w="1413"/>
        <w:gridCol w:w="2070"/>
      </w:tblGrid>
      <w:tr w:rsidR="00AF401E" w14:paraId="2F9D62D3" w14:textId="77777777" w:rsidTr="00A727B2">
        <w:tc>
          <w:tcPr>
            <w:tcW w:w="905" w:type="dxa"/>
            <w:shd w:val="clear" w:color="auto" w:fill="E5DFEC" w:themeFill="accent4" w:themeFillTint="33"/>
          </w:tcPr>
          <w:p w14:paraId="106104FF" w14:textId="77777777" w:rsidR="00AF401E" w:rsidRPr="00AF401E" w:rsidRDefault="00AF401E" w:rsidP="00AF401E">
            <w:pPr>
              <w:jc w:val="center"/>
              <w:rPr>
                <w:b/>
                <w:sz w:val="24"/>
                <w:szCs w:val="24"/>
              </w:rPr>
            </w:pPr>
            <w:r w:rsidRPr="00AF401E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1525" w:type="dxa"/>
          </w:tcPr>
          <w:p w14:paraId="75097184" w14:textId="77777777" w:rsidR="00AF401E" w:rsidRPr="00AF401E" w:rsidRDefault="00AF401E" w:rsidP="00AF401E">
            <w:pPr>
              <w:jc w:val="center"/>
              <w:rPr>
                <w:b/>
                <w:sz w:val="24"/>
                <w:szCs w:val="24"/>
              </w:rPr>
            </w:pPr>
            <w:r w:rsidRPr="00AF401E">
              <w:rPr>
                <w:b/>
                <w:sz w:val="24"/>
                <w:szCs w:val="24"/>
              </w:rPr>
              <w:t>DAY</w:t>
            </w:r>
          </w:p>
        </w:tc>
        <w:tc>
          <w:tcPr>
            <w:tcW w:w="2520" w:type="dxa"/>
            <w:shd w:val="clear" w:color="auto" w:fill="E5DFEC" w:themeFill="accent4" w:themeFillTint="33"/>
          </w:tcPr>
          <w:p w14:paraId="0654CEB7" w14:textId="77777777" w:rsidR="00AF401E" w:rsidRPr="00AF401E" w:rsidRDefault="00AF401E" w:rsidP="00AF401E">
            <w:pPr>
              <w:jc w:val="center"/>
              <w:rPr>
                <w:b/>
                <w:sz w:val="24"/>
                <w:szCs w:val="24"/>
              </w:rPr>
            </w:pPr>
            <w:r w:rsidRPr="00AF401E">
              <w:rPr>
                <w:b/>
                <w:sz w:val="24"/>
                <w:szCs w:val="24"/>
              </w:rPr>
              <w:t>Current Temperature</w:t>
            </w:r>
          </w:p>
        </w:tc>
        <w:tc>
          <w:tcPr>
            <w:tcW w:w="1647" w:type="dxa"/>
          </w:tcPr>
          <w:p w14:paraId="7E8AFC66" w14:textId="77777777" w:rsidR="00AF401E" w:rsidRPr="00AF401E" w:rsidRDefault="00AF401E" w:rsidP="00AF401E">
            <w:pPr>
              <w:jc w:val="center"/>
              <w:rPr>
                <w:b/>
                <w:sz w:val="24"/>
                <w:szCs w:val="24"/>
              </w:rPr>
            </w:pPr>
            <w:r w:rsidRPr="00AF401E">
              <w:rPr>
                <w:b/>
                <w:sz w:val="24"/>
                <w:szCs w:val="24"/>
              </w:rPr>
              <w:t>Temperature Required</w:t>
            </w:r>
          </w:p>
        </w:tc>
        <w:tc>
          <w:tcPr>
            <w:tcW w:w="1413" w:type="dxa"/>
            <w:shd w:val="clear" w:color="auto" w:fill="E5DFEC" w:themeFill="accent4" w:themeFillTint="33"/>
          </w:tcPr>
          <w:p w14:paraId="3501BE8E" w14:textId="77777777" w:rsidR="00AF401E" w:rsidRPr="00AF401E" w:rsidRDefault="00AF401E" w:rsidP="00AF401E">
            <w:pPr>
              <w:jc w:val="center"/>
              <w:rPr>
                <w:b/>
                <w:sz w:val="24"/>
                <w:szCs w:val="24"/>
              </w:rPr>
            </w:pPr>
            <w:r w:rsidRPr="00AF401E">
              <w:rPr>
                <w:b/>
                <w:sz w:val="24"/>
                <w:szCs w:val="24"/>
              </w:rPr>
              <w:t>Result</w:t>
            </w:r>
          </w:p>
        </w:tc>
        <w:tc>
          <w:tcPr>
            <w:tcW w:w="2070" w:type="dxa"/>
          </w:tcPr>
          <w:p w14:paraId="1EF81DD6" w14:textId="77777777" w:rsidR="00AF401E" w:rsidRPr="00AF401E" w:rsidRDefault="00AF401E" w:rsidP="00AF401E">
            <w:pPr>
              <w:jc w:val="center"/>
              <w:rPr>
                <w:b/>
                <w:sz w:val="24"/>
                <w:szCs w:val="24"/>
              </w:rPr>
            </w:pPr>
            <w:r w:rsidRPr="00AF401E">
              <w:rPr>
                <w:b/>
                <w:sz w:val="24"/>
                <w:szCs w:val="24"/>
              </w:rPr>
              <w:t>Action Required</w:t>
            </w:r>
          </w:p>
        </w:tc>
      </w:tr>
      <w:tr w:rsidR="00AF401E" w14:paraId="02D1A1DB" w14:textId="77777777" w:rsidTr="00A727B2">
        <w:tc>
          <w:tcPr>
            <w:tcW w:w="905" w:type="dxa"/>
            <w:shd w:val="clear" w:color="auto" w:fill="E5DFEC" w:themeFill="accent4" w:themeFillTint="33"/>
          </w:tcPr>
          <w:p w14:paraId="43E50873" w14:textId="77777777" w:rsidR="00AF401E" w:rsidRDefault="00AF401E" w:rsidP="00AF401E">
            <w:pPr>
              <w:jc w:val="center"/>
            </w:pPr>
            <w:r>
              <w:t>1.</w:t>
            </w:r>
          </w:p>
        </w:tc>
        <w:tc>
          <w:tcPr>
            <w:tcW w:w="1525" w:type="dxa"/>
          </w:tcPr>
          <w:p w14:paraId="44820EC6" w14:textId="77777777" w:rsidR="00AF401E" w:rsidRDefault="00AF401E" w:rsidP="00AF401E"/>
        </w:tc>
        <w:tc>
          <w:tcPr>
            <w:tcW w:w="2520" w:type="dxa"/>
            <w:shd w:val="clear" w:color="auto" w:fill="E5DFEC" w:themeFill="accent4" w:themeFillTint="33"/>
          </w:tcPr>
          <w:p w14:paraId="4C7DAA74" w14:textId="77777777" w:rsidR="00AF401E" w:rsidRDefault="00AF401E" w:rsidP="00AF401E"/>
        </w:tc>
        <w:tc>
          <w:tcPr>
            <w:tcW w:w="1647" w:type="dxa"/>
          </w:tcPr>
          <w:p w14:paraId="0C010CE5" w14:textId="77777777" w:rsidR="00AF401E" w:rsidRDefault="00AF401E" w:rsidP="00AF401E"/>
        </w:tc>
        <w:tc>
          <w:tcPr>
            <w:tcW w:w="1413" w:type="dxa"/>
            <w:shd w:val="clear" w:color="auto" w:fill="E5DFEC" w:themeFill="accent4" w:themeFillTint="33"/>
          </w:tcPr>
          <w:p w14:paraId="1F585E1F" w14:textId="77777777" w:rsidR="00AF401E" w:rsidRDefault="00AF401E" w:rsidP="00AF401E"/>
        </w:tc>
        <w:tc>
          <w:tcPr>
            <w:tcW w:w="2070" w:type="dxa"/>
          </w:tcPr>
          <w:p w14:paraId="1C1F9631" w14:textId="77777777" w:rsidR="00AF401E" w:rsidRDefault="00AF401E" w:rsidP="00AF401E"/>
        </w:tc>
      </w:tr>
      <w:tr w:rsidR="00AF401E" w14:paraId="5FF52E4A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F3B100C" w14:textId="77777777" w:rsidR="00AF401E" w:rsidRDefault="00AF401E" w:rsidP="00AF401E">
            <w:pPr>
              <w:jc w:val="center"/>
            </w:pPr>
            <w:r>
              <w:t>2.</w:t>
            </w:r>
          </w:p>
        </w:tc>
        <w:tc>
          <w:tcPr>
            <w:tcW w:w="1525" w:type="dxa"/>
          </w:tcPr>
          <w:p w14:paraId="57E36CC2" w14:textId="77777777" w:rsidR="00AF401E" w:rsidRDefault="00AF401E" w:rsidP="00AF401E"/>
        </w:tc>
        <w:tc>
          <w:tcPr>
            <w:tcW w:w="2520" w:type="dxa"/>
            <w:shd w:val="clear" w:color="auto" w:fill="E5DFEC" w:themeFill="accent4" w:themeFillTint="33"/>
          </w:tcPr>
          <w:p w14:paraId="4AD03B7F" w14:textId="77777777" w:rsidR="00AF401E" w:rsidRDefault="00AF401E" w:rsidP="00AF401E"/>
        </w:tc>
        <w:tc>
          <w:tcPr>
            <w:tcW w:w="1647" w:type="dxa"/>
          </w:tcPr>
          <w:p w14:paraId="31875BFE" w14:textId="77777777" w:rsidR="00AF401E" w:rsidRDefault="00AF401E" w:rsidP="00AF401E"/>
        </w:tc>
        <w:tc>
          <w:tcPr>
            <w:tcW w:w="1413" w:type="dxa"/>
            <w:shd w:val="clear" w:color="auto" w:fill="E5DFEC" w:themeFill="accent4" w:themeFillTint="33"/>
          </w:tcPr>
          <w:p w14:paraId="30E0E57C" w14:textId="77777777" w:rsidR="00AF401E" w:rsidRDefault="00AF401E" w:rsidP="00AF401E"/>
        </w:tc>
        <w:tc>
          <w:tcPr>
            <w:tcW w:w="2070" w:type="dxa"/>
          </w:tcPr>
          <w:p w14:paraId="3ED08117" w14:textId="77777777" w:rsidR="00AF401E" w:rsidRDefault="00AF401E" w:rsidP="00AF401E"/>
        </w:tc>
      </w:tr>
      <w:tr w:rsidR="00AF401E" w14:paraId="6BECEB47" w14:textId="77777777" w:rsidTr="00A727B2">
        <w:tc>
          <w:tcPr>
            <w:tcW w:w="905" w:type="dxa"/>
            <w:shd w:val="clear" w:color="auto" w:fill="E5DFEC" w:themeFill="accent4" w:themeFillTint="33"/>
          </w:tcPr>
          <w:p w14:paraId="5BFDAC0A" w14:textId="77777777" w:rsidR="00AF401E" w:rsidRDefault="00AF401E" w:rsidP="00AF401E">
            <w:pPr>
              <w:jc w:val="center"/>
            </w:pPr>
            <w:r>
              <w:t>3.</w:t>
            </w:r>
          </w:p>
        </w:tc>
        <w:tc>
          <w:tcPr>
            <w:tcW w:w="1525" w:type="dxa"/>
          </w:tcPr>
          <w:p w14:paraId="2DBDEFB3" w14:textId="77777777" w:rsidR="00AF401E" w:rsidRDefault="00AF401E" w:rsidP="00AF401E"/>
        </w:tc>
        <w:tc>
          <w:tcPr>
            <w:tcW w:w="2520" w:type="dxa"/>
            <w:shd w:val="clear" w:color="auto" w:fill="E5DFEC" w:themeFill="accent4" w:themeFillTint="33"/>
          </w:tcPr>
          <w:p w14:paraId="6AA1675D" w14:textId="77777777" w:rsidR="00AF401E" w:rsidRDefault="00AF401E" w:rsidP="00AF401E"/>
        </w:tc>
        <w:tc>
          <w:tcPr>
            <w:tcW w:w="1647" w:type="dxa"/>
          </w:tcPr>
          <w:p w14:paraId="4D07439C" w14:textId="77777777" w:rsidR="00AF401E" w:rsidRDefault="00AF401E" w:rsidP="00AF401E"/>
        </w:tc>
        <w:tc>
          <w:tcPr>
            <w:tcW w:w="1413" w:type="dxa"/>
            <w:shd w:val="clear" w:color="auto" w:fill="E5DFEC" w:themeFill="accent4" w:themeFillTint="33"/>
          </w:tcPr>
          <w:p w14:paraId="2AB995EF" w14:textId="77777777" w:rsidR="00AF401E" w:rsidRDefault="00AF401E" w:rsidP="00AF401E"/>
        </w:tc>
        <w:tc>
          <w:tcPr>
            <w:tcW w:w="2070" w:type="dxa"/>
          </w:tcPr>
          <w:p w14:paraId="2CB9B8A2" w14:textId="77777777" w:rsidR="00AF401E" w:rsidRDefault="00AF401E" w:rsidP="00AF401E"/>
        </w:tc>
      </w:tr>
      <w:tr w:rsidR="00AF401E" w14:paraId="5CFCB42B" w14:textId="77777777" w:rsidTr="00A727B2">
        <w:tc>
          <w:tcPr>
            <w:tcW w:w="905" w:type="dxa"/>
            <w:shd w:val="clear" w:color="auto" w:fill="E5DFEC" w:themeFill="accent4" w:themeFillTint="33"/>
          </w:tcPr>
          <w:p w14:paraId="7B0AE71E" w14:textId="77777777" w:rsidR="00AF401E" w:rsidRDefault="00AF401E" w:rsidP="00AF401E">
            <w:pPr>
              <w:jc w:val="center"/>
            </w:pPr>
            <w:r>
              <w:t>4.</w:t>
            </w:r>
          </w:p>
        </w:tc>
        <w:tc>
          <w:tcPr>
            <w:tcW w:w="1525" w:type="dxa"/>
          </w:tcPr>
          <w:p w14:paraId="6C51727E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0BA22AB6" w14:textId="77777777" w:rsidR="00AF401E" w:rsidRDefault="00AF401E" w:rsidP="003549CD"/>
        </w:tc>
        <w:tc>
          <w:tcPr>
            <w:tcW w:w="1647" w:type="dxa"/>
          </w:tcPr>
          <w:p w14:paraId="674D40FC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19C2FE95" w14:textId="77777777" w:rsidR="00AF401E" w:rsidRDefault="00AF401E" w:rsidP="003549CD"/>
        </w:tc>
        <w:tc>
          <w:tcPr>
            <w:tcW w:w="2070" w:type="dxa"/>
          </w:tcPr>
          <w:p w14:paraId="68AD5758" w14:textId="77777777" w:rsidR="00AF401E" w:rsidRDefault="00AF401E" w:rsidP="003549CD"/>
        </w:tc>
      </w:tr>
      <w:tr w:rsidR="00AF401E" w14:paraId="1B930CA0" w14:textId="77777777" w:rsidTr="00A727B2">
        <w:tc>
          <w:tcPr>
            <w:tcW w:w="905" w:type="dxa"/>
            <w:shd w:val="clear" w:color="auto" w:fill="E5DFEC" w:themeFill="accent4" w:themeFillTint="33"/>
          </w:tcPr>
          <w:p w14:paraId="6598B05B" w14:textId="77777777" w:rsidR="00AF401E" w:rsidRDefault="00AF401E" w:rsidP="00AF401E">
            <w:pPr>
              <w:jc w:val="center"/>
            </w:pPr>
            <w:r>
              <w:t>5.</w:t>
            </w:r>
          </w:p>
        </w:tc>
        <w:tc>
          <w:tcPr>
            <w:tcW w:w="1525" w:type="dxa"/>
          </w:tcPr>
          <w:p w14:paraId="2DB291FD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36976536" w14:textId="77777777" w:rsidR="00AF401E" w:rsidRDefault="00AF401E" w:rsidP="003549CD"/>
        </w:tc>
        <w:tc>
          <w:tcPr>
            <w:tcW w:w="1647" w:type="dxa"/>
          </w:tcPr>
          <w:p w14:paraId="69129B56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09DE2077" w14:textId="77777777" w:rsidR="00AF401E" w:rsidRDefault="00AF401E" w:rsidP="003549CD"/>
        </w:tc>
        <w:tc>
          <w:tcPr>
            <w:tcW w:w="2070" w:type="dxa"/>
          </w:tcPr>
          <w:p w14:paraId="29903020" w14:textId="77777777" w:rsidR="00AF401E" w:rsidRDefault="00AF401E" w:rsidP="003549CD"/>
        </w:tc>
      </w:tr>
      <w:tr w:rsidR="00AF401E" w14:paraId="3887CB9C" w14:textId="77777777" w:rsidTr="00A727B2">
        <w:tc>
          <w:tcPr>
            <w:tcW w:w="905" w:type="dxa"/>
            <w:shd w:val="clear" w:color="auto" w:fill="E5DFEC" w:themeFill="accent4" w:themeFillTint="33"/>
          </w:tcPr>
          <w:p w14:paraId="73581729" w14:textId="77777777" w:rsidR="00AF401E" w:rsidRDefault="00AF401E" w:rsidP="00AF401E">
            <w:pPr>
              <w:jc w:val="center"/>
            </w:pPr>
            <w:r>
              <w:t>6.</w:t>
            </w:r>
          </w:p>
        </w:tc>
        <w:tc>
          <w:tcPr>
            <w:tcW w:w="1525" w:type="dxa"/>
          </w:tcPr>
          <w:p w14:paraId="157D7336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08B9A714" w14:textId="77777777" w:rsidR="00AF401E" w:rsidRDefault="00AF401E" w:rsidP="003549CD"/>
        </w:tc>
        <w:tc>
          <w:tcPr>
            <w:tcW w:w="1647" w:type="dxa"/>
          </w:tcPr>
          <w:p w14:paraId="554B502E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454FCB1A" w14:textId="77777777" w:rsidR="00AF401E" w:rsidRDefault="00AF401E" w:rsidP="003549CD"/>
        </w:tc>
        <w:tc>
          <w:tcPr>
            <w:tcW w:w="2070" w:type="dxa"/>
          </w:tcPr>
          <w:p w14:paraId="212F8ED8" w14:textId="77777777" w:rsidR="00AF401E" w:rsidRDefault="00AF401E" w:rsidP="003549CD"/>
        </w:tc>
      </w:tr>
      <w:tr w:rsidR="00AF401E" w14:paraId="260A29A8" w14:textId="77777777" w:rsidTr="00A727B2">
        <w:tc>
          <w:tcPr>
            <w:tcW w:w="905" w:type="dxa"/>
            <w:shd w:val="clear" w:color="auto" w:fill="E5DFEC" w:themeFill="accent4" w:themeFillTint="33"/>
          </w:tcPr>
          <w:p w14:paraId="4C9B0307" w14:textId="77777777" w:rsidR="00AF401E" w:rsidRDefault="00AF401E" w:rsidP="00AF401E">
            <w:pPr>
              <w:jc w:val="center"/>
            </w:pPr>
            <w:r>
              <w:t>7.</w:t>
            </w:r>
          </w:p>
        </w:tc>
        <w:tc>
          <w:tcPr>
            <w:tcW w:w="1525" w:type="dxa"/>
          </w:tcPr>
          <w:p w14:paraId="71CFF7D6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5263B3D8" w14:textId="77777777" w:rsidR="00AF401E" w:rsidRDefault="00AF401E" w:rsidP="003549CD"/>
        </w:tc>
        <w:tc>
          <w:tcPr>
            <w:tcW w:w="1647" w:type="dxa"/>
          </w:tcPr>
          <w:p w14:paraId="55F73CE9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08E88F83" w14:textId="77777777" w:rsidR="00AF401E" w:rsidRDefault="00AF401E" w:rsidP="003549CD"/>
        </w:tc>
        <w:tc>
          <w:tcPr>
            <w:tcW w:w="2070" w:type="dxa"/>
          </w:tcPr>
          <w:p w14:paraId="5CD65866" w14:textId="77777777" w:rsidR="00AF401E" w:rsidRDefault="00AF401E" w:rsidP="003549CD"/>
        </w:tc>
      </w:tr>
      <w:tr w:rsidR="00AF401E" w14:paraId="06E2CDC9" w14:textId="77777777" w:rsidTr="00A727B2">
        <w:tc>
          <w:tcPr>
            <w:tcW w:w="905" w:type="dxa"/>
            <w:shd w:val="clear" w:color="auto" w:fill="E5DFEC" w:themeFill="accent4" w:themeFillTint="33"/>
          </w:tcPr>
          <w:p w14:paraId="6EECDB62" w14:textId="77777777" w:rsidR="00AF401E" w:rsidRDefault="00AF401E" w:rsidP="00AF401E">
            <w:pPr>
              <w:jc w:val="center"/>
            </w:pPr>
            <w:r>
              <w:t>8.</w:t>
            </w:r>
          </w:p>
        </w:tc>
        <w:tc>
          <w:tcPr>
            <w:tcW w:w="1525" w:type="dxa"/>
          </w:tcPr>
          <w:p w14:paraId="0FA93823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69DB622A" w14:textId="77777777" w:rsidR="00AF401E" w:rsidRDefault="00AF401E" w:rsidP="003549CD"/>
        </w:tc>
        <w:tc>
          <w:tcPr>
            <w:tcW w:w="1647" w:type="dxa"/>
          </w:tcPr>
          <w:p w14:paraId="2051E217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005B575D" w14:textId="77777777" w:rsidR="00AF401E" w:rsidRDefault="00AF401E" w:rsidP="003549CD"/>
        </w:tc>
        <w:tc>
          <w:tcPr>
            <w:tcW w:w="2070" w:type="dxa"/>
          </w:tcPr>
          <w:p w14:paraId="4B333771" w14:textId="77777777" w:rsidR="00AF401E" w:rsidRDefault="00AF401E" w:rsidP="003549CD"/>
        </w:tc>
      </w:tr>
      <w:tr w:rsidR="00AF401E" w14:paraId="5EA2E29D" w14:textId="77777777" w:rsidTr="00A727B2">
        <w:tc>
          <w:tcPr>
            <w:tcW w:w="905" w:type="dxa"/>
            <w:shd w:val="clear" w:color="auto" w:fill="E5DFEC" w:themeFill="accent4" w:themeFillTint="33"/>
          </w:tcPr>
          <w:p w14:paraId="45FD50D1" w14:textId="77777777" w:rsidR="00AF401E" w:rsidRDefault="00AF401E" w:rsidP="00AF401E">
            <w:pPr>
              <w:jc w:val="center"/>
            </w:pPr>
            <w:r>
              <w:t>9.</w:t>
            </w:r>
          </w:p>
        </w:tc>
        <w:tc>
          <w:tcPr>
            <w:tcW w:w="1525" w:type="dxa"/>
          </w:tcPr>
          <w:p w14:paraId="22122FA1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2EB9F4D4" w14:textId="77777777" w:rsidR="00AF401E" w:rsidRDefault="00AF401E" w:rsidP="003549CD"/>
        </w:tc>
        <w:tc>
          <w:tcPr>
            <w:tcW w:w="1647" w:type="dxa"/>
          </w:tcPr>
          <w:p w14:paraId="2EF22B7A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1B7AC595" w14:textId="77777777" w:rsidR="00AF401E" w:rsidRDefault="00AF401E" w:rsidP="003549CD"/>
        </w:tc>
        <w:tc>
          <w:tcPr>
            <w:tcW w:w="2070" w:type="dxa"/>
          </w:tcPr>
          <w:p w14:paraId="4FFAABEF" w14:textId="77777777" w:rsidR="00AF401E" w:rsidRDefault="00AF401E" w:rsidP="003549CD"/>
        </w:tc>
      </w:tr>
      <w:tr w:rsidR="00AF401E" w14:paraId="0BECFDB2" w14:textId="77777777" w:rsidTr="00A727B2">
        <w:tc>
          <w:tcPr>
            <w:tcW w:w="905" w:type="dxa"/>
            <w:shd w:val="clear" w:color="auto" w:fill="E5DFEC" w:themeFill="accent4" w:themeFillTint="33"/>
          </w:tcPr>
          <w:p w14:paraId="29DC855E" w14:textId="77777777" w:rsidR="00AF401E" w:rsidRDefault="00AF401E" w:rsidP="00AF401E">
            <w:pPr>
              <w:jc w:val="center"/>
            </w:pPr>
            <w:r>
              <w:t>10</w:t>
            </w:r>
          </w:p>
        </w:tc>
        <w:tc>
          <w:tcPr>
            <w:tcW w:w="1525" w:type="dxa"/>
          </w:tcPr>
          <w:p w14:paraId="0BF522F2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564A4F71" w14:textId="77777777" w:rsidR="00AF401E" w:rsidRDefault="00AF401E" w:rsidP="003549CD"/>
        </w:tc>
        <w:tc>
          <w:tcPr>
            <w:tcW w:w="1647" w:type="dxa"/>
          </w:tcPr>
          <w:p w14:paraId="7BD67E5C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6EBA873B" w14:textId="77777777" w:rsidR="00AF401E" w:rsidRDefault="00AF401E" w:rsidP="003549CD"/>
        </w:tc>
        <w:tc>
          <w:tcPr>
            <w:tcW w:w="2070" w:type="dxa"/>
          </w:tcPr>
          <w:p w14:paraId="04E2CD5C" w14:textId="77777777" w:rsidR="00AF401E" w:rsidRDefault="00AF401E" w:rsidP="003549CD"/>
        </w:tc>
      </w:tr>
      <w:tr w:rsidR="00AF401E" w14:paraId="29E6FD2B" w14:textId="77777777" w:rsidTr="00A727B2">
        <w:tc>
          <w:tcPr>
            <w:tcW w:w="905" w:type="dxa"/>
            <w:shd w:val="clear" w:color="auto" w:fill="E5DFEC" w:themeFill="accent4" w:themeFillTint="33"/>
          </w:tcPr>
          <w:p w14:paraId="1DCD3CC7" w14:textId="77777777" w:rsidR="00AF401E" w:rsidRDefault="00AF401E" w:rsidP="00AF401E">
            <w:pPr>
              <w:jc w:val="center"/>
            </w:pPr>
            <w:r>
              <w:t>11.</w:t>
            </w:r>
          </w:p>
        </w:tc>
        <w:tc>
          <w:tcPr>
            <w:tcW w:w="1525" w:type="dxa"/>
          </w:tcPr>
          <w:p w14:paraId="65A17116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7D7C4E2D" w14:textId="77777777" w:rsidR="00AF401E" w:rsidRDefault="00AF401E" w:rsidP="003549CD"/>
        </w:tc>
        <w:tc>
          <w:tcPr>
            <w:tcW w:w="1647" w:type="dxa"/>
          </w:tcPr>
          <w:p w14:paraId="24D017D9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5E2FB147" w14:textId="77777777" w:rsidR="00AF401E" w:rsidRDefault="00AF401E" w:rsidP="003549CD"/>
        </w:tc>
        <w:tc>
          <w:tcPr>
            <w:tcW w:w="2070" w:type="dxa"/>
          </w:tcPr>
          <w:p w14:paraId="66B0DBA4" w14:textId="77777777" w:rsidR="00AF401E" w:rsidRDefault="00AF401E" w:rsidP="003549CD"/>
        </w:tc>
      </w:tr>
      <w:tr w:rsidR="00AF401E" w14:paraId="5F7D48D1" w14:textId="77777777" w:rsidTr="00A727B2">
        <w:tc>
          <w:tcPr>
            <w:tcW w:w="905" w:type="dxa"/>
            <w:shd w:val="clear" w:color="auto" w:fill="E5DFEC" w:themeFill="accent4" w:themeFillTint="33"/>
          </w:tcPr>
          <w:p w14:paraId="1D8B2541" w14:textId="77777777" w:rsidR="00AF401E" w:rsidRDefault="00AF401E" w:rsidP="00AF401E">
            <w:pPr>
              <w:jc w:val="center"/>
            </w:pPr>
            <w:r>
              <w:t>12.</w:t>
            </w:r>
          </w:p>
        </w:tc>
        <w:tc>
          <w:tcPr>
            <w:tcW w:w="1525" w:type="dxa"/>
          </w:tcPr>
          <w:p w14:paraId="7E20DECA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4E0FE3B8" w14:textId="77777777" w:rsidR="00AF401E" w:rsidRDefault="00AF401E" w:rsidP="003549CD"/>
        </w:tc>
        <w:tc>
          <w:tcPr>
            <w:tcW w:w="1647" w:type="dxa"/>
          </w:tcPr>
          <w:p w14:paraId="529FD8E4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595094DE" w14:textId="77777777" w:rsidR="00AF401E" w:rsidRDefault="00AF401E" w:rsidP="003549CD"/>
        </w:tc>
        <w:tc>
          <w:tcPr>
            <w:tcW w:w="2070" w:type="dxa"/>
          </w:tcPr>
          <w:p w14:paraId="036BF406" w14:textId="77777777" w:rsidR="00AF401E" w:rsidRDefault="00AF401E" w:rsidP="003549CD"/>
        </w:tc>
      </w:tr>
      <w:tr w:rsidR="00AF401E" w14:paraId="415CB9E1" w14:textId="77777777" w:rsidTr="00A727B2">
        <w:tc>
          <w:tcPr>
            <w:tcW w:w="905" w:type="dxa"/>
            <w:shd w:val="clear" w:color="auto" w:fill="E5DFEC" w:themeFill="accent4" w:themeFillTint="33"/>
          </w:tcPr>
          <w:p w14:paraId="645F746F" w14:textId="77777777" w:rsidR="00AF401E" w:rsidRDefault="00AF401E" w:rsidP="00AF401E">
            <w:pPr>
              <w:jc w:val="center"/>
            </w:pPr>
            <w:r>
              <w:t>13.</w:t>
            </w:r>
          </w:p>
        </w:tc>
        <w:tc>
          <w:tcPr>
            <w:tcW w:w="1525" w:type="dxa"/>
          </w:tcPr>
          <w:p w14:paraId="3D029F7D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28AD5E18" w14:textId="77777777" w:rsidR="00AF401E" w:rsidRDefault="00AF401E" w:rsidP="003549CD"/>
        </w:tc>
        <w:tc>
          <w:tcPr>
            <w:tcW w:w="1647" w:type="dxa"/>
          </w:tcPr>
          <w:p w14:paraId="1DFF96D6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714A5A98" w14:textId="77777777" w:rsidR="00AF401E" w:rsidRDefault="00AF401E" w:rsidP="003549CD"/>
        </w:tc>
        <w:tc>
          <w:tcPr>
            <w:tcW w:w="2070" w:type="dxa"/>
          </w:tcPr>
          <w:p w14:paraId="4C8264AA" w14:textId="77777777" w:rsidR="00AF401E" w:rsidRDefault="00AF401E" w:rsidP="003549CD"/>
        </w:tc>
      </w:tr>
      <w:tr w:rsidR="00AF401E" w14:paraId="14F95F16" w14:textId="77777777" w:rsidTr="00A727B2">
        <w:tc>
          <w:tcPr>
            <w:tcW w:w="905" w:type="dxa"/>
            <w:shd w:val="clear" w:color="auto" w:fill="E5DFEC" w:themeFill="accent4" w:themeFillTint="33"/>
          </w:tcPr>
          <w:p w14:paraId="1D53CAB3" w14:textId="77777777" w:rsidR="00AF401E" w:rsidRDefault="00AF401E" w:rsidP="00AF401E">
            <w:pPr>
              <w:jc w:val="center"/>
            </w:pPr>
            <w:r>
              <w:t>14.</w:t>
            </w:r>
          </w:p>
        </w:tc>
        <w:tc>
          <w:tcPr>
            <w:tcW w:w="1525" w:type="dxa"/>
          </w:tcPr>
          <w:p w14:paraId="32940653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73C37B10" w14:textId="77777777" w:rsidR="00AF401E" w:rsidRDefault="00AF401E" w:rsidP="003549CD"/>
        </w:tc>
        <w:tc>
          <w:tcPr>
            <w:tcW w:w="1647" w:type="dxa"/>
          </w:tcPr>
          <w:p w14:paraId="2D54F7A5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2FAD3EE6" w14:textId="77777777" w:rsidR="00AF401E" w:rsidRDefault="00AF401E" w:rsidP="003549CD"/>
        </w:tc>
        <w:tc>
          <w:tcPr>
            <w:tcW w:w="2070" w:type="dxa"/>
          </w:tcPr>
          <w:p w14:paraId="2452BBBF" w14:textId="77777777" w:rsidR="00AF401E" w:rsidRDefault="00AF401E" w:rsidP="003549CD"/>
        </w:tc>
      </w:tr>
      <w:tr w:rsidR="00AF401E" w14:paraId="2B17378C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DC19A85" w14:textId="77777777" w:rsidR="00AF401E" w:rsidRDefault="00AF401E" w:rsidP="00AF401E">
            <w:pPr>
              <w:jc w:val="center"/>
            </w:pPr>
            <w:r>
              <w:t>15.</w:t>
            </w:r>
          </w:p>
        </w:tc>
        <w:tc>
          <w:tcPr>
            <w:tcW w:w="1525" w:type="dxa"/>
          </w:tcPr>
          <w:p w14:paraId="4751BDC0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25E95BFF" w14:textId="77777777" w:rsidR="00AF401E" w:rsidRDefault="00AF401E" w:rsidP="003549CD"/>
        </w:tc>
        <w:tc>
          <w:tcPr>
            <w:tcW w:w="1647" w:type="dxa"/>
          </w:tcPr>
          <w:p w14:paraId="047B1909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017C281E" w14:textId="77777777" w:rsidR="00AF401E" w:rsidRDefault="00AF401E" w:rsidP="003549CD"/>
        </w:tc>
        <w:tc>
          <w:tcPr>
            <w:tcW w:w="2070" w:type="dxa"/>
          </w:tcPr>
          <w:p w14:paraId="131BC312" w14:textId="77777777" w:rsidR="00AF401E" w:rsidRDefault="00AF401E" w:rsidP="003549CD"/>
        </w:tc>
      </w:tr>
      <w:tr w:rsidR="00AF401E" w14:paraId="4D5E40C1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4BAC911" w14:textId="77777777" w:rsidR="00AF401E" w:rsidRDefault="00AF401E" w:rsidP="00AF401E">
            <w:pPr>
              <w:jc w:val="center"/>
            </w:pPr>
            <w:r>
              <w:t>16.</w:t>
            </w:r>
          </w:p>
        </w:tc>
        <w:tc>
          <w:tcPr>
            <w:tcW w:w="1525" w:type="dxa"/>
          </w:tcPr>
          <w:p w14:paraId="7CC07324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7E0E2C17" w14:textId="77777777" w:rsidR="00AF401E" w:rsidRDefault="00AF401E" w:rsidP="003549CD"/>
        </w:tc>
        <w:tc>
          <w:tcPr>
            <w:tcW w:w="1647" w:type="dxa"/>
          </w:tcPr>
          <w:p w14:paraId="00BE6845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23B2C090" w14:textId="77777777" w:rsidR="00AF401E" w:rsidRDefault="00AF401E" w:rsidP="003549CD"/>
        </w:tc>
        <w:tc>
          <w:tcPr>
            <w:tcW w:w="2070" w:type="dxa"/>
          </w:tcPr>
          <w:p w14:paraId="1B920F36" w14:textId="77777777" w:rsidR="00AF401E" w:rsidRDefault="00AF401E" w:rsidP="003549CD"/>
        </w:tc>
      </w:tr>
      <w:tr w:rsidR="00AF401E" w14:paraId="0CDDBA59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3E6FBCD" w14:textId="77777777" w:rsidR="00AF401E" w:rsidRDefault="00AF401E" w:rsidP="00AF401E">
            <w:pPr>
              <w:jc w:val="center"/>
            </w:pPr>
            <w:r>
              <w:t>17.</w:t>
            </w:r>
          </w:p>
        </w:tc>
        <w:tc>
          <w:tcPr>
            <w:tcW w:w="1525" w:type="dxa"/>
          </w:tcPr>
          <w:p w14:paraId="3F56B4CD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7C62E154" w14:textId="77777777" w:rsidR="00AF401E" w:rsidRDefault="00AF401E" w:rsidP="003549CD"/>
        </w:tc>
        <w:tc>
          <w:tcPr>
            <w:tcW w:w="1647" w:type="dxa"/>
          </w:tcPr>
          <w:p w14:paraId="786B50F1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480D3073" w14:textId="77777777" w:rsidR="00AF401E" w:rsidRDefault="00AF401E" w:rsidP="003549CD"/>
        </w:tc>
        <w:tc>
          <w:tcPr>
            <w:tcW w:w="2070" w:type="dxa"/>
          </w:tcPr>
          <w:p w14:paraId="3D089234" w14:textId="77777777" w:rsidR="00AF401E" w:rsidRDefault="00AF401E" w:rsidP="003549CD"/>
        </w:tc>
      </w:tr>
      <w:tr w:rsidR="00AF401E" w14:paraId="1408EAD4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1429990" w14:textId="77777777" w:rsidR="00AF401E" w:rsidRDefault="00AF401E" w:rsidP="00AF401E">
            <w:pPr>
              <w:jc w:val="center"/>
            </w:pPr>
            <w:r>
              <w:t>18.</w:t>
            </w:r>
          </w:p>
        </w:tc>
        <w:tc>
          <w:tcPr>
            <w:tcW w:w="1525" w:type="dxa"/>
          </w:tcPr>
          <w:p w14:paraId="6309E9C0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0E594CAF" w14:textId="77777777" w:rsidR="00AF401E" w:rsidRDefault="00AF401E" w:rsidP="003549CD"/>
        </w:tc>
        <w:tc>
          <w:tcPr>
            <w:tcW w:w="1647" w:type="dxa"/>
          </w:tcPr>
          <w:p w14:paraId="12DF9890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26EC8EA0" w14:textId="77777777" w:rsidR="00AF401E" w:rsidRDefault="00AF401E" w:rsidP="003549CD"/>
        </w:tc>
        <w:tc>
          <w:tcPr>
            <w:tcW w:w="2070" w:type="dxa"/>
          </w:tcPr>
          <w:p w14:paraId="5C286072" w14:textId="77777777" w:rsidR="00AF401E" w:rsidRDefault="00AF401E" w:rsidP="003549CD"/>
        </w:tc>
      </w:tr>
      <w:tr w:rsidR="00AF401E" w14:paraId="26A6D071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52592B2" w14:textId="77777777" w:rsidR="00AF401E" w:rsidRDefault="00AF401E" w:rsidP="00AF401E">
            <w:pPr>
              <w:jc w:val="center"/>
            </w:pPr>
            <w:r>
              <w:t>19.</w:t>
            </w:r>
          </w:p>
        </w:tc>
        <w:tc>
          <w:tcPr>
            <w:tcW w:w="1525" w:type="dxa"/>
          </w:tcPr>
          <w:p w14:paraId="7D797BAB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388A5A7D" w14:textId="77777777" w:rsidR="00AF401E" w:rsidRDefault="00AF401E" w:rsidP="003549CD"/>
        </w:tc>
        <w:tc>
          <w:tcPr>
            <w:tcW w:w="1647" w:type="dxa"/>
          </w:tcPr>
          <w:p w14:paraId="2EBE418E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53E5BDC0" w14:textId="77777777" w:rsidR="00AF401E" w:rsidRDefault="00AF401E" w:rsidP="003549CD"/>
        </w:tc>
        <w:tc>
          <w:tcPr>
            <w:tcW w:w="2070" w:type="dxa"/>
          </w:tcPr>
          <w:p w14:paraId="2FAD4E6F" w14:textId="77777777" w:rsidR="00AF401E" w:rsidRDefault="00AF401E" w:rsidP="003549CD"/>
        </w:tc>
      </w:tr>
      <w:tr w:rsidR="00AF401E" w14:paraId="1114B77E" w14:textId="77777777" w:rsidTr="00A727B2">
        <w:tc>
          <w:tcPr>
            <w:tcW w:w="905" w:type="dxa"/>
            <w:shd w:val="clear" w:color="auto" w:fill="E5DFEC" w:themeFill="accent4" w:themeFillTint="33"/>
          </w:tcPr>
          <w:p w14:paraId="689749E7" w14:textId="77777777" w:rsidR="00AF401E" w:rsidRDefault="00AF401E" w:rsidP="00AF401E">
            <w:pPr>
              <w:jc w:val="center"/>
            </w:pPr>
            <w:r>
              <w:t>20.</w:t>
            </w:r>
          </w:p>
        </w:tc>
        <w:tc>
          <w:tcPr>
            <w:tcW w:w="1525" w:type="dxa"/>
          </w:tcPr>
          <w:p w14:paraId="0EFB0E5E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5062F1C2" w14:textId="77777777" w:rsidR="00AF401E" w:rsidRDefault="00AF401E" w:rsidP="003549CD"/>
        </w:tc>
        <w:tc>
          <w:tcPr>
            <w:tcW w:w="1647" w:type="dxa"/>
          </w:tcPr>
          <w:p w14:paraId="7EE16F7F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297F5B0B" w14:textId="77777777" w:rsidR="00AF401E" w:rsidRDefault="00AF401E" w:rsidP="003549CD"/>
        </w:tc>
        <w:tc>
          <w:tcPr>
            <w:tcW w:w="2070" w:type="dxa"/>
          </w:tcPr>
          <w:p w14:paraId="15D46ADF" w14:textId="77777777" w:rsidR="00AF401E" w:rsidRDefault="00AF401E" w:rsidP="003549CD"/>
        </w:tc>
      </w:tr>
      <w:tr w:rsidR="00AF401E" w14:paraId="65744A0D" w14:textId="77777777" w:rsidTr="00A727B2">
        <w:tc>
          <w:tcPr>
            <w:tcW w:w="905" w:type="dxa"/>
            <w:shd w:val="clear" w:color="auto" w:fill="E5DFEC" w:themeFill="accent4" w:themeFillTint="33"/>
          </w:tcPr>
          <w:p w14:paraId="62D02561" w14:textId="77777777" w:rsidR="00AF401E" w:rsidRDefault="00AF401E" w:rsidP="00AF401E">
            <w:pPr>
              <w:jc w:val="center"/>
            </w:pPr>
            <w:r>
              <w:t>21.</w:t>
            </w:r>
          </w:p>
        </w:tc>
        <w:tc>
          <w:tcPr>
            <w:tcW w:w="1525" w:type="dxa"/>
          </w:tcPr>
          <w:p w14:paraId="6636D473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6081344A" w14:textId="77777777" w:rsidR="00AF401E" w:rsidRDefault="00AF401E" w:rsidP="003549CD"/>
        </w:tc>
        <w:tc>
          <w:tcPr>
            <w:tcW w:w="1647" w:type="dxa"/>
          </w:tcPr>
          <w:p w14:paraId="57BFE607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77E89100" w14:textId="77777777" w:rsidR="00AF401E" w:rsidRDefault="00AF401E" w:rsidP="003549CD"/>
        </w:tc>
        <w:tc>
          <w:tcPr>
            <w:tcW w:w="2070" w:type="dxa"/>
          </w:tcPr>
          <w:p w14:paraId="300FB3DF" w14:textId="77777777" w:rsidR="00AF401E" w:rsidRDefault="00AF401E" w:rsidP="003549CD"/>
        </w:tc>
      </w:tr>
      <w:tr w:rsidR="00AF401E" w14:paraId="5D7035E0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949BEF9" w14:textId="77777777" w:rsidR="00AF401E" w:rsidRDefault="00AF401E" w:rsidP="00AF401E">
            <w:pPr>
              <w:jc w:val="center"/>
            </w:pPr>
            <w:r>
              <w:t>22.</w:t>
            </w:r>
          </w:p>
        </w:tc>
        <w:tc>
          <w:tcPr>
            <w:tcW w:w="1525" w:type="dxa"/>
          </w:tcPr>
          <w:p w14:paraId="5D301FA9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1A3B81FF" w14:textId="77777777" w:rsidR="00AF401E" w:rsidRDefault="00AF401E" w:rsidP="003549CD"/>
        </w:tc>
        <w:tc>
          <w:tcPr>
            <w:tcW w:w="1647" w:type="dxa"/>
          </w:tcPr>
          <w:p w14:paraId="77F6C0D1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50500012" w14:textId="77777777" w:rsidR="00AF401E" w:rsidRDefault="00AF401E" w:rsidP="003549CD"/>
        </w:tc>
        <w:tc>
          <w:tcPr>
            <w:tcW w:w="2070" w:type="dxa"/>
          </w:tcPr>
          <w:p w14:paraId="281F8CFB" w14:textId="77777777" w:rsidR="00AF401E" w:rsidRDefault="00AF401E" w:rsidP="003549CD"/>
        </w:tc>
      </w:tr>
      <w:tr w:rsidR="00AF401E" w14:paraId="17F6F3AF" w14:textId="77777777" w:rsidTr="00A727B2">
        <w:tc>
          <w:tcPr>
            <w:tcW w:w="905" w:type="dxa"/>
            <w:shd w:val="clear" w:color="auto" w:fill="E5DFEC" w:themeFill="accent4" w:themeFillTint="33"/>
          </w:tcPr>
          <w:p w14:paraId="34CFB129" w14:textId="77777777" w:rsidR="00AF401E" w:rsidRDefault="00AF401E" w:rsidP="00AF401E">
            <w:pPr>
              <w:jc w:val="center"/>
            </w:pPr>
            <w:r>
              <w:t>23.</w:t>
            </w:r>
          </w:p>
        </w:tc>
        <w:tc>
          <w:tcPr>
            <w:tcW w:w="1525" w:type="dxa"/>
          </w:tcPr>
          <w:p w14:paraId="1ECC431F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1D37ABD8" w14:textId="77777777" w:rsidR="00AF401E" w:rsidRDefault="00AF401E" w:rsidP="003549CD"/>
        </w:tc>
        <w:tc>
          <w:tcPr>
            <w:tcW w:w="1647" w:type="dxa"/>
          </w:tcPr>
          <w:p w14:paraId="7BC83E0E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4C018EF4" w14:textId="77777777" w:rsidR="00AF401E" w:rsidRDefault="00AF401E" w:rsidP="003549CD"/>
        </w:tc>
        <w:tc>
          <w:tcPr>
            <w:tcW w:w="2070" w:type="dxa"/>
          </w:tcPr>
          <w:p w14:paraId="72D607D2" w14:textId="77777777" w:rsidR="00AF401E" w:rsidRDefault="00AF401E" w:rsidP="003549CD"/>
        </w:tc>
      </w:tr>
      <w:tr w:rsidR="00AF401E" w14:paraId="279D80B5" w14:textId="77777777" w:rsidTr="00A727B2">
        <w:tc>
          <w:tcPr>
            <w:tcW w:w="905" w:type="dxa"/>
            <w:shd w:val="clear" w:color="auto" w:fill="E5DFEC" w:themeFill="accent4" w:themeFillTint="33"/>
          </w:tcPr>
          <w:p w14:paraId="77EF45BB" w14:textId="77777777" w:rsidR="00AF401E" w:rsidRDefault="00AF401E" w:rsidP="00AF401E">
            <w:pPr>
              <w:jc w:val="center"/>
            </w:pPr>
            <w:r>
              <w:t>24.</w:t>
            </w:r>
          </w:p>
        </w:tc>
        <w:tc>
          <w:tcPr>
            <w:tcW w:w="1525" w:type="dxa"/>
          </w:tcPr>
          <w:p w14:paraId="315309E0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59AEA26D" w14:textId="77777777" w:rsidR="00AF401E" w:rsidRDefault="00AF401E" w:rsidP="003549CD"/>
        </w:tc>
        <w:tc>
          <w:tcPr>
            <w:tcW w:w="1647" w:type="dxa"/>
          </w:tcPr>
          <w:p w14:paraId="1B9A1773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0182672E" w14:textId="77777777" w:rsidR="00AF401E" w:rsidRDefault="00AF401E" w:rsidP="003549CD"/>
        </w:tc>
        <w:tc>
          <w:tcPr>
            <w:tcW w:w="2070" w:type="dxa"/>
          </w:tcPr>
          <w:p w14:paraId="02BCFF5F" w14:textId="77777777" w:rsidR="00AF401E" w:rsidRDefault="00AF401E" w:rsidP="003549CD"/>
        </w:tc>
      </w:tr>
      <w:tr w:rsidR="00AF401E" w14:paraId="29C70DAC" w14:textId="77777777" w:rsidTr="00A727B2">
        <w:tc>
          <w:tcPr>
            <w:tcW w:w="905" w:type="dxa"/>
            <w:shd w:val="clear" w:color="auto" w:fill="E5DFEC" w:themeFill="accent4" w:themeFillTint="33"/>
          </w:tcPr>
          <w:p w14:paraId="605F70A3" w14:textId="77777777" w:rsidR="00AF401E" w:rsidRDefault="00AF401E" w:rsidP="00AF401E">
            <w:pPr>
              <w:jc w:val="center"/>
            </w:pPr>
            <w:r>
              <w:t>25.</w:t>
            </w:r>
          </w:p>
        </w:tc>
        <w:tc>
          <w:tcPr>
            <w:tcW w:w="1525" w:type="dxa"/>
          </w:tcPr>
          <w:p w14:paraId="4870F658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30A756F3" w14:textId="77777777" w:rsidR="00AF401E" w:rsidRDefault="00AF401E" w:rsidP="003549CD"/>
        </w:tc>
        <w:tc>
          <w:tcPr>
            <w:tcW w:w="1647" w:type="dxa"/>
          </w:tcPr>
          <w:p w14:paraId="1EBF7EF9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3376D001" w14:textId="77777777" w:rsidR="00AF401E" w:rsidRDefault="00AF401E" w:rsidP="003549CD"/>
        </w:tc>
        <w:tc>
          <w:tcPr>
            <w:tcW w:w="2070" w:type="dxa"/>
          </w:tcPr>
          <w:p w14:paraId="70167D05" w14:textId="77777777" w:rsidR="00AF401E" w:rsidRDefault="00AF401E" w:rsidP="003549CD"/>
        </w:tc>
      </w:tr>
      <w:tr w:rsidR="00AF401E" w14:paraId="7D3F0930" w14:textId="77777777" w:rsidTr="00A727B2">
        <w:tc>
          <w:tcPr>
            <w:tcW w:w="905" w:type="dxa"/>
            <w:shd w:val="clear" w:color="auto" w:fill="E5DFEC" w:themeFill="accent4" w:themeFillTint="33"/>
          </w:tcPr>
          <w:p w14:paraId="546445D7" w14:textId="77777777" w:rsidR="00AF401E" w:rsidRDefault="00AF401E" w:rsidP="00AF401E">
            <w:pPr>
              <w:jc w:val="center"/>
            </w:pPr>
            <w:r>
              <w:t>26.</w:t>
            </w:r>
          </w:p>
        </w:tc>
        <w:tc>
          <w:tcPr>
            <w:tcW w:w="1525" w:type="dxa"/>
          </w:tcPr>
          <w:p w14:paraId="25D83873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72FA6A77" w14:textId="77777777" w:rsidR="00AF401E" w:rsidRDefault="00AF401E" w:rsidP="003549CD"/>
        </w:tc>
        <w:tc>
          <w:tcPr>
            <w:tcW w:w="1647" w:type="dxa"/>
          </w:tcPr>
          <w:p w14:paraId="0BD35D81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46B6E485" w14:textId="77777777" w:rsidR="00AF401E" w:rsidRDefault="00AF401E" w:rsidP="003549CD"/>
        </w:tc>
        <w:tc>
          <w:tcPr>
            <w:tcW w:w="2070" w:type="dxa"/>
          </w:tcPr>
          <w:p w14:paraId="7169A72B" w14:textId="77777777" w:rsidR="00AF401E" w:rsidRDefault="00AF401E" w:rsidP="003549CD"/>
        </w:tc>
      </w:tr>
      <w:tr w:rsidR="00AF401E" w14:paraId="4693884B" w14:textId="77777777" w:rsidTr="00A727B2">
        <w:tc>
          <w:tcPr>
            <w:tcW w:w="905" w:type="dxa"/>
            <w:shd w:val="clear" w:color="auto" w:fill="E5DFEC" w:themeFill="accent4" w:themeFillTint="33"/>
          </w:tcPr>
          <w:p w14:paraId="76507E48" w14:textId="77777777" w:rsidR="00AF401E" w:rsidRDefault="00AF401E" w:rsidP="00AF401E">
            <w:pPr>
              <w:jc w:val="center"/>
            </w:pPr>
            <w:r>
              <w:t>27.</w:t>
            </w:r>
          </w:p>
        </w:tc>
        <w:tc>
          <w:tcPr>
            <w:tcW w:w="1525" w:type="dxa"/>
          </w:tcPr>
          <w:p w14:paraId="09097623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4B05D86F" w14:textId="77777777" w:rsidR="00AF401E" w:rsidRDefault="00AF401E" w:rsidP="003549CD"/>
        </w:tc>
        <w:tc>
          <w:tcPr>
            <w:tcW w:w="1647" w:type="dxa"/>
          </w:tcPr>
          <w:p w14:paraId="3A4CEB3F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33E9B052" w14:textId="77777777" w:rsidR="00AF401E" w:rsidRDefault="00AF401E" w:rsidP="003549CD"/>
        </w:tc>
        <w:tc>
          <w:tcPr>
            <w:tcW w:w="2070" w:type="dxa"/>
          </w:tcPr>
          <w:p w14:paraId="271E0ADD" w14:textId="77777777" w:rsidR="00AF401E" w:rsidRDefault="00AF401E" w:rsidP="003549CD"/>
        </w:tc>
      </w:tr>
      <w:tr w:rsidR="00AF401E" w14:paraId="064F583A" w14:textId="77777777" w:rsidTr="00A727B2">
        <w:tc>
          <w:tcPr>
            <w:tcW w:w="905" w:type="dxa"/>
            <w:shd w:val="clear" w:color="auto" w:fill="E5DFEC" w:themeFill="accent4" w:themeFillTint="33"/>
          </w:tcPr>
          <w:p w14:paraId="24E06E14" w14:textId="77777777" w:rsidR="00AF401E" w:rsidRDefault="00AF401E" w:rsidP="00AF401E">
            <w:pPr>
              <w:jc w:val="center"/>
            </w:pPr>
            <w:r>
              <w:t>28.</w:t>
            </w:r>
          </w:p>
        </w:tc>
        <w:tc>
          <w:tcPr>
            <w:tcW w:w="1525" w:type="dxa"/>
          </w:tcPr>
          <w:p w14:paraId="50EBBE05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7EE5ADF7" w14:textId="77777777" w:rsidR="00AF401E" w:rsidRDefault="00AF401E" w:rsidP="003549CD"/>
        </w:tc>
        <w:tc>
          <w:tcPr>
            <w:tcW w:w="1647" w:type="dxa"/>
          </w:tcPr>
          <w:p w14:paraId="4C4FC900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2BDEF0F9" w14:textId="77777777" w:rsidR="00AF401E" w:rsidRDefault="00AF401E" w:rsidP="003549CD"/>
        </w:tc>
        <w:tc>
          <w:tcPr>
            <w:tcW w:w="2070" w:type="dxa"/>
          </w:tcPr>
          <w:p w14:paraId="22CF507C" w14:textId="77777777" w:rsidR="00AF401E" w:rsidRDefault="00AF401E" w:rsidP="003549CD"/>
        </w:tc>
      </w:tr>
      <w:tr w:rsidR="00AF401E" w14:paraId="678AD672" w14:textId="77777777" w:rsidTr="00A727B2">
        <w:tc>
          <w:tcPr>
            <w:tcW w:w="905" w:type="dxa"/>
            <w:shd w:val="clear" w:color="auto" w:fill="E5DFEC" w:themeFill="accent4" w:themeFillTint="33"/>
          </w:tcPr>
          <w:p w14:paraId="2CF85EDF" w14:textId="77777777" w:rsidR="00AF401E" w:rsidRDefault="00AF401E" w:rsidP="00AF401E">
            <w:pPr>
              <w:jc w:val="center"/>
            </w:pPr>
            <w:r>
              <w:t>29.</w:t>
            </w:r>
          </w:p>
        </w:tc>
        <w:tc>
          <w:tcPr>
            <w:tcW w:w="1525" w:type="dxa"/>
          </w:tcPr>
          <w:p w14:paraId="4F5C5486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24236569" w14:textId="77777777" w:rsidR="00AF401E" w:rsidRDefault="00AF401E" w:rsidP="003549CD"/>
        </w:tc>
        <w:tc>
          <w:tcPr>
            <w:tcW w:w="1647" w:type="dxa"/>
          </w:tcPr>
          <w:p w14:paraId="7CF6209E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094E4570" w14:textId="77777777" w:rsidR="00AF401E" w:rsidRDefault="00AF401E" w:rsidP="003549CD"/>
        </w:tc>
        <w:tc>
          <w:tcPr>
            <w:tcW w:w="2070" w:type="dxa"/>
          </w:tcPr>
          <w:p w14:paraId="1ACA8CDE" w14:textId="77777777" w:rsidR="00AF401E" w:rsidRDefault="00AF401E" w:rsidP="003549CD"/>
        </w:tc>
      </w:tr>
      <w:tr w:rsidR="00AF401E" w14:paraId="76AF64A5" w14:textId="77777777" w:rsidTr="00A727B2">
        <w:tc>
          <w:tcPr>
            <w:tcW w:w="905" w:type="dxa"/>
            <w:shd w:val="clear" w:color="auto" w:fill="E5DFEC" w:themeFill="accent4" w:themeFillTint="33"/>
          </w:tcPr>
          <w:p w14:paraId="5451BD49" w14:textId="77777777" w:rsidR="00AF401E" w:rsidRDefault="00AF401E" w:rsidP="00AF401E">
            <w:pPr>
              <w:jc w:val="center"/>
            </w:pPr>
            <w:r>
              <w:t>30.</w:t>
            </w:r>
          </w:p>
        </w:tc>
        <w:tc>
          <w:tcPr>
            <w:tcW w:w="1525" w:type="dxa"/>
          </w:tcPr>
          <w:p w14:paraId="5ED78C9C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0E3A1684" w14:textId="77777777" w:rsidR="00AF401E" w:rsidRDefault="00AF401E" w:rsidP="003549CD"/>
        </w:tc>
        <w:tc>
          <w:tcPr>
            <w:tcW w:w="1647" w:type="dxa"/>
          </w:tcPr>
          <w:p w14:paraId="657E7142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3ECBF0BB" w14:textId="77777777" w:rsidR="00AF401E" w:rsidRDefault="00AF401E" w:rsidP="003549CD"/>
        </w:tc>
        <w:tc>
          <w:tcPr>
            <w:tcW w:w="2070" w:type="dxa"/>
          </w:tcPr>
          <w:p w14:paraId="30DF0429" w14:textId="77777777" w:rsidR="00AF401E" w:rsidRDefault="00AF401E" w:rsidP="003549CD"/>
        </w:tc>
      </w:tr>
      <w:tr w:rsidR="00AF401E" w14:paraId="26062319" w14:textId="77777777" w:rsidTr="00A727B2">
        <w:tc>
          <w:tcPr>
            <w:tcW w:w="905" w:type="dxa"/>
            <w:shd w:val="clear" w:color="auto" w:fill="E5DFEC" w:themeFill="accent4" w:themeFillTint="33"/>
          </w:tcPr>
          <w:p w14:paraId="41B50048" w14:textId="77777777" w:rsidR="00AF401E" w:rsidRDefault="00AF401E" w:rsidP="00AF401E">
            <w:pPr>
              <w:jc w:val="center"/>
            </w:pPr>
            <w:r>
              <w:t>31.</w:t>
            </w:r>
          </w:p>
        </w:tc>
        <w:tc>
          <w:tcPr>
            <w:tcW w:w="1525" w:type="dxa"/>
          </w:tcPr>
          <w:p w14:paraId="57D8AB30" w14:textId="77777777" w:rsidR="00AF401E" w:rsidRDefault="00AF401E" w:rsidP="003549CD"/>
        </w:tc>
        <w:tc>
          <w:tcPr>
            <w:tcW w:w="2520" w:type="dxa"/>
            <w:shd w:val="clear" w:color="auto" w:fill="E5DFEC" w:themeFill="accent4" w:themeFillTint="33"/>
          </w:tcPr>
          <w:p w14:paraId="2E2C32E5" w14:textId="77777777" w:rsidR="00AF401E" w:rsidRDefault="00AF401E" w:rsidP="003549CD"/>
        </w:tc>
        <w:tc>
          <w:tcPr>
            <w:tcW w:w="1647" w:type="dxa"/>
          </w:tcPr>
          <w:p w14:paraId="70A94897" w14:textId="77777777" w:rsidR="00AF401E" w:rsidRDefault="00AF401E" w:rsidP="003549CD"/>
        </w:tc>
        <w:tc>
          <w:tcPr>
            <w:tcW w:w="1413" w:type="dxa"/>
            <w:shd w:val="clear" w:color="auto" w:fill="E5DFEC" w:themeFill="accent4" w:themeFillTint="33"/>
          </w:tcPr>
          <w:p w14:paraId="2952BB0C" w14:textId="77777777" w:rsidR="00AF401E" w:rsidRDefault="00AF401E" w:rsidP="003549CD"/>
        </w:tc>
        <w:tc>
          <w:tcPr>
            <w:tcW w:w="2070" w:type="dxa"/>
          </w:tcPr>
          <w:p w14:paraId="65DE8E4E" w14:textId="77777777" w:rsidR="00AF401E" w:rsidRDefault="00AF401E" w:rsidP="003549CD"/>
        </w:tc>
      </w:tr>
    </w:tbl>
    <w:p w14:paraId="547D4AFA" w14:textId="77777777" w:rsidR="00AF401E" w:rsidRPr="00AF401E" w:rsidRDefault="00AF401E" w:rsidP="00AF401E"/>
    <w:sectPr w:rsidR="00AF401E" w:rsidRPr="00AF401E" w:rsidSect="00964C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FCF"/>
    <w:rsid w:val="00552FCF"/>
    <w:rsid w:val="006E501E"/>
    <w:rsid w:val="00964C3E"/>
    <w:rsid w:val="00A727B2"/>
    <w:rsid w:val="00AF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63C62"/>
  <w15:docId w15:val="{2BD35A7A-FD0A-469B-874E-1402661BB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C3E"/>
  </w:style>
  <w:style w:type="paragraph" w:styleId="Heading1">
    <w:name w:val="heading 1"/>
    <w:basedOn w:val="Normal"/>
    <w:next w:val="Normal"/>
    <w:link w:val="Heading1Char"/>
    <w:uiPriority w:val="9"/>
    <w:qFormat/>
    <w:rsid w:val="00AF40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0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AF4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20.dotx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2021-11-26T09:14:00Z</dcterms:created>
  <dcterms:modified xsi:type="dcterms:W3CDTF">2021-11-26T09:14:00Z</dcterms:modified>
</cp:coreProperties>
</file>