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28695" w14:textId="01ED7B05" w:rsidR="009C3398" w:rsidRDefault="009661C5" w:rsidP="00977912">
      <w:pPr>
        <w:pStyle w:val="Title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0610D9" wp14:editId="257483B5">
                <wp:simplePos x="0" y="0"/>
                <wp:positionH relativeFrom="column">
                  <wp:posOffset>0</wp:posOffset>
                </wp:positionH>
                <wp:positionV relativeFrom="paragraph">
                  <wp:posOffset>-552450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E71CB2D" id="Oval 2" o:spid="_x0000_s1026" style="position:absolute;margin-left:0;margin-top:-43.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" stroked="f">
                <v:fill r:id="rId5" o:title="" recolor="t" type="frame"/>
              </v:oval>
            </w:pict>
          </mc:Fallback>
        </mc:AlternateContent>
      </w:r>
      <w:r w:rsidR="00A200D4" w:rsidRPr="00977912">
        <w:rPr>
          <w:b/>
          <w:sz w:val="36"/>
          <w:szCs w:val="36"/>
        </w:rPr>
        <w:t>Food Temperature Log</w:t>
      </w:r>
    </w:p>
    <w:tbl>
      <w:tblPr>
        <w:tblStyle w:val="ColorfulList-Accent6"/>
        <w:tblW w:w="0" w:type="auto"/>
        <w:tblLook w:val="04A0" w:firstRow="1" w:lastRow="0" w:firstColumn="1" w:lastColumn="0" w:noHBand="0" w:noVBand="1"/>
      </w:tblPr>
      <w:tblGrid>
        <w:gridCol w:w="1302"/>
        <w:gridCol w:w="1312"/>
        <w:gridCol w:w="1304"/>
        <w:gridCol w:w="1414"/>
        <w:gridCol w:w="1361"/>
        <w:gridCol w:w="1315"/>
        <w:gridCol w:w="1342"/>
      </w:tblGrid>
      <w:tr w:rsidR="00977912" w14:paraId="6AF3AA43" w14:textId="77777777" w:rsidTr="00A200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ED20" w14:textId="77777777" w:rsidR="00977912" w:rsidRDefault="00A200D4" w:rsidP="00977912">
            <w:pPr>
              <w:jc w:val="center"/>
            </w:pPr>
            <w:r>
              <w:t>Date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CD27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Name Of Food Item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13A0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E5BF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Temperature</w:t>
            </w:r>
          </w:p>
          <w:p w14:paraId="23B0BDB6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(Celsius)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A331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Action Needed(For Abnormal Conditions)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1DB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Name Of Tester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BD57" w14:textId="77777777" w:rsidR="00977912" w:rsidRDefault="00A200D4" w:rsidP="009779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Signature</w:t>
            </w:r>
          </w:p>
        </w:tc>
      </w:tr>
      <w:tr w:rsidR="00977912" w14:paraId="3511DBDC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CF9E" w14:textId="77777777" w:rsidR="00977912" w:rsidRDefault="00977912" w:rsidP="00977912">
            <w:pPr>
              <w:jc w:val="center"/>
            </w:pPr>
            <w:r>
              <w:t>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9CD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BA86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AAA1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B76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FCB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220B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1543908E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54ED" w14:textId="77777777" w:rsidR="00977912" w:rsidRDefault="00977912" w:rsidP="00977912">
            <w:pPr>
              <w:jc w:val="center"/>
            </w:pPr>
            <w:r>
              <w:t>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BEF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2241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F76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699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7251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52E2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2F66ABC8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301" w14:textId="77777777" w:rsidR="00977912" w:rsidRDefault="00977912" w:rsidP="00977912">
            <w:pPr>
              <w:jc w:val="center"/>
            </w:pPr>
            <w:r>
              <w:t>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28C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24D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686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33E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E6E6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F8A5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5261DD68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955" w14:textId="77777777" w:rsidR="00977912" w:rsidRDefault="00977912" w:rsidP="00977912">
            <w:pPr>
              <w:jc w:val="center"/>
            </w:pPr>
            <w: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14E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D681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04FB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DD3D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2EA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66B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60289917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CCB4" w14:textId="77777777" w:rsidR="00977912" w:rsidRDefault="00977912" w:rsidP="00977912">
            <w:pPr>
              <w:jc w:val="center"/>
            </w:pPr>
            <w:r>
              <w:t>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DAC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BF6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050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8F6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276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659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7CDD0032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E086" w14:textId="77777777" w:rsidR="00977912" w:rsidRDefault="00977912" w:rsidP="00977912">
            <w:pPr>
              <w:jc w:val="center"/>
            </w:pPr>
            <w:r>
              <w:t>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2DF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8E1E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DFC1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B43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CE2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E4BE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2EACDDEA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80B0" w14:textId="77777777" w:rsidR="00977912" w:rsidRDefault="00977912" w:rsidP="00977912">
            <w:pPr>
              <w:jc w:val="center"/>
            </w:pPr>
            <w:r>
              <w:t>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C9F6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BD0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AD8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004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C2D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8A1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1E060048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2529" w14:textId="77777777" w:rsidR="00977912" w:rsidRDefault="00977912" w:rsidP="00977912">
            <w:pPr>
              <w:jc w:val="center"/>
            </w:pP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6D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64A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5F19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0D8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173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4A2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33B13502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8785" w14:textId="77777777" w:rsidR="00977912" w:rsidRDefault="00977912" w:rsidP="00977912">
            <w:pPr>
              <w:jc w:val="center"/>
            </w:pP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F073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64A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A9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FA9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057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9B6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3FB9C3FD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5F2D" w14:textId="77777777" w:rsidR="00977912" w:rsidRDefault="00977912" w:rsidP="00977912">
            <w:pPr>
              <w:jc w:val="center"/>
            </w:pP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05D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96F8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72B8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F9C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0CB8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E41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7D4675EB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9521" w14:textId="77777777" w:rsidR="00977912" w:rsidRDefault="00977912" w:rsidP="00977912">
            <w:pPr>
              <w:jc w:val="center"/>
            </w:pPr>
            <w: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F31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C7D3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225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CCC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9EC5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D96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3DE8F794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C457" w14:textId="77777777" w:rsidR="00977912" w:rsidRDefault="00977912" w:rsidP="00977912">
            <w:pPr>
              <w:jc w:val="center"/>
            </w:pPr>
            <w:r>
              <w:t>12.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FCC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F021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DE4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38A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D168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625B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12F43FB2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BD49" w14:textId="77777777" w:rsidR="00977912" w:rsidRDefault="00977912" w:rsidP="00977912">
            <w:pPr>
              <w:jc w:val="center"/>
            </w:pPr>
            <w:r>
              <w:t>13.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6F2B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6955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E23C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D10B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6425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B9EC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201C63FA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428A" w14:textId="77777777" w:rsidR="00977912" w:rsidRDefault="00977912" w:rsidP="00977912">
            <w:pPr>
              <w:jc w:val="center"/>
            </w:pPr>
            <w:r>
              <w:t>14.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8EC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890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29A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E02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761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D58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32393ED7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2FAE" w14:textId="77777777" w:rsidR="00977912" w:rsidRDefault="00977912" w:rsidP="00977912">
            <w:pPr>
              <w:jc w:val="center"/>
            </w:pPr>
            <w:r>
              <w:t>15.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1973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38B4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28D4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4C3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D0D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E501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7EA8D533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9206" w14:textId="77777777" w:rsidR="00977912" w:rsidRDefault="00977912" w:rsidP="00977912">
            <w:pPr>
              <w:jc w:val="center"/>
            </w:pPr>
            <w:r>
              <w:t>16.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DACE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D68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834E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431D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B27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32C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1A1BD736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037C" w14:textId="77777777" w:rsidR="00977912" w:rsidRDefault="00977912" w:rsidP="00977912">
            <w:pPr>
              <w:jc w:val="center"/>
            </w:pPr>
            <w:r>
              <w:t>17.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6C9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92D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741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4C8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974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45C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44EA6318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E605" w14:textId="77777777" w:rsidR="00977912" w:rsidRDefault="00977912" w:rsidP="00977912">
            <w:pPr>
              <w:jc w:val="center"/>
            </w:pPr>
            <w:r>
              <w:t>18.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188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83D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29D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F90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363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C15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72316F95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76AB" w14:textId="77777777" w:rsidR="00977912" w:rsidRDefault="00977912" w:rsidP="00977912">
            <w:pPr>
              <w:jc w:val="center"/>
            </w:pPr>
            <w:r>
              <w:t>19.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6DF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641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B6C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A8E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BF3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B99C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729B56AB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A621" w14:textId="77777777" w:rsidR="00977912" w:rsidRDefault="00977912" w:rsidP="00977912">
            <w:pPr>
              <w:jc w:val="center"/>
            </w:pPr>
            <w:r>
              <w:t>20.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3BB2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14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2EC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6249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43C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875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4A264B0E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C931" w14:textId="77777777" w:rsidR="00977912" w:rsidRDefault="00977912" w:rsidP="00977912">
            <w:pPr>
              <w:jc w:val="center"/>
            </w:pPr>
            <w:r>
              <w:t>21.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4C5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9DB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7BE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479B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DF9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C5B4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7856F975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288F" w14:textId="77777777" w:rsidR="00977912" w:rsidRDefault="00977912" w:rsidP="00977912">
            <w:pPr>
              <w:jc w:val="center"/>
            </w:pPr>
            <w:r>
              <w:t>22.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D2F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049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33E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4310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8E1D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A51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0B9E36A1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EDBF" w14:textId="77777777" w:rsidR="00977912" w:rsidRDefault="00977912" w:rsidP="00977912">
            <w:pPr>
              <w:jc w:val="center"/>
            </w:pPr>
            <w:r>
              <w:t>23.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961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0604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B0E0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711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78E4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8E4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7FCF00E4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6321" w14:textId="77777777" w:rsidR="00977912" w:rsidRDefault="00977912" w:rsidP="00977912">
            <w:pPr>
              <w:jc w:val="center"/>
            </w:pPr>
            <w:r>
              <w:t>24.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BC0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7C7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654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274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1B3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3AC9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3DB795D4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1CCB" w14:textId="77777777" w:rsidR="00977912" w:rsidRDefault="00977912" w:rsidP="00977912">
            <w:pPr>
              <w:jc w:val="center"/>
            </w:pPr>
            <w:r>
              <w:t>25.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7C3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86C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361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205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DA8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6196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2BBC0F08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B3CB" w14:textId="77777777" w:rsidR="00977912" w:rsidRDefault="00977912" w:rsidP="00977912">
            <w:pPr>
              <w:jc w:val="center"/>
            </w:pPr>
            <w:r>
              <w:t>26.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3B0D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466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A23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9B29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32A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45A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3631E366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66F1" w14:textId="77777777" w:rsidR="00977912" w:rsidRDefault="00977912" w:rsidP="00977912">
            <w:pPr>
              <w:jc w:val="center"/>
            </w:pPr>
            <w:r>
              <w:t>27.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ED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F30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3F3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FB7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FAC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3EDA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51FD7208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8E5B" w14:textId="77777777" w:rsidR="00977912" w:rsidRDefault="00977912" w:rsidP="00977912">
            <w:pPr>
              <w:jc w:val="center"/>
            </w:pPr>
            <w:r>
              <w:t>28.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0BC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BF8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E5DA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86D4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5A6B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87D3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2492C5ED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8895" w14:textId="77777777" w:rsidR="00977912" w:rsidRDefault="00977912" w:rsidP="00977912">
            <w:pPr>
              <w:jc w:val="center"/>
            </w:pPr>
            <w:r>
              <w:t>29.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7048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3DD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6C99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CBB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57FF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A3FB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77912" w14:paraId="4D95FFED" w14:textId="77777777" w:rsidTr="009779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E499" w14:textId="77777777" w:rsidR="00977912" w:rsidRDefault="00977912" w:rsidP="00977912">
            <w:pPr>
              <w:jc w:val="center"/>
            </w:pPr>
            <w:r>
              <w:t>30.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90B5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4266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2A4F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D7D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17D7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9C4C" w14:textId="77777777" w:rsidR="00977912" w:rsidRDefault="00977912" w:rsidP="009779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7912" w14:paraId="24339619" w14:textId="77777777" w:rsidTr="009779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0BBB" w14:textId="77777777" w:rsidR="00977912" w:rsidRDefault="00977912" w:rsidP="00977912">
            <w:pPr>
              <w:jc w:val="center"/>
            </w:pPr>
            <w:r>
              <w:t>31.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B63D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0992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DD7C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C7C6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B5B7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35EE" w14:textId="77777777" w:rsidR="00977912" w:rsidRDefault="00977912" w:rsidP="00977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A11FE1E" w14:textId="77777777" w:rsidR="00977912" w:rsidRPr="00977912" w:rsidRDefault="00977912" w:rsidP="00977912"/>
    <w:sectPr w:rsidR="00977912" w:rsidRPr="00977912" w:rsidSect="009C3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C4"/>
    <w:rsid w:val="00395837"/>
    <w:rsid w:val="009661C5"/>
    <w:rsid w:val="00977912"/>
    <w:rsid w:val="009C3398"/>
    <w:rsid w:val="00A200D4"/>
    <w:rsid w:val="00E42EC4"/>
    <w:rsid w:val="00E7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DDE5D"/>
  <w15:docId w15:val="{F62B5D8C-5039-408C-8002-FD37F56C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779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779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977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6">
    <w:name w:val="Colorful List Accent 6"/>
    <w:basedOn w:val="TableNormal"/>
    <w:uiPriority w:val="72"/>
    <w:rsid w:val="0097791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3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 (2).dotx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Muhammad Khalid Farooq</dc:creator>
  <cp:lastModifiedBy>Comsdev</cp:lastModifiedBy>
  <cp:revision>2</cp:revision>
  <dcterms:created xsi:type="dcterms:W3CDTF">2021-11-26T08:55:00Z</dcterms:created>
  <dcterms:modified xsi:type="dcterms:W3CDTF">2021-11-26T08:55:00Z</dcterms:modified>
</cp:coreProperties>
</file>