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4272" w14:textId="47C58B1B" w:rsidR="00ED4124" w:rsidRPr="004809B5" w:rsidRDefault="00063729" w:rsidP="004809B5">
      <w:pPr>
        <w:pStyle w:val="Title"/>
        <w:jc w:val="center"/>
        <w:rPr>
          <w:color w:val="4F6228" w:themeColor="accent3" w:themeShade="8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8B646E" wp14:editId="1BE12FEC">
            <wp:simplePos x="0" y="0"/>
            <wp:positionH relativeFrom="margin">
              <wp:posOffset>390525</wp:posOffset>
            </wp:positionH>
            <wp:positionV relativeFrom="paragraph">
              <wp:posOffset>-531495</wp:posOffset>
            </wp:positionV>
            <wp:extent cx="666750" cy="86677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6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4F5" w:rsidRPr="004809B5">
        <w:rPr>
          <w:color w:val="4F6228" w:themeColor="accent3" w:themeShade="80"/>
          <w:sz w:val="40"/>
          <w:szCs w:val="40"/>
        </w:rPr>
        <w:t>Dish Machine Temperature Log</w:t>
      </w:r>
    </w:p>
    <w:tbl>
      <w:tblPr>
        <w:tblStyle w:val="MediumGrid2-Accent3"/>
        <w:tblW w:w="10170" w:type="dxa"/>
        <w:tblLook w:val="04A0" w:firstRow="1" w:lastRow="0" w:firstColumn="1" w:lastColumn="0" w:noHBand="0" w:noVBand="1"/>
      </w:tblPr>
      <w:tblGrid>
        <w:gridCol w:w="1440"/>
        <w:gridCol w:w="1620"/>
        <w:gridCol w:w="1386"/>
        <w:gridCol w:w="1368"/>
        <w:gridCol w:w="1476"/>
        <w:gridCol w:w="1440"/>
        <w:gridCol w:w="1440"/>
      </w:tblGrid>
      <w:tr w:rsidR="001574F5" w14:paraId="58C044FC" w14:textId="77777777" w:rsidTr="00F33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2020E" w14:textId="3CDD4FB5" w:rsidR="001574F5" w:rsidRDefault="001574F5" w:rsidP="004809B5">
            <w:pPr>
              <w:jc w:val="center"/>
            </w:pPr>
            <w:r w:rsidRPr="004809B5">
              <w:rPr>
                <w:b w:val="0"/>
                <w:color w:val="4F6228" w:themeColor="accent3" w:themeShade="80"/>
              </w:rPr>
              <w:t>Date</w:t>
            </w:r>
          </w:p>
        </w:tc>
        <w:tc>
          <w:tcPr>
            <w:tcW w:w="4374" w:type="dxa"/>
            <w:gridSpan w:val="3"/>
            <w:tcBorders>
              <w:left w:val="single" w:sz="4" w:space="0" w:color="auto"/>
            </w:tcBorders>
          </w:tcPr>
          <w:p w14:paraId="03A5A97B" w14:textId="77777777" w:rsidR="001574F5" w:rsidRPr="004809B5" w:rsidRDefault="001574F5" w:rsidP="004809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4F6228" w:themeColor="accent3" w:themeShade="80"/>
                <w:sz w:val="28"/>
                <w:szCs w:val="28"/>
              </w:rPr>
            </w:pPr>
            <w:r w:rsidRPr="004809B5">
              <w:rPr>
                <w:b w:val="0"/>
                <w:color w:val="4F6228" w:themeColor="accent3" w:themeShade="80"/>
                <w:sz w:val="28"/>
                <w:szCs w:val="28"/>
              </w:rPr>
              <w:t>Breakfast</w:t>
            </w:r>
          </w:p>
        </w:tc>
        <w:tc>
          <w:tcPr>
            <w:tcW w:w="4356" w:type="dxa"/>
            <w:gridSpan w:val="3"/>
          </w:tcPr>
          <w:p w14:paraId="056397B9" w14:textId="77777777" w:rsidR="001574F5" w:rsidRPr="004809B5" w:rsidRDefault="001574F5" w:rsidP="004809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4F6228" w:themeColor="accent3" w:themeShade="80"/>
                <w:sz w:val="28"/>
                <w:szCs w:val="28"/>
              </w:rPr>
            </w:pPr>
            <w:r w:rsidRPr="004809B5">
              <w:rPr>
                <w:b w:val="0"/>
                <w:color w:val="4F6228" w:themeColor="accent3" w:themeShade="80"/>
                <w:sz w:val="28"/>
                <w:szCs w:val="28"/>
              </w:rPr>
              <w:t>Lunch</w:t>
            </w:r>
          </w:p>
        </w:tc>
      </w:tr>
      <w:tr w:rsidR="001574F5" w14:paraId="2B3A30C3" w14:textId="77777777" w:rsidTr="00F33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5AE6" w14:textId="77777777" w:rsidR="001574F5" w:rsidRPr="004809B5" w:rsidRDefault="001574F5" w:rsidP="004809B5">
            <w:pPr>
              <w:jc w:val="center"/>
              <w:rPr>
                <w:b w:val="0"/>
                <w:color w:val="4F6228" w:themeColor="accent3" w:themeShade="8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5E632436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>
              <w:rPr>
                <w:b/>
                <w:color w:val="4F6228" w:themeColor="accent3" w:themeShade="80"/>
              </w:rPr>
              <w:t>Temp o</w:t>
            </w:r>
            <w:r w:rsidRPr="004809B5">
              <w:rPr>
                <w:b/>
                <w:color w:val="4F6228" w:themeColor="accent3" w:themeShade="80"/>
              </w:rPr>
              <w:t>f Wash Cycle</w:t>
            </w:r>
          </w:p>
        </w:tc>
        <w:tc>
          <w:tcPr>
            <w:tcW w:w="1386" w:type="dxa"/>
          </w:tcPr>
          <w:p w14:paraId="1C7112B9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>
              <w:rPr>
                <w:b/>
                <w:color w:val="4F6228" w:themeColor="accent3" w:themeShade="80"/>
              </w:rPr>
              <w:t>Temp o</w:t>
            </w:r>
            <w:r w:rsidRPr="004809B5">
              <w:rPr>
                <w:b/>
                <w:color w:val="4F6228" w:themeColor="accent3" w:themeShade="80"/>
              </w:rPr>
              <w:t>f Rinse Cycle</w:t>
            </w:r>
          </w:p>
        </w:tc>
        <w:tc>
          <w:tcPr>
            <w:tcW w:w="1368" w:type="dxa"/>
          </w:tcPr>
          <w:p w14:paraId="38E7F449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 w:rsidRPr="004809B5">
              <w:rPr>
                <w:b/>
                <w:color w:val="4F6228" w:themeColor="accent3" w:themeShade="80"/>
              </w:rPr>
              <w:t>Actions Required</w:t>
            </w:r>
          </w:p>
        </w:tc>
        <w:tc>
          <w:tcPr>
            <w:tcW w:w="1476" w:type="dxa"/>
          </w:tcPr>
          <w:p w14:paraId="35936D63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>
              <w:rPr>
                <w:b/>
                <w:color w:val="4F6228" w:themeColor="accent3" w:themeShade="80"/>
              </w:rPr>
              <w:t>Temp o</w:t>
            </w:r>
            <w:r w:rsidRPr="004809B5">
              <w:rPr>
                <w:b/>
                <w:color w:val="4F6228" w:themeColor="accent3" w:themeShade="80"/>
              </w:rPr>
              <w:t>f Wash Cycle</w:t>
            </w:r>
          </w:p>
        </w:tc>
        <w:tc>
          <w:tcPr>
            <w:tcW w:w="1440" w:type="dxa"/>
          </w:tcPr>
          <w:p w14:paraId="73D832C6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>
              <w:rPr>
                <w:b/>
                <w:color w:val="4F6228" w:themeColor="accent3" w:themeShade="80"/>
              </w:rPr>
              <w:t>Temp o</w:t>
            </w:r>
            <w:r w:rsidRPr="004809B5">
              <w:rPr>
                <w:b/>
                <w:color w:val="4F6228" w:themeColor="accent3" w:themeShade="80"/>
              </w:rPr>
              <w:t>f Rinse Cycle</w:t>
            </w:r>
          </w:p>
        </w:tc>
        <w:tc>
          <w:tcPr>
            <w:tcW w:w="1440" w:type="dxa"/>
          </w:tcPr>
          <w:p w14:paraId="4820BE88" w14:textId="77777777" w:rsidR="001574F5" w:rsidRPr="004809B5" w:rsidRDefault="001574F5" w:rsidP="00480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4F6228" w:themeColor="accent3" w:themeShade="80"/>
              </w:rPr>
            </w:pPr>
            <w:r w:rsidRPr="004809B5">
              <w:rPr>
                <w:b/>
                <w:color w:val="4F6228" w:themeColor="accent3" w:themeShade="80"/>
              </w:rPr>
              <w:t>Actions Required</w:t>
            </w:r>
          </w:p>
        </w:tc>
      </w:tr>
      <w:tr w:rsidR="004809B5" w14:paraId="73D393F2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7C02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6D3B4A64" w14:textId="13BB33C0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6A1CD4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84DB6E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386E6AA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EFF2F8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ECE851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596AEE23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A2A7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1C6F9E5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011A0F8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FD2700E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721A3E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099998D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2FA49EC0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67FAB9AB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8C01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588DF3A7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8C9401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BAC4D7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5C25381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AE553A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AC6CED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1B80891C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B6C1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4BCD79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0BA78EA8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6186B9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1E37DC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F5D2EE8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4DD5E89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1CC9A17E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BAC2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28C1782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212C05B4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0E39C7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6F54A8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2B3A099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C8DF3A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06B5DEC9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256D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DB9D1D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CB30549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ADE8A8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674273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11062B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CA7A6C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08E81F9A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8B3B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035A117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315D544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47620C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2D419A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DE81D3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CB4A344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0159A26E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1DC1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47AF418A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29722F7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C93A40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708521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54158DA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6FA74A4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562DEB8F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0A55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63CE5DC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7EF1A7F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7C5797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0DD074E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121E377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C20176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0509E5A8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A870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2F4A235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2DFFBD1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7053215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D5F219A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598DFD9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4D0459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3A479F62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1BEC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68807E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BA4C4C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B1CAF54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367ED81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B35F65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2038B36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24C1D871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3D14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4BC6173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09763304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68FC83E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501B74F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DE221C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7376F9D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67487614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2B03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E13E24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BDC0BD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3BE24E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509B3CF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E7E914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898C19E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09F99354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D97F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032BD1E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658E1BE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7D0B43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3C9DCF1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D1F430F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35C60C8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176D9655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99C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8FE631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22B9BB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E0227E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3C0BF7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47F668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68DC28E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44E245A7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FF10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341EDE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43501EF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3BFD89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1E51F4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DEDBB89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440615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16473A76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00B8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7035FA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7791DC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C771C4E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0858FB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EE8105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7C89D4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453A7B19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9024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559895A9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9B2536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9367C8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A54D07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2CD40C4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73A5E24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3B6D7B48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36C3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0EEB80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1168848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87724A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3DC5BCC3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5E7511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61FC24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2F15EC34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504C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65856F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760D162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F188B05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1B9A3488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5DE06A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1B2AFFB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2FB18B76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4D52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A8A391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63BD6D17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50EF29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597E09A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34675A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11BB9BE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4AE5D4A7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F4C0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59D3D25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6C3F94A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E3686D5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CDF942F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844C41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1245BE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32321F66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E58E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F425F17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7046BB69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490A4F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1C15F226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0F761C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D6F4EE2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6F9F07E2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6A17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2D51CC9F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3623C88D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5D1AC6E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7D0BE5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0E2218C6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D1D144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6BB5B6A4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561F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23AC83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41ECCFB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CAA701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319B9B1E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99AA989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D66CC3A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73C393DB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AF3C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0E4B5BCE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7C0D9A7D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0ECB781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0448A0B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14A3F94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8760C5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3FA13E18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323E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3BF04DC3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0CE4187F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58C6DC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175BE9C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C24F8AC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7164B5D9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2A48EE70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E6BA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20BB366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4922D62C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87F3E22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247F8AA0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BF5E1A8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32DED97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1FEC40DA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1A79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8348159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1533B08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10C539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10EF656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B11037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66BDF1A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809B5" w14:paraId="197ECBFA" w14:textId="77777777" w:rsidTr="00157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B2FA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755EFB1B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57D4364A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3339BEA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6DF10A1D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531DFDE3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40A1C7E7" w14:textId="77777777" w:rsidR="004809B5" w:rsidRDefault="004809B5" w:rsidP="00480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809B5" w14:paraId="532B5990" w14:textId="77777777" w:rsidTr="001574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EE3E" w14:textId="77777777" w:rsidR="004809B5" w:rsidRDefault="004809B5" w:rsidP="004809B5"/>
        </w:tc>
        <w:tc>
          <w:tcPr>
            <w:tcW w:w="1620" w:type="dxa"/>
            <w:tcBorders>
              <w:left w:val="single" w:sz="4" w:space="0" w:color="auto"/>
            </w:tcBorders>
          </w:tcPr>
          <w:p w14:paraId="04B791C0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86" w:type="dxa"/>
          </w:tcPr>
          <w:p w14:paraId="115F2255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9B4D779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14:paraId="79BAE018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1340031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40" w:type="dxa"/>
          </w:tcPr>
          <w:p w14:paraId="12F81ADD" w14:textId="77777777" w:rsidR="004809B5" w:rsidRDefault="004809B5" w:rsidP="00480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117DBE1" w14:textId="234C78DD" w:rsidR="004809B5" w:rsidRPr="004809B5" w:rsidRDefault="004809B5" w:rsidP="004809B5"/>
    <w:sectPr w:rsidR="004809B5" w:rsidRPr="004809B5" w:rsidSect="00ED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B52AA" w14:textId="77777777" w:rsidR="008F239B" w:rsidRDefault="008F239B" w:rsidP="004809B5">
      <w:pPr>
        <w:spacing w:after="0" w:line="240" w:lineRule="auto"/>
      </w:pPr>
      <w:r>
        <w:separator/>
      </w:r>
    </w:p>
  </w:endnote>
  <w:endnote w:type="continuationSeparator" w:id="0">
    <w:p w14:paraId="0073EE22" w14:textId="77777777" w:rsidR="008F239B" w:rsidRDefault="008F239B" w:rsidP="00480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1697D" w14:textId="77777777" w:rsidR="008F239B" w:rsidRDefault="008F239B" w:rsidP="004809B5">
      <w:pPr>
        <w:spacing w:after="0" w:line="240" w:lineRule="auto"/>
      </w:pPr>
      <w:r>
        <w:separator/>
      </w:r>
    </w:p>
  </w:footnote>
  <w:footnote w:type="continuationSeparator" w:id="0">
    <w:p w14:paraId="3E8E6CE6" w14:textId="77777777" w:rsidR="008F239B" w:rsidRDefault="008F239B" w:rsidP="00480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E1"/>
    <w:rsid w:val="00063729"/>
    <w:rsid w:val="001574F5"/>
    <w:rsid w:val="004809B5"/>
    <w:rsid w:val="006C3D79"/>
    <w:rsid w:val="006D34E1"/>
    <w:rsid w:val="008F239B"/>
    <w:rsid w:val="00951EDC"/>
    <w:rsid w:val="009D3D81"/>
    <w:rsid w:val="00B6054E"/>
    <w:rsid w:val="00ED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0506C"/>
  <w15:docId w15:val="{EC76D66C-643E-41E4-9CAB-B4047AF2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09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9B5"/>
  </w:style>
  <w:style w:type="paragraph" w:styleId="Footer">
    <w:name w:val="footer"/>
    <w:basedOn w:val="Normal"/>
    <w:link w:val="FooterChar"/>
    <w:uiPriority w:val="99"/>
    <w:semiHidden/>
    <w:unhideWhenUsed/>
    <w:rsid w:val="004809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09B5"/>
  </w:style>
  <w:style w:type="paragraph" w:styleId="Title">
    <w:name w:val="Title"/>
    <w:basedOn w:val="Normal"/>
    <w:next w:val="Normal"/>
    <w:link w:val="TitleChar"/>
    <w:uiPriority w:val="10"/>
    <w:qFormat/>
    <w:rsid w:val="004809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809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480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3">
    <w:name w:val="Medium Shading 1 Accent 3"/>
    <w:basedOn w:val="TableNormal"/>
    <w:uiPriority w:val="63"/>
    <w:rsid w:val="004809B5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809B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3">
    <w:name w:val="Colorful Grid Accent 3"/>
    <w:basedOn w:val="TableNormal"/>
    <w:uiPriority w:val="73"/>
    <w:rsid w:val="004809B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3">
    <w:name w:val="Colorful Shading Accent 3"/>
    <w:basedOn w:val="TableNormal"/>
    <w:uiPriority w:val="71"/>
    <w:rsid w:val="004809B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2-Accent3">
    <w:name w:val="Medium Grid 2 Accent 3"/>
    <w:basedOn w:val="TableNormal"/>
    <w:uiPriority w:val="68"/>
    <w:rsid w:val="004809B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</Template>
  <TotalTime>1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Muhammad Khalid Farooq</cp:lastModifiedBy>
  <cp:revision>3</cp:revision>
  <dcterms:created xsi:type="dcterms:W3CDTF">2020-05-01T21:34:00Z</dcterms:created>
  <dcterms:modified xsi:type="dcterms:W3CDTF">2021-11-23T13:41:00Z</dcterms:modified>
</cp:coreProperties>
</file>