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4E0410" w14:textId="23123778" w:rsidR="001968EF" w:rsidRDefault="007C7691" w:rsidP="00727184">
      <w:pPr>
        <w:pStyle w:val="Heading1"/>
        <w:jc w:val="center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FE571" wp14:editId="6768304F">
                <wp:simplePos x="0" y="0"/>
                <wp:positionH relativeFrom="column">
                  <wp:posOffset>9525</wp:posOffset>
                </wp:positionH>
                <wp:positionV relativeFrom="paragraph">
                  <wp:posOffset>9525</wp:posOffset>
                </wp:positionV>
                <wp:extent cx="723900" cy="791845"/>
                <wp:effectExtent l="0" t="0" r="0" b="8255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23900" cy="791845"/>
                        </a:xfrm>
                        <a:prstGeom prst="ellipse">
                          <a:avLst/>
                        </a:prstGeom>
                        <a:blipFill dpi="0" rotWithShape="0">
                          <a:blip r:embed="rId6"/>
                          <a:srcRect/>
                          <a:stretch>
                            <a:fillRect/>
                          </a:stretch>
                        </a:blip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967363E" id="Oval 2" o:spid="_x0000_s1026" style="position:absolute;margin-left:.75pt;margin-top:.75pt;width:57pt;height:62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" stroked="f">
                <v:fill r:id="rId7" o:title="" recolor="t" type="frame"/>
              </v:oval>
            </w:pict>
          </mc:Fallback>
        </mc:AlternateContent>
      </w:r>
      <w:r w:rsidR="00B03A74" w:rsidRPr="00727184">
        <w:rPr>
          <w:sz w:val="36"/>
          <w:szCs w:val="36"/>
        </w:rPr>
        <w:t>Cooking Temperature Log</w:t>
      </w:r>
    </w:p>
    <w:p w14:paraId="2254F947" w14:textId="77777777" w:rsidR="00412D75" w:rsidRPr="00412D75" w:rsidRDefault="00412D75" w:rsidP="00412D75"/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1596"/>
        <w:gridCol w:w="1596"/>
        <w:gridCol w:w="1596"/>
        <w:gridCol w:w="1596"/>
        <w:gridCol w:w="2814"/>
      </w:tblGrid>
      <w:tr w:rsidR="00727184" w14:paraId="013785D8" w14:textId="77777777" w:rsidTr="00B03A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EA50A" w14:textId="77777777" w:rsidR="00727184" w:rsidRPr="00727184" w:rsidRDefault="00B03A74" w:rsidP="00727184">
            <w:pPr>
              <w:jc w:val="center"/>
              <w:rPr>
                <w:b w:val="0"/>
                <w:color w:val="365F91" w:themeColor="accent1" w:themeShade="BF"/>
              </w:rPr>
            </w:pPr>
            <w:r>
              <w:rPr>
                <w:b w:val="0"/>
                <w:color w:val="365F91" w:themeColor="accent1" w:themeShade="BF"/>
              </w:rPr>
              <w:t>Name o</w:t>
            </w:r>
            <w:r w:rsidRPr="00727184">
              <w:rPr>
                <w:b w:val="0"/>
                <w:color w:val="365F91" w:themeColor="accent1" w:themeShade="BF"/>
              </w:rPr>
              <w:t>f Product</w:t>
            </w:r>
          </w:p>
        </w:tc>
        <w:tc>
          <w:tcPr>
            <w:tcW w:w="1596" w:type="dxa"/>
            <w:tcBorders>
              <w:left w:val="single" w:sz="4" w:space="0" w:color="auto"/>
            </w:tcBorders>
          </w:tcPr>
          <w:p w14:paraId="6B0E588E" w14:textId="77777777" w:rsidR="00727184" w:rsidRPr="00727184" w:rsidRDefault="00B03A74" w:rsidP="007271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365F91" w:themeColor="accent1" w:themeShade="BF"/>
              </w:rPr>
            </w:pPr>
            <w:r w:rsidRPr="00727184">
              <w:rPr>
                <w:b w:val="0"/>
                <w:color w:val="365F91" w:themeColor="accent1" w:themeShade="BF"/>
              </w:rPr>
              <w:t>Internal Temperature</w:t>
            </w:r>
          </w:p>
        </w:tc>
        <w:tc>
          <w:tcPr>
            <w:tcW w:w="1596" w:type="dxa"/>
          </w:tcPr>
          <w:p w14:paraId="20683D51" w14:textId="77777777" w:rsidR="00727184" w:rsidRPr="00727184" w:rsidRDefault="00B03A74" w:rsidP="007271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365F91" w:themeColor="accent1" w:themeShade="BF"/>
              </w:rPr>
            </w:pPr>
            <w:r w:rsidRPr="00727184">
              <w:rPr>
                <w:b w:val="0"/>
                <w:color w:val="365F91" w:themeColor="accent1" w:themeShade="BF"/>
              </w:rPr>
              <w:t xml:space="preserve">Maximum Temperature Required </w:t>
            </w:r>
            <w:proofErr w:type="gramStart"/>
            <w:r w:rsidRPr="00727184">
              <w:rPr>
                <w:b w:val="0"/>
                <w:color w:val="365F91" w:themeColor="accent1" w:themeShade="BF"/>
              </w:rPr>
              <w:t>For</w:t>
            </w:r>
            <w:proofErr w:type="gramEnd"/>
            <w:r w:rsidRPr="00727184">
              <w:rPr>
                <w:b w:val="0"/>
                <w:color w:val="365F91" w:themeColor="accent1" w:themeShade="BF"/>
              </w:rPr>
              <w:t xml:space="preserve"> Cooking</w:t>
            </w:r>
          </w:p>
        </w:tc>
        <w:tc>
          <w:tcPr>
            <w:tcW w:w="1596" w:type="dxa"/>
          </w:tcPr>
          <w:p w14:paraId="5A051E79" w14:textId="77777777" w:rsidR="00727184" w:rsidRPr="00727184" w:rsidRDefault="00B03A74" w:rsidP="007271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365F91" w:themeColor="accent1" w:themeShade="BF"/>
              </w:rPr>
            </w:pPr>
            <w:r w:rsidRPr="00727184">
              <w:rPr>
                <w:b w:val="0"/>
                <w:color w:val="365F91" w:themeColor="accent1" w:themeShade="BF"/>
              </w:rPr>
              <w:t xml:space="preserve">Additional Cooking Required </w:t>
            </w:r>
            <w:proofErr w:type="gramStart"/>
            <w:r w:rsidRPr="00727184">
              <w:rPr>
                <w:b w:val="0"/>
                <w:color w:val="365F91" w:themeColor="accent1" w:themeShade="BF"/>
              </w:rPr>
              <w:t>Or</w:t>
            </w:r>
            <w:proofErr w:type="gramEnd"/>
            <w:r w:rsidRPr="00727184">
              <w:rPr>
                <w:b w:val="0"/>
                <w:color w:val="365F91" w:themeColor="accent1" w:themeShade="BF"/>
              </w:rPr>
              <w:t xml:space="preserve"> Not?</w:t>
            </w:r>
          </w:p>
        </w:tc>
        <w:tc>
          <w:tcPr>
            <w:tcW w:w="2814" w:type="dxa"/>
          </w:tcPr>
          <w:p w14:paraId="116EDDD4" w14:textId="77777777" w:rsidR="00727184" w:rsidRPr="00727184" w:rsidRDefault="00B03A74" w:rsidP="007271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365F91" w:themeColor="accent1" w:themeShade="BF"/>
              </w:rPr>
            </w:pPr>
            <w:r w:rsidRPr="00727184">
              <w:rPr>
                <w:b w:val="0"/>
                <w:color w:val="365F91" w:themeColor="accent1" w:themeShade="BF"/>
              </w:rPr>
              <w:t>Actions</w:t>
            </w:r>
          </w:p>
          <w:p w14:paraId="6540C7A2" w14:textId="77777777" w:rsidR="00727184" w:rsidRPr="00727184" w:rsidRDefault="00B03A74" w:rsidP="0072718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color w:val="365F91" w:themeColor="accent1" w:themeShade="BF"/>
              </w:rPr>
            </w:pPr>
            <w:r w:rsidRPr="00727184">
              <w:rPr>
                <w:b w:val="0"/>
                <w:color w:val="365F91" w:themeColor="accent1" w:themeShade="BF"/>
              </w:rPr>
              <w:t xml:space="preserve">(If </w:t>
            </w:r>
            <w:proofErr w:type="gramStart"/>
            <w:r w:rsidRPr="00727184">
              <w:rPr>
                <w:b w:val="0"/>
                <w:color w:val="365F91" w:themeColor="accent1" w:themeShade="BF"/>
              </w:rPr>
              <w:t>Required</w:t>
            </w:r>
            <w:proofErr w:type="gramEnd"/>
            <w:r w:rsidRPr="00727184">
              <w:rPr>
                <w:b w:val="0"/>
                <w:color w:val="365F91" w:themeColor="accent1" w:themeShade="BF"/>
              </w:rPr>
              <w:t>)</w:t>
            </w:r>
          </w:p>
        </w:tc>
      </w:tr>
      <w:tr w:rsidR="00727184" w14:paraId="14974176" w14:textId="77777777" w:rsidTr="00B03A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669D6" w14:textId="77777777" w:rsidR="00727184" w:rsidRDefault="00727184" w:rsidP="00727184"/>
        </w:tc>
        <w:tc>
          <w:tcPr>
            <w:tcW w:w="1596" w:type="dxa"/>
            <w:tcBorders>
              <w:left w:val="single" w:sz="4" w:space="0" w:color="auto"/>
            </w:tcBorders>
          </w:tcPr>
          <w:p w14:paraId="58E723B0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3651004A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5C84D931" w14:textId="77777777" w:rsidR="00727184" w:rsidRPr="00727184" w:rsidRDefault="00B03A74" w:rsidP="007271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65F91" w:themeColor="accent1" w:themeShade="BF"/>
              </w:rPr>
            </w:pPr>
            <w:r w:rsidRPr="00727184">
              <w:rPr>
                <w:color w:val="365F91" w:themeColor="accent1" w:themeShade="BF"/>
              </w:rPr>
              <w:t>Yes / No</w:t>
            </w:r>
          </w:p>
        </w:tc>
        <w:tc>
          <w:tcPr>
            <w:tcW w:w="2814" w:type="dxa"/>
          </w:tcPr>
          <w:p w14:paraId="6F8D237C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27184" w14:paraId="4687A729" w14:textId="77777777" w:rsidTr="00B03A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17A0" w14:textId="77777777" w:rsidR="00727184" w:rsidRDefault="00727184" w:rsidP="00727184"/>
        </w:tc>
        <w:tc>
          <w:tcPr>
            <w:tcW w:w="1596" w:type="dxa"/>
            <w:tcBorders>
              <w:left w:val="single" w:sz="4" w:space="0" w:color="auto"/>
            </w:tcBorders>
          </w:tcPr>
          <w:p w14:paraId="5011FABD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5CCD058A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405A7A04" w14:textId="77777777" w:rsidR="00727184" w:rsidRPr="00727184" w:rsidRDefault="00B03A74" w:rsidP="007271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65F91" w:themeColor="accent1" w:themeShade="BF"/>
              </w:rPr>
            </w:pPr>
            <w:r w:rsidRPr="00727184">
              <w:rPr>
                <w:color w:val="365F91" w:themeColor="accent1" w:themeShade="BF"/>
              </w:rPr>
              <w:t>Yes / No</w:t>
            </w:r>
          </w:p>
        </w:tc>
        <w:tc>
          <w:tcPr>
            <w:tcW w:w="2814" w:type="dxa"/>
          </w:tcPr>
          <w:p w14:paraId="6A07C118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27184" w14:paraId="2F87ADDE" w14:textId="77777777" w:rsidTr="00B03A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4A9E2" w14:textId="77777777" w:rsidR="00727184" w:rsidRDefault="00727184" w:rsidP="00727184"/>
        </w:tc>
        <w:tc>
          <w:tcPr>
            <w:tcW w:w="1596" w:type="dxa"/>
            <w:tcBorders>
              <w:left w:val="single" w:sz="4" w:space="0" w:color="auto"/>
            </w:tcBorders>
          </w:tcPr>
          <w:p w14:paraId="629622B5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34BE7144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090C0CAE" w14:textId="77777777" w:rsidR="00727184" w:rsidRPr="00727184" w:rsidRDefault="00B03A74" w:rsidP="007271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65F91" w:themeColor="accent1" w:themeShade="BF"/>
              </w:rPr>
            </w:pPr>
            <w:r w:rsidRPr="00727184">
              <w:rPr>
                <w:color w:val="365F91" w:themeColor="accent1" w:themeShade="BF"/>
              </w:rPr>
              <w:t>Yes / No</w:t>
            </w:r>
          </w:p>
        </w:tc>
        <w:tc>
          <w:tcPr>
            <w:tcW w:w="2814" w:type="dxa"/>
          </w:tcPr>
          <w:p w14:paraId="2E4F33EC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27184" w14:paraId="48A8AE97" w14:textId="77777777" w:rsidTr="00B03A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DBEB" w14:textId="77777777" w:rsidR="00727184" w:rsidRDefault="00727184" w:rsidP="00727184"/>
        </w:tc>
        <w:tc>
          <w:tcPr>
            <w:tcW w:w="1596" w:type="dxa"/>
            <w:tcBorders>
              <w:left w:val="single" w:sz="4" w:space="0" w:color="auto"/>
            </w:tcBorders>
          </w:tcPr>
          <w:p w14:paraId="5E7277AC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6865EF41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2998856E" w14:textId="77777777" w:rsidR="00727184" w:rsidRPr="00727184" w:rsidRDefault="00B03A74" w:rsidP="007271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65F91" w:themeColor="accent1" w:themeShade="BF"/>
              </w:rPr>
            </w:pPr>
            <w:r w:rsidRPr="00727184">
              <w:rPr>
                <w:color w:val="365F91" w:themeColor="accent1" w:themeShade="BF"/>
              </w:rPr>
              <w:t>Yes / No</w:t>
            </w:r>
          </w:p>
        </w:tc>
        <w:tc>
          <w:tcPr>
            <w:tcW w:w="2814" w:type="dxa"/>
          </w:tcPr>
          <w:p w14:paraId="5B438741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27184" w14:paraId="01B19E78" w14:textId="77777777" w:rsidTr="00B03A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EB8DE" w14:textId="77777777" w:rsidR="00727184" w:rsidRDefault="00727184" w:rsidP="00727184"/>
        </w:tc>
        <w:tc>
          <w:tcPr>
            <w:tcW w:w="1596" w:type="dxa"/>
            <w:tcBorders>
              <w:left w:val="single" w:sz="4" w:space="0" w:color="auto"/>
            </w:tcBorders>
          </w:tcPr>
          <w:p w14:paraId="2346C03E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6C49C8B6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65A5E52D" w14:textId="77777777" w:rsidR="00727184" w:rsidRPr="00727184" w:rsidRDefault="00B03A74" w:rsidP="007271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65F91" w:themeColor="accent1" w:themeShade="BF"/>
              </w:rPr>
            </w:pPr>
            <w:r w:rsidRPr="00727184">
              <w:rPr>
                <w:color w:val="365F91" w:themeColor="accent1" w:themeShade="BF"/>
              </w:rPr>
              <w:t>Yes / No</w:t>
            </w:r>
          </w:p>
        </w:tc>
        <w:tc>
          <w:tcPr>
            <w:tcW w:w="2814" w:type="dxa"/>
          </w:tcPr>
          <w:p w14:paraId="2855E151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27184" w14:paraId="484B2DD5" w14:textId="77777777" w:rsidTr="00B03A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9245C" w14:textId="77777777" w:rsidR="00727184" w:rsidRDefault="00727184" w:rsidP="00727184"/>
        </w:tc>
        <w:tc>
          <w:tcPr>
            <w:tcW w:w="1596" w:type="dxa"/>
            <w:tcBorders>
              <w:left w:val="single" w:sz="4" w:space="0" w:color="auto"/>
            </w:tcBorders>
          </w:tcPr>
          <w:p w14:paraId="5D948AD4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269EDAB5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3739169D" w14:textId="77777777" w:rsidR="00727184" w:rsidRPr="00727184" w:rsidRDefault="00B03A74" w:rsidP="007271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65F91" w:themeColor="accent1" w:themeShade="BF"/>
              </w:rPr>
            </w:pPr>
            <w:r w:rsidRPr="00727184">
              <w:rPr>
                <w:color w:val="365F91" w:themeColor="accent1" w:themeShade="BF"/>
              </w:rPr>
              <w:t>Yes / No</w:t>
            </w:r>
          </w:p>
        </w:tc>
        <w:tc>
          <w:tcPr>
            <w:tcW w:w="2814" w:type="dxa"/>
          </w:tcPr>
          <w:p w14:paraId="24255C1B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27184" w14:paraId="2C910269" w14:textId="77777777" w:rsidTr="00B03A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1CCC" w14:textId="77777777" w:rsidR="00727184" w:rsidRDefault="00727184" w:rsidP="00727184"/>
        </w:tc>
        <w:tc>
          <w:tcPr>
            <w:tcW w:w="1596" w:type="dxa"/>
            <w:tcBorders>
              <w:left w:val="single" w:sz="4" w:space="0" w:color="auto"/>
            </w:tcBorders>
          </w:tcPr>
          <w:p w14:paraId="759F7E78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02C3C2ED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2B199EFE" w14:textId="77777777" w:rsidR="00727184" w:rsidRPr="00727184" w:rsidRDefault="00B03A74" w:rsidP="007271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65F91" w:themeColor="accent1" w:themeShade="BF"/>
              </w:rPr>
            </w:pPr>
            <w:r w:rsidRPr="00727184">
              <w:rPr>
                <w:color w:val="365F91" w:themeColor="accent1" w:themeShade="BF"/>
              </w:rPr>
              <w:t>Yes / No</w:t>
            </w:r>
          </w:p>
        </w:tc>
        <w:tc>
          <w:tcPr>
            <w:tcW w:w="2814" w:type="dxa"/>
          </w:tcPr>
          <w:p w14:paraId="10F54627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27184" w14:paraId="40064B6E" w14:textId="77777777" w:rsidTr="00B03A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6517B" w14:textId="77777777" w:rsidR="00727184" w:rsidRDefault="00727184" w:rsidP="00727184"/>
        </w:tc>
        <w:tc>
          <w:tcPr>
            <w:tcW w:w="1596" w:type="dxa"/>
            <w:tcBorders>
              <w:left w:val="single" w:sz="4" w:space="0" w:color="auto"/>
            </w:tcBorders>
          </w:tcPr>
          <w:p w14:paraId="3D40C5A2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78EAAB8B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5DC3EF93" w14:textId="77777777" w:rsidR="00727184" w:rsidRPr="00727184" w:rsidRDefault="00B03A74" w:rsidP="007271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65F91" w:themeColor="accent1" w:themeShade="BF"/>
              </w:rPr>
            </w:pPr>
            <w:r w:rsidRPr="00727184">
              <w:rPr>
                <w:color w:val="365F91" w:themeColor="accent1" w:themeShade="BF"/>
              </w:rPr>
              <w:t>Yes / No</w:t>
            </w:r>
          </w:p>
        </w:tc>
        <w:tc>
          <w:tcPr>
            <w:tcW w:w="2814" w:type="dxa"/>
          </w:tcPr>
          <w:p w14:paraId="40CAD2D0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27184" w14:paraId="662BB11E" w14:textId="77777777" w:rsidTr="00B03A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89AF2" w14:textId="77777777" w:rsidR="00727184" w:rsidRDefault="00727184" w:rsidP="00727184"/>
        </w:tc>
        <w:tc>
          <w:tcPr>
            <w:tcW w:w="1596" w:type="dxa"/>
            <w:tcBorders>
              <w:left w:val="single" w:sz="4" w:space="0" w:color="auto"/>
            </w:tcBorders>
          </w:tcPr>
          <w:p w14:paraId="2FAD038B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1B6DA5DE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5880FC3B" w14:textId="77777777" w:rsidR="00727184" w:rsidRPr="00727184" w:rsidRDefault="00B03A74" w:rsidP="007271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65F91" w:themeColor="accent1" w:themeShade="BF"/>
              </w:rPr>
            </w:pPr>
            <w:r w:rsidRPr="00727184">
              <w:rPr>
                <w:color w:val="365F91" w:themeColor="accent1" w:themeShade="BF"/>
              </w:rPr>
              <w:t>Yes / No</w:t>
            </w:r>
          </w:p>
        </w:tc>
        <w:tc>
          <w:tcPr>
            <w:tcW w:w="2814" w:type="dxa"/>
          </w:tcPr>
          <w:p w14:paraId="67594151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27184" w14:paraId="0C794800" w14:textId="77777777" w:rsidTr="00B03A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6ACEE" w14:textId="77777777" w:rsidR="00727184" w:rsidRDefault="00727184" w:rsidP="00727184"/>
        </w:tc>
        <w:tc>
          <w:tcPr>
            <w:tcW w:w="1596" w:type="dxa"/>
            <w:tcBorders>
              <w:left w:val="single" w:sz="4" w:space="0" w:color="auto"/>
            </w:tcBorders>
          </w:tcPr>
          <w:p w14:paraId="0D9508EC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2983ECC6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451F33C2" w14:textId="77777777" w:rsidR="00727184" w:rsidRPr="00727184" w:rsidRDefault="00B03A74" w:rsidP="007271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65F91" w:themeColor="accent1" w:themeShade="BF"/>
              </w:rPr>
            </w:pPr>
            <w:r w:rsidRPr="00727184">
              <w:rPr>
                <w:color w:val="365F91" w:themeColor="accent1" w:themeShade="BF"/>
              </w:rPr>
              <w:t>Yes / No</w:t>
            </w:r>
          </w:p>
        </w:tc>
        <w:tc>
          <w:tcPr>
            <w:tcW w:w="2814" w:type="dxa"/>
          </w:tcPr>
          <w:p w14:paraId="59116C6C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27184" w14:paraId="32D27D20" w14:textId="77777777" w:rsidTr="00B03A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BD688" w14:textId="77777777" w:rsidR="00727184" w:rsidRDefault="00727184" w:rsidP="00727184"/>
        </w:tc>
        <w:tc>
          <w:tcPr>
            <w:tcW w:w="1596" w:type="dxa"/>
            <w:tcBorders>
              <w:left w:val="single" w:sz="4" w:space="0" w:color="auto"/>
            </w:tcBorders>
          </w:tcPr>
          <w:p w14:paraId="5DF1F187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25CBA4E2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1081279B" w14:textId="77777777" w:rsidR="00727184" w:rsidRPr="00727184" w:rsidRDefault="00B03A74" w:rsidP="007271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65F91" w:themeColor="accent1" w:themeShade="BF"/>
              </w:rPr>
            </w:pPr>
            <w:r w:rsidRPr="00727184">
              <w:rPr>
                <w:color w:val="365F91" w:themeColor="accent1" w:themeShade="BF"/>
              </w:rPr>
              <w:t>Yes / No</w:t>
            </w:r>
          </w:p>
        </w:tc>
        <w:tc>
          <w:tcPr>
            <w:tcW w:w="2814" w:type="dxa"/>
          </w:tcPr>
          <w:p w14:paraId="45D90CF2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27184" w14:paraId="5538830B" w14:textId="77777777" w:rsidTr="00B03A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70CF7" w14:textId="77777777" w:rsidR="00727184" w:rsidRDefault="00727184" w:rsidP="00727184"/>
        </w:tc>
        <w:tc>
          <w:tcPr>
            <w:tcW w:w="1596" w:type="dxa"/>
            <w:tcBorders>
              <w:left w:val="single" w:sz="4" w:space="0" w:color="auto"/>
            </w:tcBorders>
          </w:tcPr>
          <w:p w14:paraId="1F593F7E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3DE57D7F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280C37DF" w14:textId="77777777" w:rsidR="00727184" w:rsidRPr="00727184" w:rsidRDefault="00B03A74" w:rsidP="007271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65F91" w:themeColor="accent1" w:themeShade="BF"/>
              </w:rPr>
            </w:pPr>
            <w:r w:rsidRPr="00727184">
              <w:rPr>
                <w:color w:val="365F91" w:themeColor="accent1" w:themeShade="BF"/>
              </w:rPr>
              <w:t>Yes / No</w:t>
            </w:r>
          </w:p>
        </w:tc>
        <w:tc>
          <w:tcPr>
            <w:tcW w:w="2814" w:type="dxa"/>
          </w:tcPr>
          <w:p w14:paraId="77C82B78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27184" w14:paraId="15158551" w14:textId="77777777" w:rsidTr="00B03A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1EED" w14:textId="77777777" w:rsidR="00727184" w:rsidRDefault="00727184" w:rsidP="00727184"/>
        </w:tc>
        <w:tc>
          <w:tcPr>
            <w:tcW w:w="1596" w:type="dxa"/>
            <w:tcBorders>
              <w:left w:val="single" w:sz="4" w:space="0" w:color="auto"/>
            </w:tcBorders>
          </w:tcPr>
          <w:p w14:paraId="76975372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2669253E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2AC6737F" w14:textId="77777777" w:rsidR="00727184" w:rsidRPr="00727184" w:rsidRDefault="00B03A74" w:rsidP="007271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65F91" w:themeColor="accent1" w:themeShade="BF"/>
              </w:rPr>
            </w:pPr>
            <w:r w:rsidRPr="00727184">
              <w:rPr>
                <w:color w:val="365F91" w:themeColor="accent1" w:themeShade="BF"/>
              </w:rPr>
              <w:t>Yes / No</w:t>
            </w:r>
          </w:p>
        </w:tc>
        <w:tc>
          <w:tcPr>
            <w:tcW w:w="2814" w:type="dxa"/>
          </w:tcPr>
          <w:p w14:paraId="1A499CEA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27184" w14:paraId="1290BF80" w14:textId="77777777" w:rsidTr="00B03A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832C3" w14:textId="77777777" w:rsidR="00727184" w:rsidRDefault="00727184" w:rsidP="00727184"/>
        </w:tc>
        <w:tc>
          <w:tcPr>
            <w:tcW w:w="1596" w:type="dxa"/>
            <w:tcBorders>
              <w:left w:val="single" w:sz="4" w:space="0" w:color="auto"/>
            </w:tcBorders>
          </w:tcPr>
          <w:p w14:paraId="50B067D6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1A8C6678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1743C863" w14:textId="77777777" w:rsidR="00727184" w:rsidRPr="00727184" w:rsidRDefault="00B03A74" w:rsidP="007271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65F91" w:themeColor="accent1" w:themeShade="BF"/>
              </w:rPr>
            </w:pPr>
            <w:r w:rsidRPr="00727184">
              <w:rPr>
                <w:color w:val="365F91" w:themeColor="accent1" w:themeShade="BF"/>
              </w:rPr>
              <w:t>Yes / No</w:t>
            </w:r>
          </w:p>
        </w:tc>
        <w:tc>
          <w:tcPr>
            <w:tcW w:w="2814" w:type="dxa"/>
          </w:tcPr>
          <w:p w14:paraId="1E6B39AF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27184" w14:paraId="7F396837" w14:textId="77777777" w:rsidTr="00B03A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F4B92" w14:textId="77777777" w:rsidR="00727184" w:rsidRDefault="00727184" w:rsidP="00727184"/>
        </w:tc>
        <w:tc>
          <w:tcPr>
            <w:tcW w:w="1596" w:type="dxa"/>
            <w:tcBorders>
              <w:left w:val="single" w:sz="4" w:space="0" w:color="auto"/>
            </w:tcBorders>
          </w:tcPr>
          <w:p w14:paraId="23D2F11D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6E78AD8A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26A67654" w14:textId="77777777" w:rsidR="00727184" w:rsidRPr="00727184" w:rsidRDefault="00B03A74" w:rsidP="007271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65F91" w:themeColor="accent1" w:themeShade="BF"/>
              </w:rPr>
            </w:pPr>
            <w:r w:rsidRPr="00727184">
              <w:rPr>
                <w:color w:val="365F91" w:themeColor="accent1" w:themeShade="BF"/>
              </w:rPr>
              <w:t>Yes / No</w:t>
            </w:r>
          </w:p>
        </w:tc>
        <w:tc>
          <w:tcPr>
            <w:tcW w:w="2814" w:type="dxa"/>
          </w:tcPr>
          <w:p w14:paraId="5B163D45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27184" w14:paraId="221D84C6" w14:textId="77777777" w:rsidTr="00B03A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FF240" w14:textId="77777777" w:rsidR="00727184" w:rsidRDefault="00727184" w:rsidP="00727184"/>
        </w:tc>
        <w:tc>
          <w:tcPr>
            <w:tcW w:w="1596" w:type="dxa"/>
            <w:tcBorders>
              <w:left w:val="single" w:sz="4" w:space="0" w:color="auto"/>
            </w:tcBorders>
          </w:tcPr>
          <w:p w14:paraId="73DD6D38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10B3F3BC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629A2679" w14:textId="77777777" w:rsidR="00727184" w:rsidRPr="00727184" w:rsidRDefault="00B03A74" w:rsidP="007271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65F91" w:themeColor="accent1" w:themeShade="BF"/>
              </w:rPr>
            </w:pPr>
            <w:r w:rsidRPr="00727184">
              <w:rPr>
                <w:color w:val="365F91" w:themeColor="accent1" w:themeShade="BF"/>
              </w:rPr>
              <w:t>Yes / No</w:t>
            </w:r>
          </w:p>
        </w:tc>
        <w:tc>
          <w:tcPr>
            <w:tcW w:w="2814" w:type="dxa"/>
          </w:tcPr>
          <w:p w14:paraId="4EC2CC1E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27184" w14:paraId="15169FC2" w14:textId="77777777" w:rsidTr="00B03A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B6CA8" w14:textId="77777777" w:rsidR="00727184" w:rsidRDefault="00727184" w:rsidP="00727184"/>
        </w:tc>
        <w:tc>
          <w:tcPr>
            <w:tcW w:w="1596" w:type="dxa"/>
            <w:tcBorders>
              <w:left w:val="single" w:sz="4" w:space="0" w:color="auto"/>
            </w:tcBorders>
          </w:tcPr>
          <w:p w14:paraId="570442DF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598636AF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0CECB0F8" w14:textId="77777777" w:rsidR="00727184" w:rsidRPr="00727184" w:rsidRDefault="00B03A74" w:rsidP="007271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65F91" w:themeColor="accent1" w:themeShade="BF"/>
              </w:rPr>
            </w:pPr>
            <w:r w:rsidRPr="00727184">
              <w:rPr>
                <w:color w:val="365F91" w:themeColor="accent1" w:themeShade="BF"/>
              </w:rPr>
              <w:t>Yes / No</w:t>
            </w:r>
          </w:p>
        </w:tc>
        <w:tc>
          <w:tcPr>
            <w:tcW w:w="2814" w:type="dxa"/>
          </w:tcPr>
          <w:p w14:paraId="6F4DC1F4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727184" w14:paraId="7EAAA834" w14:textId="77777777" w:rsidTr="00B03A7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BA188" w14:textId="77777777" w:rsidR="00727184" w:rsidRDefault="00727184" w:rsidP="00727184"/>
        </w:tc>
        <w:tc>
          <w:tcPr>
            <w:tcW w:w="1596" w:type="dxa"/>
            <w:tcBorders>
              <w:left w:val="single" w:sz="4" w:space="0" w:color="auto"/>
            </w:tcBorders>
          </w:tcPr>
          <w:p w14:paraId="13709FE6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62B2E496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03F84AE1" w14:textId="77777777" w:rsidR="00727184" w:rsidRPr="00727184" w:rsidRDefault="00B03A74" w:rsidP="0072718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365F91" w:themeColor="accent1" w:themeShade="BF"/>
              </w:rPr>
            </w:pPr>
            <w:r w:rsidRPr="00727184">
              <w:rPr>
                <w:color w:val="365F91" w:themeColor="accent1" w:themeShade="BF"/>
              </w:rPr>
              <w:t>Yes / No</w:t>
            </w:r>
          </w:p>
        </w:tc>
        <w:tc>
          <w:tcPr>
            <w:tcW w:w="2814" w:type="dxa"/>
          </w:tcPr>
          <w:p w14:paraId="675D3AEE" w14:textId="77777777" w:rsidR="00727184" w:rsidRDefault="00727184" w:rsidP="007271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727184" w14:paraId="08E7D255" w14:textId="77777777" w:rsidTr="00B03A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3DABC" w14:textId="77777777" w:rsidR="00727184" w:rsidRDefault="00727184" w:rsidP="00727184"/>
        </w:tc>
        <w:tc>
          <w:tcPr>
            <w:tcW w:w="1596" w:type="dxa"/>
            <w:tcBorders>
              <w:left w:val="single" w:sz="4" w:space="0" w:color="auto"/>
            </w:tcBorders>
          </w:tcPr>
          <w:p w14:paraId="52EB4446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26A71383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96" w:type="dxa"/>
          </w:tcPr>
          <w:p w14:paraId="72A45982" w14:textId="77777777" w:rsidR="00727184" w:rsidRPr="00727184" w:rsidRDefault="00B03A74" w:rsidP="0072718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365F91" w:themeColor="accent1" w:themeShade="BF"/>
              </w:rPr>
            </w:pPr>
            <w:r w:rsidRPr="00727184">
              <w:rPr>
                <w:color w:val="365F91" w:themeColor="accent1" w:themeShade="BF"/>
              </w:rPr>
              <w:t>Yes / No</w:t>
            </w:r>
          </w:p>
        </w:tc>
        <w:tc>
          <w:tcPr>
            <w:tcW w:w="2814" w:type="dxa"/>
          </w:tcPr>
          <w:p w14:paraId="260AD706" w14:textId="77777777" w:rsidR="00727184" w:rsidRDefault="00727184" w:rsidP="007271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07CAF7E" w14:textId="77777777" w:rsidR="00727184" w:rsidRPr="00727184" w:rsidRDefault="00727184" w:rsidP="00727184"/>
    <w:sectPr w:rsidR="00727184" w:rsidRPr="00727184" w:rsidSect="001968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36B018" w14:textId="77777777" w:rsidR="006E00E6" w:rsidRDefault="006E00E6" w:rsidP="00B95710">
      <w:pPr>
        <w:spacing w:after="0" w:line="240" w:lineRule="auto"/>
      </w:pPr>
      <w:r>
        <w:separator/>
      </w:r>
    </w:p>
  </w:endnote>
  <w:endnote w:type="continuationSeparator" w:id="0">
    <w:p w14:paraId="4366286C" w14:textId="77777777" w:rsidR="006E00E6" w:rsidRDefault="006E00E6" w:rsidP="00B95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6A8024" w14:textId="77777777" w:rsidR="006E00E6" w:rsidRDefault="006E00E6" w:rsidP="00B95710">
      <w:pPr>
        <w:spacing w:after="0" w:line="240" w:lineRule="auto"/>
      </w:pPr>
      <w:r>
        <w:separator/>
      </w:r>
    </w:p>
  </w:footnote>
  <w:footnote w:type="continuationSeparator" w:id="0">
    <w:p w14:paraId="7DCA8115" w14:textId="77777777" w:rsidR="006E00E6" w:rsidRDefault="006E00E6" w:rsidP="00B957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031E"/>
    <w:rsid w:val="0001031E"/>
    <w:rsid w:val="001968EF"/>
    <w:rsid w:val="00412D75"/>
    <w:rsid w:val="006E00E6"/>
    <w:rsid w:val="00727184"/>
    <w:rsid w:val="007C7691"/>
    <w:rsid w:val="00B03A74"/>
    <w:rsid w:val="00B95710"/>
    <w:rsid w:val="00E815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B132D"/>
  <w15:docId w15:val="{D7F11372-77FF-44B6-A8CF-B9E6911D57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68EF"/>
  </w:style>
  <w:style w:type="paragraph" w:styleId="Heading1">
    <w:name w:val="heading 1"/>
    <w:basedOn w:val="Normal"/>
    <w:next w:val="Normal"/>
    <w:link w:val="Heading1Char"/>
    <w:uiPriority w:val="9"/>
    <w:qFormat/>
    <w:rsid w:val="0072718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2718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leGrid">
    <w:name w:val="Table Grid"/>
    <w:basedOn w:val="TableNormal"/>
    <w:uiPriority w:val="59"/>
    <w:rsid w:val="007271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2-Accent5">
    <w:name w:val="Medium Grid 2 Accent 5"/>
    <w:basedOn w:val="TableNormal"/>
    <w:uiPriority w:val="68"/>
    <w:rsid w:val="0072718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Header">
    <w:name w:val="header"/>
    <w:basedOn w:val="Normal"/>
    <w:link w:val="HeaderChar"/>
    <w:uiPriority w:val="99"/>
    <w:unhideWhenUsed/>
    <w:rsid w:val="00B957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5710"/>
  </w:style>
  <w:style w:type="paragraph" w:styleId="Footer">
    <w:name w:val="footer"/>
    <w:basedOn w:val="Normal"/>
    <w:link w:val="FooterChar"/>
    <w:uiPriority w:val="99"/>
    <w:unhideWhenUsed/>
    <w:rsid w:val="00B957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57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Users\Farooq\Downloads\Microsoft.SkypeApp_kzf8qxf38zg5c!App\All\8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8.dotx</Template>
  <TotalTime>68</TotalTime>
  <Pages>1</Pages>
  <Words>64</Words>
  <Characters>366</Characters>
  <Application>Microsoft Office Word</Application>
  <DocSecurity>0</DocSecurity>
  <Lines>3</Lines>
  <Paragraphs>1</Paragraphs>
  <ScaleCrop>false</ScaleCrop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Muhammad Khalid Farooq</dc:creator>
  <cp:lastModifiedBy>Comsdev</cp:lastModifiedBy>
  <cp:revision>3</cp:revision>
  <dcterms:created xsi:type="dcterms:W3CDTF">2021-11-26T07:38:00Z</dcterms:created>
  <dcterms:modified xsi:type="dcterms:W3CDTF">2021-11-26T08:51:00Z</dcterms:modified>
</cp:coreProperties>
</file>