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27574" w14:textId="17A11C41" w:rsidR="000F3EB4" w:rsidRPr="00FA045D" w:rsidRDefault="002B093F" w:rsidP="0047616B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59E37" wp14:editId="461F6831">
                <wp:simplePos x="0" y="0"/>
                <wp:positionH relativeFrom="column">
                  <wp:posOffset>-66675</wp:posOffset>
                </wp:positionH>
                <wp:positionV relativeFrom="paragraph">
                  <wp:posOffset>-438150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097F1AF" id="Oval 2" o:spid="_x0000_s1026" style="position:absolute;margin-left:-5.25pt;margin-top:-34.5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" stroked="f">
                <v:fill r:id="rId5" o:title="" recolor="t" type="frame"/>
              </v:oval>
            </w:pict>
          </mc:Fallback>
        </mc:AlternateContent>
      </w:r>
      <w:r w:rsidR="005D2FBD" w:rsidRPr="00FA045D">
        <w:rPr>
          <w:rFonts w:ascii="Times New Roman" w:hAnsi="Times New Roman" w:cs="Times New Roman"/>
          <w:b/>
          <w:sz w:val="32"/>
          <w:szCs w:val="32"/>
          <w:u w:val="single"/>
        </w:rPr>
        <w:t>Chemicals Temperature Log Template</w:t>
      </w:r>
    </w:p>
    <w:p w14:paraId="49F0D39C" w14:textId="77777777" w:rsidR="0047616B" w:rsidRDefault="005D2FBD" w:rsidP="004761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Name: </w:t>
      </w:r>
      <w:r w:rsidR="0047616B">
        <w:rPr>
          <w:rFonts w:ascii="Times New Roman" w:hAnsi="Times New Roman" w:cs="Times New Roman"/>
          <w:sz w:val="24"/>
          <w:szCs w:val="24"/>
        </w:rPr>
        <w:t xml:space="preserve">_____________________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Date</w:t>
      </w:r>
      <w:r w:rsidR="0047616B">
        <w:rPr>
          <w:rFonts w:ascii="Times New Roman" w:hAnsi="Times New Roman" w:cs="Times New Roman"/>
          <w:sz w:val="24"/>
          <w:szCs w:val="24"/>
        </w:rPr>
        <w:t>: _______________________</w:t>
      </w:r>
    </w:p>
    <w:p w14:paraId="36F2D3CD" w14:textId="77777777" w:rsidR="0047616B" w:rsidRDefault="005D2FBD" w:rsidP="004761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Laboratory:</w:t>
      </w:r>
      <w:r w:rsidR="00FA045D">
        <w:rPr>
          <w:rFonts w:ascii="Times New Roman" w:hAnsi="Times New Roman" w:cs="Times New Roman"/>
          <w:sz w:val="24"/>
          <w:szCs w:val="24"/>
        </w:rPr>
        <w:t xml:space="preserve"> _</w:t>
      </w:r>
      <w:r w:rsidR="0047616B">
        <w:rPr>
          <w:rFonts w:ascii="Times New Roman" w:hAnsi="Times New Roman" w:cs="Times New Roman"/>
          <w:sz w:val="24"/>
          <w:szCs w:val="24"/>
        </w:rPr>
        <w:t>________________________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289"/>
        <w:gridCol w:w="1351"/>
        <w:gridCol w:w="1339"/>
        <w:gridCol w:w="1339"/>
        <w:gridCol w:w="1360"/>
        <w:gridCol w:w="1342"/>
        <w:gridCol w:w="1320"/>
      </w:tblGrid>
      <w:tr w:rsidR="00FA045D" w14:paraId="4433DAE2" w14:textId="77777777" w:rsidTr="00321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1CB427EE" w14:textId="77777777" w:rsidR="0047616B" w:rsidRPr="00FA045D" w:rsidRDefault="005D2FBD" w:rsidP="00FA045D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Sr No.</w:t>
            </w:r>
          </w:p>
        </w:tc>
        <w:tc>
          <w:tcPr>
            <w:tcW w:w="1368" w:type="dxa"/>
          </w:tcPr>
          <w:p w14:paraId="466CA1BD" w14:textId="77777777" w:rsidR="0047616B" w:rsidRDefault="005D2FBD" w:rsidP="00FA04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Chemical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1368" w:type="dxa"/>
          </w:tcPr>
          <w:p w14:paraId="5085A60D" w14:textId="77777777" w:rsidR="0047616B" w:rsidRDefault="005D2FBD" w:rsidP="00FA04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Initial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1368" w:type="dxa"/>
          </w:tcPr>
          <w:p w14:paraId="32402B1F" w14:textId="77777777" w:rsidR="0047616B" w:rsidRDefault="005D2FBD" w:rsidP="00FA04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Final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1368" w:type="dxa"/>
          </w:tcPr>
          <w:p w14:paraId="62C31B67" w14:textId="77777777" w:rsidR="0047616B" w:rsidRPr="00FA045D" w:rsidRDefault="005D2FBD" w:rsidP="00FA04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Difference</w:t>
            </w:r>
          </w:p>
        </w:tc>
        <w:tc>
          <w:tcPr>
            <w:tcW w:w="1368" w:type="dxa"/>
          </w:tcPr>
          <w:p w14:paraId="71FF21C5" w14:textId="77777777" w:rsidR="0047616B" w:rsidRDefault="005D2FBD" w:rsidP="00FA04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Changes</w:t>
            </w:r>
          </w:p>
        </w:tc>
        <w:tc>
          <w:tcPr>
            <w:tcW w:w="1368" w:type="dxa"/>
          </w:tcPr>
          <w:p w14:paraId="63BF7D39" w14:textId="77777777" w:rsidR="0047616B" w:rsidRPr="00FA045D" w:rsidRDefault="005D2FBD" w:rsidP="00FA04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A045D">
              <w:rPr>
                <w:rFonts w:ascii="Times New Roman" w:hAnsi="Times New Roman" w:cs="Times New Roman"/>
                <w:sz w:val="24"/>
                <w:szCs w:val="24"/>
              </w:rPr>
              <w:t>Result</w:t>
            </w:r>
          </w:p>
        </w:tc>
      </w:tr>
      <w:tr w:rsidR="00FA045D" w14:paraId="6250F17C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1460EE84" w14:textId="77777777" w:rsidR="00FA045D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8" w:type="dxa"/>
          </w:tcPr>
          <w:p w14:paraId="65AAEC55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939636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9A831A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48694F6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A0D766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1847A34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55BFE22E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564CFEA8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14:paraId="62D2605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BC7370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4981689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9A568AD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9AD85B3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0EED721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58F3D706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3D54ECB5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8" w:type="dxa"/>
          </w:tcPr>
          <w:p w14:paraId="7E09A81A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382F12B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16AE50C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CE1E2D0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0C71D27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1B647F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3F4182E6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1D8CEA88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8" w:type="dxa"/>
          </w:tcPr>
          <w:p w14:paraId="420E25B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3C9D42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0DD44A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3A0462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6B07E44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BE8DBB5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2E17C354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4F478AB8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8" w:type="dxa"/>
          </w:tcPr>
          <w:p w14:paraId="06A1948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FCBD72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A0A0ABF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E4B2CE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506B33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D165DC3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1695D7EE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0AD3DE9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8" w:type="dxa"/>
          </w:tcPr>
          <w:p w14:paraId="712D1006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8CCA419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DC03EE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33A0C5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4F953E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C15ACD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102FFB8D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0D89951D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8" w:type="dxa"/>
          </w:tcPr>
          <w:p w14:paraId="722A303B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7893833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63DE49A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F77CD3F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209D9E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EF961F7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373D0A18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1BD21A41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8" w:type="dxa"/>
          </w:tcPr>
          <w:p w14:paraId="6645F4C5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4CC1C82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56E7321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94392E7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067808E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DBBC33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2DF6E4E8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3BB910E3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8" w:type="dxa"/>
          </w:tcPr>
          <w:p w14:paraId="45C9A9F5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489FF82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D1C0076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64A675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F6C32F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4EC72A4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66EF7B4F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3B85E56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68" w:type="dxa"/>
          </w:tcPr>
          <w:p w14:paraId="03080314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56AD73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ECFB86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1E2C461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394791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1F6DFA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5FA22B95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0C5A7DE3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8" w:type="dxa"/>
          </w:tcPr>
          <w:p w14:paraId="069C2E6E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0ADF7F2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D0DCB6B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5418CCE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EC398DF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0CC7B4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7E55380A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B6ED655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68" w:type="dxa"/>
          </w:tcPr>
          <w:p w14:paraId="1621679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A904801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C2705A9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011002E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740D21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CC93723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1F9BB0E2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2653E16E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68" w:type="dxa"/>
          </w:tcPr>
          <w:p w14:paraId="7AFBEDEF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DE3D3C6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84026C7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01C5D95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B3F0D4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CEDF34E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75663E3A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32DD94C3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68" w:type="dxa"/>
          </w:tcPr>
          <w:p w14:paraId="79A0BB54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63F7217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B089779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3A7E2DC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AB6ECF6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6AD6771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55FC56F9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E6E31BA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68" w:type="dxa"/>
          </w:tcPr>
          <w:p w14:paraId="147693C0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40EE4E0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A6F1AB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36111A2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DEE594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BE4DCE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33ABF52F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4CA1775B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68" w:type="dxa"/>
          </w:tcPr>
          <w:p w14:paraId="696CC349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C8CB093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C5E9DD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4DA21E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F53DB8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F1AD6B7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461358FC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6E9E995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68" w:type="dxa"/>
          </w:tcPr>
          <w:p w14:paraId="36B2ED5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948183F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DD6E31C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7D361D2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35C750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D0363AB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52023A1B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F49886C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68" w:type="dxa"/>
          </w:tcPr>
          <w:p w14:paraId="73037F02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82C5F9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95C2B6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FF9D873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EF178F0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0B95BC4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1B9764F3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3A7BF7B9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68" w:type="dxa"/>
          </w:tcPr>
          <w:p w14:paraId="40DB4CD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81FF61A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D31120C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E8E1E9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D386497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777D79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2AA9FE2A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1A0879A0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68" w:type="dxa"/>
          </w:tcPr>
          <w:p w14:paraId="522E9D35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151C8ED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99621A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F962A03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ED671DC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3DAC44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0B2304E3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568867A6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68" w:type="dxa"/>
          </w:tcPr>
          <w:p w14:paraId="49FD35B4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202118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46771C2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F841A22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9EB7187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86F2673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6734AB34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597F3CA6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68" w:type="dxa"/>
          </w:tcPr>
          <w:p w14:paraId="01469163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B4437B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31A3C86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090CC3E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DF8235E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3719381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608C2E57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6A98E718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68" w:type="dxa"/>
          </w:tcPr>
          <w:p w14:paraId="06E67191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19F8617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FE805F5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3396D8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D2BD90B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6323E4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14E75421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CDAA5CE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68" w:type="dxa"/>
          </w:tcPr>
          <w:p w14:paraId="6B17C6B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A30716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F7BDC3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DBC8C6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5639559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865652D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6D2D08D5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0993353B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68" w:type="dxa"/>
          </w:tcPr>
          <w:p w14:paraId="6F6DD798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3F4E724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55432E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A31DE86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6329843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E083D86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02EB99EA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73B8B455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68" w:type="dxa"/>
          </w:tcPr>
          <w:p w14:paraId="0FEB22E2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4AA5F146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B25D49B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55A37C4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11A44E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7D21E91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1D169B7C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237C60E7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68" w:type="dxa"/>
          </w:tcPr>
          <w:p w14:paraId="759E4EEA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546656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8AD5779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D0166C3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39D054AE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84D6B36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561F9F06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0757A59D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68" w:type="dxa"/>
          </w:tcPr>
          <w:p w14:paraId="4879290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B283687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0C0C757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EAC1677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AE6C679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258DCE8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1D95551B" w14:textId="77777777" w:rsidTr="00321E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16249501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68" w:type="dxa"/>
          </w:tcPr>
          <w:p w14:paraId="14750974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68F8628E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1BE9E35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6C43156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FA5A62D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70E508F3" w14:textId="77777777" w:rsidR="0047616B" w:rsidRDefault="0047616B" w:rsidP="00FA04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045D" w14:paraId="0321308E" w14:textId="77777777" w:rsidTr="00321E1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</w:tcPr>
          <w:p w14:paraId="04EEA5FC" w14:textId="77777777" w:rsidR="0047616B" w:rsidRDefault="00FA045D" w:rsidP="00FA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68" w:type="dxa"/>
          </w:tcPr>
          <w:p w14:paraId="5262585D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1E4BAE2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5EE2346F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7027957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24F5D17A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14:paraId="05720B1E" w14:textId="77777777" w:rsidR="0047616B" w:rsidRDefault="0047616B" w:rsidP="00FA045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5062F9" w14:textId="77777777" w:rsidR="0047616B" w:rsidRPr="0047616B" w:rsidRDefault="0047616B" w:rsidP="0047616B">
      <w:pPr>
        <w:rPr>
          <w:rFonts w:ascii="Times New Roman" w:hAnsi="Times New Roman" w:cs="Times New Roman"/>
          <w:sz w:val="24"/>
          <w:szCs w:val="24"/>
        </w:rPr>
      </w:pPr>
    </w:p>
    <w:sectPr w:rsidR="0047616B" w:rsidRPr="0047616B" w:rsidSect="000F3E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AC7"/>
    <w:rsid w:val="000F3EB4"/>
    <w:rsid w:val="002A1AC7"/>
    <w:rsid w:val="002B093F"/>
    <w:rsid w:val="00321E1C"/>
    <w:rsid w:val="0047616B"/>
    <w:rsid w:val="005D2FBD"/>
    <w:rsid w:val="00605A98"/>
    <w:rsid w:val="00884E4E"/>
    <w:rsid w:val="00FA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ED73F"/>
  <w15:docId w15:val="{89CFB6A7-4514-40C3-B02A-23B813CE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6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">
    <w:name w:val="Light Grid"/>
    <w:basedOn w:val="TableNormal"/>
    <w:uiPriority w:val="62"/>
    <w:rsid w:val="00321E1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1%20(4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 (4).dotx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Muhammad Khalid Farooq</dc:creator>
  <cp:lastModifiedBy>Comsdev</cp:lastModifiedBy>
  <cp:revision>2</cp:revision>
  <dcterms:created xsi:type="dcterms:W3CDTF">2021-11-26T08:58:00Z</dcterms:created>
  <dcterms:modified xsi:type="dcterms:W3CDTF">2021-11-26T08:58:00Z</dcterms:modified>
</cp:coreProperties>
</file>