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DC74A" w14:textId="13EF13A7" w:rsidR="006659FE" w:rsidRDefault="004A09D9" w:rsidP="007930E2">
      <w:pPr>
        <w:pStyle w:val="Heading1"/>
        <w:jc w:val="center"/>
        <w:rPr>
          <w:color w:val="F79646" w:themeColor="accent6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190636" wp14:editId="3713F6C7">
                <wp:simplePos x="0" y="0"/>
                <wp:positionH relativeFrom="column">
                  <wp:posOffset>-723900</wp:posOffset>
                </wp:positionH>
                <wp:positionV relativeFrom="paragraph">
                  <wp:posOffset>-795020</wp:posOffset>
                </wp:positionV>
                <wp:extent cx="723900" cy="791845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0E4C51" id="Oval 2" o:spid="_x0000_s1026" style="position:absolute;margin-left:-57pt;margin-top:-62.6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" stroked="f">
                <v:fill r:id="rId5" o:title="" recolor="t" type="frame"/>
              </v:oval>
            </w:pict>
          </mc:Fallback>
        </mc:AlternateContent>
      </w:r>
      <w:r w:rsidR="007930E2" w:rsidRPr="00675074">
        <w:rPr>
          <w:color w:val="F79646" w:themeColor="accent6"/>
          <w:sz w:val="44"/>
          <w:szCs w:val="44"/>
        </w:rPr>
        <w:t xml:space="preserve">Cheese </w:t>
      </w:r>
      <w:r w:rsidR="00675074" w:rsidRPr="00675074">
        <w:rPr>
          <w:color w:val="F79646" w:themeColor="accent6"/>
          <w:sz w:val="44"/>
          <w:szCs w:val="44"/>
        </w:rPr>
        <w:t>M</w:t>
      </w:r>
      <w:r w:rsidR="007930E2" w:rsidRPr="00675074">
        <w:rPr>
          <w:color w:val="F79646" w:themeColor="accent6"/>
          <w:sz w:val="44"/>
          <w:szCs w:val="44"/>
        </w:rPr>
        <w:t xml:space="preserve">anufacturing </w:t>
      </w:r>
      <w:r w:rsidR="00675074" w:rsidRPr="00675074">
        <w:rPr>
          <w:color w:val="F79646" w:themeColor="accent6"/>
          <w:sz w:val="44"/>
          <w:szCs w:val="44"/>
        </w:rPr>
        <w:t>T</w:t>
      </w:r>
      <w:r w:rsidR="007930E2" w:rsidRPr="00675074">
        <w:rPr>
          <w:color w:val="F79646" w:themeColor="accent6"/>
          <w:sz w:val="44"/>
          <w:szCs w:val="44"/>
        </w:rPr>
        <w:t xml:space="preserve">emperature </w:t>
      </w:r>
      <w:r w:rsidR="00675074" w:rsidRPr="00675074">
        <w:rPr>
          <w:color w:val="F79646" w:themeColor="accent6"/>
          <w:sz w:val="44"/>
          <w:szCs w:val="44"/>
        </w:rPr>
        <w:t>L</w:t>
      </w:r>
      <w:r w:rsidR="007930E2" w:rsidRPr="00675074">
        <w:rPr>
          <w:color w:val="F79646" w:themeColor="accent6"/>
          <w:sz w:val="44"/>
          <w:szCs w:val="44"/>
        </w:rPr>
        <w:t>og</w:t>
      </w:r>
    </w:p>
    <w:p w14:paraId="629E7E27" w14:textId="6F48181F" w:rsidR="004A09D9" w:rsidRPr="004A09D9" w:rsidRDefault="004A09D9" w:rsidP="004A09D9"/>
    <w:tbl>
      <w:tblPr>
        <w:tblStyle w:val="TableGrid"/>
        <w:tblW w:w="1107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810"/>
        <w:gridCol w:w="1440"/>
        <w:gridCol w:w="990"/>
        <w:gridCol w:w="990"/>
        <w:gridCol w:w="1033"/>
        <w:gridCol w:w="947"/>
        <w:gridCol w:w="1170"/>
        <w:gridCol w:w="1170"/>
        <w:gridCol w:w="1170"/>
        <w:gridCol w:w="1350"/>
      </w:tblGrid>
      <w:tr w:rsidR="00F31150" w14:paraId="759DC803" w14:textId="77777777" w:rsidTr="00675074">
        <w:trPr>
          <w:gridBefore w:val="1"/>
          <w:wBefore w:w="810" w:type="dxa"/>
        </w:trPr>
        <w:tc>
          <w:tcPr>
            <w:tcW w:w="1440" w:type="dxa"/>
            <w:shd w:val="clear" w:color="auto" w:fill="FABF8F" w:themeFill="accent6" w:themeFillTint="99"/>
          </w:tcPr>
          <w:p w14:paraId="701327A3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Pasteurized Milk</w:t>
            </w:r>
          </w:p>
        </w:tc>
        <w:tc>
          <w:tcPr>
            <w:tcW w:w="990" w:type="dxa"/>
            <w:shd w:val="clear" w:color="auto" w:fill="FABF8F" w:themeFill="accent6" w:themeFillTint="99"/>
          </w:tcPr>
          <w:p w14:paraId="29E49C8A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Settling Milk</w:t>
            </w:r>
          </w:p>
        </w:tc>
        <w:tc>
          <w:tcPr>
            <w:tcW w:w="990" w:type="dxa"/>
            <w:shd w:val="clear" w:color="auto" w:fill="FABF8F" w:themeFill="accent6" w:themeFillTint="99"/>
          </w:tcPr>
          <w:p w14:paraId="42562B94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Cutting The Curd</w:t>
            </w:r>
          </w:p>
        </w:tc>
        <w:tc>
          <w:tcPr>
            <w:tcW w:w="1033" w:type="dxa"/>
            <w:shd w:val="clear" w:color="auto" w:fill="FABF8F" w:themeFill="accent6" w:themeFillTint="99"/>
          </w:tcPr>
          <w:p w14:paraId="7ED2B79C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Cooking The Curd</w:t>
            </w:r>
          </w:p>
        </w:tc>
        <w:tc>
          <w:tcPr>
            <w:tcW w:w="947" w:type="dxa"/>
            <w:shd w:val="clear" w:color="auto" w:fill="FABF8F" w:themeFill="accent6" w:themeFillTint="99"/>
          </w:tcPr>
          <w:p w14:paraId="74DADC9F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Milling</w:t>
            </w:r>
          </w:p>
        </w:tc>
        <w:tc>
          <w:tcPr>
            <w:tcW w:w="1170" w:type="dxa"/>
            <w:shd w:val="clear" w:color="auto" w:fill="FABF8F" w:themeFill="accent6" w:themeFillTint="99"/>
          </w:tcPr>
          <w:p w14:paraId="0B4EB0D5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Saltening</w:t>
            </w:r>
          </w:p>
        </w:tc>
        <w:tc>
          <w:tcPr>
            <w:tcW w:w="1170" w:type="dxa"/>
            <w:shd w:val="clear" w:color="auto" w:fill="FABF8F" w:themeFill="accent6" w:themeFillTint="99"/>
          </w:tcPr>
          <w:p w14:paraId="64E29299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Pressing</w:t>
            </w:r>
          </w:p>
        </w:tc>
        <w:tc>
          <w:tcPr>
            <w:tcW w:w="1170" w:type="dxa"/>
            <w:shd w:val="clear" w:color="auto" w:fill="FABF8F" w:themeFill="accent6" w:themeFillTint="99"/>
          </w:tcPr>
          <w:p w14:paraId="631EF2C3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Ripening</w:t>
            </w:r>
          </w:p>
        </w:tc>
        <w:tc>
          <w:tcPr>
            <w:tcW w:w="1350" w:type="dxa"/>
            <w:shd w:val="clear" w:color="auto" w:fill="FABF8F" w:themeFill="accent6" w:themeFillTint="99"/>
          </w:tcPr>
          <w:p w14:paraId="3554145B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Packaging</w:t>
            </w:r>
          </w:p>
        </w:tc>
      </w:tr>
      <w:tr w:rsidR="00F75FD4" w14:paraId="5956662F" w14:textId="77777777" w:rsidTr="00675074">
        <w:trPr>
          <w:trHeight w:val="440"/>
        </w:trPr>
        <w:tc>
          <w:tcPr>
            <w:tcW w:w="810" w:type="dxa"/>
            <w:vMerge w:val="restart"/>
            <w:shd w:val="clear" w:color="auto" w:fill="FABF8F" w:themeFill="accent6" w:themeFillTint="99"/>
          </w:tcPr>
          <w:p w14:paraId="410F1CF1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T</w:t>
            </w:r>
          </w:p>
          <w:p w14:paraId="7BD61B25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E</w:t>
            </w:r>
          </w:p>
          <w:p w14:paraId="5FDC5339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M</w:t>
            </w:r>
          </w:p>
          <w:p w14:paraId="2271AA6B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P</w:t>
            </w:r>
          </w:p>
          <w:p w14:paraId="7DA3963F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E</w:t>
            </w:r>
          </w:p>
          <w:p w14:paraId="07C7E4C1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R</w:t>
            </w:r>
          </w:p>
          <w:p w14:paraId="1A9F68F4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A</w:t>
            </w:r>
          </w:p>
          <w:p w14:paraId="708A0BE4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T</w:t>
            </w:r>
          </w:p>
          <w:p w14:paraId="7AF70CF4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U</w:t>
            </w:r>
          </w:p>
          <w:p w14:paraId="72B8F8D4" w14:textId="77777777" w:rsidR="00F75FD4" w:rsidRPr="00F31150" w:rsidRDefault="00F75FD4" w:rsidP="00F75F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R</w:t>
            </w:r>
          </w:p>
          <w:p w14:paraId="3D2ED786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E</w:t>
            </w:r>
          </w:p>
        </w:tc>
        <w:tc>
          <w:tcPr>
            <w:tcW w:w="1440" w:type="dxa"/>
          </w:tcPr>
          <w:p w14:paraId="490F08EB" w14:textId="77777777" w:rsidR="00F75FD4" w:rsidRDefault="00F75FD4" w:rsidP="007930E2"/>
        </w:tc>
        <w:tc>
          <w:tcPr>
            <w:tcW w:w="990" w:type="dxa"/>
          </w:tcPr>
          <w:p w14:paraId="60D60605" w14:textId="77777777" w:rsidR="00F75FD4" w:rsidRDefault="00F75FD4" w:rsidP="007930E2"/>
        </w:tc>
        <w:tc>
          <w:tcPr>
            <w:tcW w:w="990" w:type="dxa"/>
          </w:tcPr>
          <w:p w14:paraId="0DB1E82D" w14:textId="77777777" w:rsidR="00F75FD4" w:rsidRDefault="00F75FD4" w:rsidP="007930E2"/>
        </w:tc>
        <w:tc>
          <w:tcPr>
            <w:tcW w:w="1033" w:type="dxa"/>
          </w:tcPr>
          <w:p w14:paraId="7D24D192" w14:textId="77777777" w:rsidR="00F75FD4" w:rsidRDefault="00F75FD4" w:rsidP="007930E2"/>
        </w:tc>
        <w:tc>
          <w:tcPr>
            <w:tcW w:w="947" w:type="dxa"/>
          </w:tcPr>
          <w:p w14:paraId="0888DC55" w14:textId="77777777" w:rsidR="00F75FD4" w:rsidRDefault="00F75FD4" w:rsidP="007930E2"/>
        </w:tc>
        <w:tc>
          <w:tcPr>
            <w:tcW w:w="1170" w:type="dxa"/>
          </w:tcPr>
          <w:p w14:paraId="057959F6" w14:textId="77777777" w:rsidR="00F75FD4" w:rsidRDefault="00F75FD4" w:rsidP="007930E2"/>
        </w:tc>
        <w:tc>
          <w:tcPr>
            <w:tcW w:w="1170" w:type="dxa"/>
          </w:tcPr>
          <w:p w14:paraId="1B7CE4DF" w14:textId="77777777" w:rsidR="00F75FD4" w:rsidRDefault="00F75FD4" w:rsidP="007930E2"/>
        </w:tc>
        <w:tc>
          <w:tcPr>
            <w:tcW w:w="1170" w:type="dxa"/>
          </w:tcPr>
          <w:p w14:paraId="216502D3" w14:textId="77777777" w:rsidR="00F75FD4" w:rsidRDefault="00F75FD4" w:rsidP="007930E2"/>
        </w:tc>
        <w:tc>
          <w:tcPr>
            <w:tcW w:w="1350" w:type="dxa"/>
          </w:tcPr>
          <w:p w14:paraId="3B2A1AE4" w14:textId="77777777" w:rsidR="00F75FD4" w:rsidRDefault="00F75FD4" w:rsidP="007930E2"/>
        </w:tc>
      </w:tr>
      <w:tr w:rsidR="00F31150" w14:paraId="497BF0C9" w14:textId="77777777" w:rsidTr="00675074">
        <w:trPr>
          <w:trHeight w:val="431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629AEC3E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6C65F830" w14:textId="77777777" w:rsidR="00F75FD4" w:rsidRDefault="00F75FD4" w:rsidP="007930E2"/>
        </w:tc>
        <w:tc>
          <w:tcPr>
            <w:tcW w:w="990" w:type="dxa"/>
          </w:tcPr>
          <w:p w14:paraId="1EEF3855" w14:textId="77777777" w:rsidR="00F75FD4" w:rsidRDefault="00F75FD4" w:rsidP="007930E2"/>
        </w:tc>
        <w:tc>
          <w:tcPr>
            <w:tcW w:w="990" w:type="dxa"/>
          </w:tcPr>
          <w:p w14:paraId="5A50E81F" w14:textId="77777777" w:rsidR="00F75FD4" w:rsidRDefault="00F75FD4" w:rsidP="007930E2"/>
        </w:tc>
        <w:tc>
          <w:tcPr>
            <w:tcW w:w="1033" w:type="dxa"/>
          </w:tcPr>
          <w:p w14:paraId="6CE5E5E5" w14:textId="77777777" w:rsidR="00F75FD4" w:rsidRDefault="00F75FD4" w:rsidP="007930E2"/>
        </w:tc>
        <w:tc>
          <w:tcPr>
            <w:tcW w:w="947" w:type="dxa"/>
          </w:tcPr>
          <w:p w14:paraId="4AB16CF7" w14:textId="77777777" w:rsidR="00F75FD4" w:rsidRDefault="00F75FD4" w:rsidP="007930E2"/>
        </w:tc>
        <w:tc>
          <w:tcPr>
            <w:tcW w:w="1170" w:type="dxa"/>
          </w:tcPr>
          <w:p w14:paraId="13AE136E" w14:textId="77777777" w:rsidR="00F75FD4" w:rsidRDefault="00F75FD4" w:rsidP="007930E2"/>
        </w:tc>
        <w:tc>
          <w:tcPr>
            <w:tcW w:w="1170" w:type="dxa"/>
          </w:tcPr>
          <w:p w14:paraId="182C1252" w14:textId="77777777" w:rsidR="00F75FD4" w:rsidRDefault="00F75FD4" w:rsidP="007930E2"/>
        </w:tc>
        <w:tc>
          <w:tcPr>
            <w:tcW w:w="1170" w:type="dxa"/>
          </w:tcPr>
          <w:p w14:paraId="6DC77F78" w14:textId="77777777" w:rsidR="00F75FD4" w:rsidRDefault="00F75FD4" w:rsidP="007930E2"/>
        </w:tc>
        <w:tc>
          <w:tcPr>
            <w:tcW w:w="1350" w:type="dxa"/>
          </w:tcPr>
          <w:p w14:paraId="19721AD4" w14:textId="77777777" w:rsidR="00F75FD4" w:rsidRDefault="00F75FD4" w:rsidP="007930E2"/>
        </w:tc>
      </w:tr>
      <w:tr w:rsidR="00F31150" w14:paraId="4A789FF4" w14:textId="77777777" w:rsidTr="00675074">
        <w:trPr>
          <w:trHeight w:val="440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32D12A95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1D5B6E9F" w14:textId="77777777" w:rsidR="00F75FD4" w:rsidRDefault="00F75FD4" w:rsidP="007930E2"/>
        </w:tc>
        <w:tc>
          <w:tcPr>
            <w:tcW w:w="990" w:type="dxa"/>
          </w:tcPr>
          <w:p w14:paraId="57AF9118" w14:textId="77777777" w:rsidR="00F75FD4" w:rsidRDefault="00F75FD4" w:rsidP="007930E2"/>
        </w:tc>
        <w:tc>
          <w:tcPr>
            <w:tcW w:w="990" w:type="dxa"/>
          </w:tcPr>
          <w:p w14:paraId="055E1C91" w14:textId="77777777" w:rsidR="00F75FD4" w:rsidRDefault="00F75FD4" w:rsidP="007930E2"/>
        </w:tc>
        <w:tc>
          <w:tcPr>
            <w:tcW w:w="1033" w:type="dxa"/>
          </w:tcPr>
          <w:p w14:paraId="067A87CC" w14:textId="77777777" w:rsidR="00F75FD4" w:rsidRDefault="00F75FD4" w:rsidP="007930E2"/>
        </w:tc>
        <w:tc>
          <w:tcPr>
            <w:tcW w:w="947" w:type="dxa"/>
          </w:tcPr>
          <w:p w14:paraId="25B85B87" w14:textId="77777777" w:rsidR="00F75FD4" w:rsidRDefault="00F75FD4" w:rsidP="007930E2"/>
        </w:tc>
        <w:tc>
          <w:tcPr>
            <w:tcW w:w="1170" w:type="dxa"/>
          </w:tcPr>
          <w:p w14:paraId="2C9C0949" w14:textId="77777777" w:rsidR="00F75FD4" w:rsidRDefault="00F75FD4" w:rsidP="007930E2"/>
        </w:tc>
        <w:tc>
          <w:tcPr>
            <w:tcW w:w="1170" w:type="dxa"/>
          </w:tcPr>
          <w:p w14:paraId="791CF4AE" w14:textId="77777777" w:rsidR="00F75FD4" w:rsidRDefault="00F75FD4" w:rsidP="007930E2"/>
        </w:tc>
        <w:tc>
          <w:tcPr>
            <w:tcW w:w="1170" w:type="dxa"/>
          </w:tcPr>
          <w:p w14:paraId="66E3BC22" w14:textId="77777777" w:rsidR="00F75FD4" w:rsidRDefault="00F75FD4" w:rsidP="007930E2"/>
        </w:tc>
        <w:tc>
          <w:tcPr>
            <w:tcW w:w="1350" w:type="dxa"/>
          </w:tcPr>
          <w:p w14:paraId="49B5472F" w14:textId="77777777" w:rsidR="00F75FD4" w:rsidRDefault="00F75FD4" w:rsidP="007930E2"/>
        </w:tc>
      </w:tr>
      <w:tr w:rsidR="00F31150" w14:paraId="4065C284" w14:textId="77777777" w:rsidTr="00675074">
        <w:trPr>
          <w:trHeight w:val="431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109D313B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797652E3" w14:textId="77777777" w:rsidR="00F75FD4" w:rsidRDefault="00F75FD4" w:rsidP="007930E2"/>
        </w:tc>
        <w:tc>
          <w:tcPr>
            <w:tcW w:w="990" w:type="dxa"/>
          </w:tcPr>
          <w:p w14:paraId="4B56BFFB" w14:textId="77777777" w:rsidR="00F75FD4" w:rsidRDefault="00F75FD4" w:rsidP="007930E2"/>
        </w:tc>
        <w:tc>
          <w:tcPr>
            <w:tcW w:w="990" w:type="dxa"/>
          </w:tcPr>
          <w:p w14:paraId="5A0FE137" w14:textId="77777777" w:rsidR="00F75FD4" w:rsidRDefault="00F75FD4" w:rsidP="007930E2"/>
        </w:tc>
        <w:tc>
          <w:tcPr>
            <w:tcW w:w="1033" w:type="dxa"/>
          </w:tcPr>
          <w:p w14:paraId="2E3FDD70" w14:textId="77777777" w:rsidR="00F75FD4" w:rsidRDefault="00F75FD4" w:rsidP="007930E2"/>
        </w:tc>
        <w:tc>
          <w:tcPr>
            <w:tcW w:w="947" w:type="dxa"/>
          </w:tcPr>
          <w:p w14:paraId="631EDF16" w14:textId="77777777" w:rsidR="00F75FD4" w:rsidRDefault="00F75FD4" w:rsidP="007930E2"/>
        </w:tc>
        <w:tc>
          <w:tcPr>
            <w:tcW w:w="1170" w:type="dxa"/>
          </w:tcPr>
          <w:p w14:paraId="3261412F" w14:textId="77777777" w:rsidR="00F75FD4" w:rsidRDefault="00F75FD4" w:rsidP="007930E2"/>
        </w:tc>
        <w:tc>
          <w:tcPr>
            <w:tcW w:w="1170" w:type="dxa"/>
          </w:tcPr>
          <w:p w14:paraId="580E7B05" w14:textId="77777777" w:rsidR="00F75FD4" w:rsidRDefault="00F75FD4" w:rsidP="007930E2"/>
        </w:tc>
        <w:tc>
          <w:tcPr>
            <w:tcW w:w="1170" w:type="dxa"/>
          </w:tcPr>
          <w:p w14:paraId="3E924B94" w14:textId="77777777" w:rsidR="00F75FD4" w:rsidRDefault="00F75FD4" w:rsidP="007930E2"/>
        </w:tc>
        <w:tc>
          <w:tcPr>
            <w:tcW w:w="1350" w:type="dxa"/>
          </w:tcPr>
          <w:p w14:paraId="0D6A41AA" w14:textId="77777777" w:rsidR="00F75FD4" w:rsidRDefault="00F75FD4" w:rsidP="007930E2"/>
        </w:tc>
      </w:tr>
      <w:tr w:rsidR="00F31150" w14:paraId="1B0490A1" w14:textId="77777777" w:rsidTr="00675074">
        <w:trPr>
          <w:trHeight w:val="449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1AE41ECB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3C7E073F" w14:textId="77777777" w:rsidR="00F75FD4" w:rsidRDefault="00F75FD4" w:rsidP="007930E2"/>
        </w:tc>
        <w:tc>
          <w:tcPr>
            <w:tcW w:w="990" w:type="dxa"/>
          </w:tcPr>
          <w:p w14:paraId="49E8C9E3" w14:textId="77777777" w:rsidR="00F75FD4" w:rsidRDefault="00F75FD4" w:rsidP="007930E2"/>
        </w:tc>
        <w:tc>
          <w:tcPr>
            <w:tcW w:w="990" w:type="dxa"/>
          </w:tcPr>
          <w:p w14:paraId="0295E6AE" w14:textId="77777777" w:rsidR="00F75FD4" w:rsidRDefault="00F75FD4" w:rsidP="007930E2"/>
        </w:tc>
        <w:tc>
          <w:tcPr>
            <w:tcW w:w="1033" w:type="dxa"/>
          </w:tcPr>
          <w:p w14:paraId="4BBF5330" w14:textId="77777777" w:rsidR="00F75FD4" w:rsidRDefault="00F75FD4" w:rsidP="007930E2"/>
        </w:tc>
        <w:tc>
          <w:tcPr>
            <w:tcW w:w="947" w:type="dxa"/>
          </w:tcPr>
          <w:p w14:paraId="05E73834" w14:textId="77777777" w:rsidR="00F75FD4" w:rsidRDefault="00F75FD4" w:rsidP="007930E2"/>
        </w:tc>
        <w:tc>
          <w:tcPr>
            <w:tcW w:w="1170" w:type="dxa"/>
          </w:tcPr>
          <w:p w14:paraId="1263CC41" w14:textId="77777777" w:rsidR="00F75FD4" w:rsidRDefault="00F75FD4" w:rsidP="007930E2"/>
        </w:tc>
        <w:tc>
          <w:tcPr>
            <w:tcW w:w="1170" w:type="dxa"/>
          </w:tcPr>
          <w:p w14:paraId="199F9748" w14:textId="77777777" w:rsidR="00F75FD4" w:rsidRDefault="00F75FD4" w:rsidP="007930E2"/>
        </w:tc>
        <w:tc>
          <w:tcPr>
            <w:tcW w:w="1170" w:type="dxa"/>
          </w:tcPr>
          <w:p w14:paraId="1A7B6B71" w14:textId="77777777" w:rsidR="00F75FD4" w:rsidRDefault="00F75FD4" w:rsidP="007930E2"/>
        </w:tc>
        <w:tc>
          <w:tcPr>
            <w:tcW w:w="1350" w:type="dxa"/>
          </w:tcPr>
          <w:p w14:paraId="0BD59011" w14:textId="77777777" w:rsidR="00F75FD4" w:rsidRDefault="00F75FD4" w:rsidP="007930E2"/>
        </w:tc>
      </w:tr>
      <w:tr w:rsidR="00F31150" w14:paraId="69E170E7" w14:textId="77777777" w:rsidTr="00675074">
        <w:trPr>
          <w:trHeight w:val="539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192D29A9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74A40292" w14:textId="77777777" w:rsidR="00F75FD4" w:rsidRDefault="00F75FD4" w:rsidP="007930E2"/>
        </w:tc>
        <w:tc>
          <w:tcPr>
            <w:tcW w:w="990" w:type="dxa"/>
          </w:tcPr>
          <w:p w14:paraId="5303947F" w14:textId="77777777" w:rsidR="00F75FD4" w:rsidRDefault="00F75FD4" w:rsidP="007930E2"/>
        </w:tc>
        <w:tc>
          <w:tcPr>
            <w:tcW w:w="990" w:type="dxa"/>
          </w:tcPr>
          <w:p w14:paraId="4B64B6E9" w14:textId="77777777" w:rsidR="00F75FD4" w:rsidRDefault="00F75FD4" w:rsidP="007930E2"/>
        </w:tc>
        <w:tc>
          <w:tcPr>
            <w:tcW w:w="1033" w:type="dxa"/>
          </w:tcPr>
          <w:p w14:paraId="71C9DC43" w14:textId="77777777" w:rsidR="00F75FD4" w:rsidRDefault="00F75FD4" w:rsidP="007930E2"/>
        </w:tc>
        <w:tc>
          <w:tcPr>
            <w:tcW w:w="947" w:type="dxa"/>
          </w:tcPr>
          <w:p w14:paraId="6813EB73" w14:textId="77777777" w:rsidR="00F75FD4" w:rsidRDefault="00F75FD4" w:rsidP="007930E2"/>
        </w:tc>
        <w:tc>
          <w:tcPr>
            <w:tcW w:w="1170" w:type="dxa"/>
          </w:tcPr>
          <w:p w14:paraId="5F3C9762" w14:textId="77777777" w:rsidR="00F75FD4" w:rsidRDefault="00F75FD4" w:rsidP="007930E2"/>
        </w:tc>
        <w:tc>
          <w:tcPr>
            <w:tcW w:w="1170" w:type="dxa"/>
          </w:tcPr>
          <w:p w14:paraId="32886710" w14:textId="77777777" w:rsidR="00F75FD4" w:rsidRDefault="00F75FD4" w:rsidP="007930E2"/>
        </w:tc>
        <w:tc>
          <w:tcPr>
            <w:tcW w:w="1170" w:type="dxa"/>
          </w:tcPr>
          <w:p w14:paraId="35E6B032" w14:textId="77777777" w:rsidR="00F75FD4" w:rsidRDefault="00F75FD4" w:rsidP="007930E2"/>
        </w:tc>
        <w:tc>
          <w:tcPr>
            <w:tcW w:w="1350" w:type="dxa"/>
          </w:tcPr>
          <w:p w14:paraId="6E0250C4" w14:textId="77777777" w:rsidR="00F75FD4" w:rsidRDefault="00F75FD4" w:rsidP="007930E2"/>
        </w:tc>
      </w:tr>
      <w:tr w:rsidR="00F31150" w14:paraId="4030D8BC" w14:textId="77777777" w:rsidTr="00675074">
        <w:trPr>
          <w:trHeight w:val="521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08B537F2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2B2FF337" w14:textId="77777777" w:rsidR="00F75FD4" w:rsidRDefault="00F75FD4" w:rsidP="007930E2"/>
        </w:tc>
        <w:tc>
          <w:tcPr>
            <w:tcW w:w="990" w:type="dxa"/>
          </w:tcPr>
          <w:p w14:paraId="69925693" w14:textId="77777777" w:rsidR="00F75FD4" w:rsidRDefault="00F75FD4" w:rsidP="007930E2"/>
        </w:tc>
        <w:tc>
          <w:tcPr>
            <w:tcW w:w="990" w:type="dxa"/>
          </w:tcPr>
          <w:p w14:paraId="2E103E30" w14:textId="77777777" w:rsidR="00F75FD4" w:rsidRDefault="00F75FD4" w:rsidP="007930E2"/>
        </w:tc>
        <w:tc>
          <w:tcPr>
            <w:tcW w:w="1033" w:type="dxa"/>
          </w:tcPr>
          <w:p w14:paraId="402E89C9" w14:textId="77777777" w:rsidR="00F75FD4" w:rsidRDefault="00F75FD4" w:rsidP="007930E2"/>
        </w:tc>
        <w:tc>
          <w:tcPr>
            <w:tcW w:w="947" w:type="dxa"/>
          </w:tcPr>
          <w:p w14:paraId="5468AF65" w14:textId="77777777" w:rsidR="00F75FD4" w:rsidRDefault="00F75FD4" w:rsidP="007930E2"/>
        </w:tc>
        <w:tc>
          <w:tcPr>
            <w:tcW w:w="1170" w:type="dxa"/>
          </w:tcPr>
          <w:p w14:paraId="4F1DAB8E" w14:textId="77777777" w:rsidR="00F75FD4" w:rsidRDefault="00F75FD4" w:rsidP="007930E2"/>
        </w:tc>
        <w:tc>
          <w:tcPr>
            <w:tcW w:w="1170" w:type="dxa"/>
          </w:tcPr>
          <w:p w14:paraId="404B35B6" w14:textId="77777777" w:rsidR="00F75FD4" w:rsidRDefault="00F75FD4" w:rsidP="007930E2"/>
        </w:tc>
        <w:tc>
          <w:tcPr>
            <w:tcW w:w="1170" w:type="dxa"/>
          </w:tcPr>
          <w:p w14:paraId="205859C4" w14:textId="77777777" w:rsidR="00F75FD4" w:rsidRDefault="00F75FD4" w:rsidP="007930E2"/>
        </w:tc>
        <w:tc>
          <w:tcPr>
            <w:tcW w:w="1350" w:type="dxa"/>
          </w:tcPr>
          <w:p w14:paraId="78787517" w14:textId="77777777" w:rsidR="00F75FD4" w:rsidRDefault="00F75FD4" w:rsidP="007930E2"/>
        </w:tc>
      </w:tr>
      <w:tr w:rsidR="00F31150" w14:paraId="52BDA93A" w14:textId="77777777" w:rsidTr="00675074">
        <w:trPr>
          <w:trHeight w:val="440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2CF774FF" w14:textId="77777777" w:rsidR="00F75FD4" w:rsidRPr="00F75FD4" w:rsidRDefault="00F75FD4" w:rsidP="00F75FD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2C50262A" w14:textId="77777777" w:rsidR="00F75FD4" w:rsidRDefault="00F75FD4" w:rsidP="007930E2"/>
        </w:tc>
        <w:tc>
          <w:tcPr>
            <w:tcW w:w="990" w:type="dxa"/>
          </w:tcPr>
          <w:p w14:paraId="19D4F6B2" w14:textId="77777777" w:rsidR="00F75FD4" w:rsidRDefault="00F75FD4" w:rsidP="007930E2"/>
        </w:tc>
        <w:tc>
          <w:tcPr>
            <w:tcW w:w="990" w:type="dxa"/>
          </w:tcPr>
          <w:p w14:paraId="1A08D18D" w14:textId="77777777" w:rsidR="00F75FD4" w:rsidRDefault="00F75FD4" w:rsidP="007930E2"/>
        </w:tc>
        <w:tc>
          <w:tcPr>
            <w:tcW w:w="1033" w:type="dxa"/>
          </w:tcPr>
          <w:p w14:paraId="5F5BBB41" w14:textId="77777777" w:rsidR="00F75FD4" w:rsidRDefault="00F75FD4" w:rsidP="007930E2"/>
        </w:tc>
        <w:tc>
          <w:tcPr>
            <w:tcW w:w="947" w:type="dxa"/>
          </w:tcPr>
          <w:p w14:paraId="5D2B8CD2" w14:textId="77777777" w:rsidR="00F75FD4" w:rsidRDefault="00F75FD4" w:rsidP="007930E2"/>
        </w:tc>
        <w:tc>
          <w:tcPr>
            <w:tcW w:w="1170" w:type="dxa"/>
          </w:tcPr>
          <w:p w14:paraId="6AC636D1" w14:textId="77777777" w:rsidR="00F75FD4" w:rsidRDefault="00F75FD4" w:rsidP="007930E2"/>
        </w:tc>
        <w:tc>
          <w:tcPr>
            <w:tcW w:w="1170" w:type="dxa"/>
          </w:tcPr>
          <w:p w14:paraId="5131EAA8" w14:textId="77777777" w:rsidR="00F75FD4" w:rsidRDefault="00F75FD4" w:rsidP="007930E2"/>
        </w:tc>
        <w:tc>
          <w:tcPr>
            <w:tcW w:w="1170" w:type="dxa"/>
          </w:tcPr>
          <w:p w14:paraId="03041D41" w14:textId="77777777" w:rsidR="00F75FD4" w:rsidRDefault="00F75FD4" w:rsidP="007930E2"/>
        </w:tc>
        <w:tc>
          <w:tcPr>
            <w:tcW w:w="1350" w:type="dxa"/>
          </w:tcPr>
          <w:p w14:paraId="4FE30182" w14:textId="77777777" w:rsidR="00F75FD4" w:rsidRDefault="00F75FD4" w:rsidP="007930E2"/>
        </w:tc>
      </w:tr>
    </w:tbl>
    <w:p w14:paraId="5111EE1C" w14:textId="77777777" w:rsidR="007930E2" w:rsidRDefault="007930E2" w:rsidP="007930E2"/>
    <w:p w14:paraId="37E8926C" w14:textId="77777777" w:rsidR="00F31150" w:rsidRDefault="00F31150" w:rsidP="007930E2"/>
    <w:tbl>
      <w:tblPr>
        <w:tblStyle w:val="TableGrid"/>
        <w:tblW w:w="1107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810"/>
        <w:gridCol w:w="1440"/>
        <w:gridCol w:w="990"/>
        <w:gridCol w:w="990"/>
        <w:gridCol w:w="1033"/>
        <w:gridCol w:w="947"/>
        <w:gridCol w:w="1170"/>
        <w:gridCol w:w="1170"/>
        <w:gridCol w:w="1170"/>
        <w:gridCol w:w="1350"/>
      </w:tblGrid>
      <w:tr w:rsidR="00F31150" w14:paraId="5E1E9B69" w14:textId="77777777" w:rsidTr="00675074">
        <w:trPr>
          <w:gridBefore w:val="1"/>
          <w:wBefore w:w="810" w:type="dxa"/>
        </w:trPr>
        <w:tc>
          <w:tcPr>
            <w:tcW w:w="1440" w:type="dxa"/>
            <w:shd w:val="clear" w:color="auto" w:fill="FABF8F" w:themeFill="accent6" w:themeFillTint="99"/>
          </w:tcPr>
          <w:p w14:paraId="70460270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Pasteurized Milk</w:t>
            </w:r>
          </w:p>
        </w:tc>
        <w:tc>
          <w:tcPr>
            <w:tcW w:w="990" w:type="dxa"/>
            <w:shd w:val="clear" w:color="auto" w:fill="FABF8F" w:themeFill="accent6" w:themeFillTint="99"/>
          </w:tcPr>
          <w:p w14:paraId="48D86E49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Settling Milk</w:t>
            </w:r>
          </w:p>
        </w:tc>
        <w:tc>
          <w:tcPr>
            <w:tcW w:w="990" w:type="dxa"/>
            <w:shd w:val="clear" w:color="auto" w:fill="FABF8F" w:themeFill="accent6" w:themeFillTint="99"/>
          </w:tcPr>
          <w:p w14:paraId="320BBA11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Cutting The Curd</w:t>
            </w:r>
          </w:p>
        </w:tc>
        <w:tc>
          <w:tcPr>
            <w:tcW w:w="1033" w:type="dxa"/>
            <w:shd w:val="clear" w:color="auto" w:fill="FABF8F" w:themeFill="accent6" w:themeFillTint="99"/>
          </w:tcPr>
          <w:p w14:paraId="06EDE5F6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Cooking The Curd</w:t>
            </w:r>
          </w:p>
        </w:tc>
        <w:tc>
          <w:tcPr>
            <w:tcW w:w="947" w:type="dxa"/>
            <w:shd w:val="clear" w:color="auto" w:fill="FABF8F" w:themeFill="accent6" w:themeFillTint="99"/>
          </w:tcPr>
          <w:p w14:paraId="6F9BC24A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Milling</w:t>
            </w:r>
          </w:p>
        </w:tc>
        <w:tc>
          <w:tcPr>
            <w:tcW w:w="1170" w:type="dxa"/>
            <w:shd w:val="clear" w:color="auto" w:fill="FABF8F" w:themeFill="accent6" w:themeFillTint="99"/>
          </w:tcPr>
          <w:p w14:paraId="45798C5D" w14:textId="26629CB4" w:rsidR="00F31150" w:rsidRPr="00F75FD4" w:rsidRDefault="00675074" w:rsidP="00183B56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Softening</w:t>
            </w:r>
          </w:p>
        </w:tc>
        <w:tc>
          <w:tcPr>
            <w:tcW w:w="1170" w:type="dxa"/>
            <w:shd w:val="clear" w:color="auto" w:fill="FABF8F" w:themeFill="accent6" w:themeFillTint="99"/>
          </w:tcPr>
          <w:p w14:paraId="630AB2CF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Pressing</w:t>
            </w:r>
          </w:p>
        </w:tc>
        <w:tc>
          <w:tcPr>
            <w:tcW w:w="1170" w:type="dxa"/>
            <w:shd w:val="clear" w:color="auto" w:fill="FABF8F" w:themeFill="accent6" w:themeFillTint="99"/>
          </w:tcPr>
          <w:p w14:paraId="2C7AA609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Ripening</w:t>
            </w:r>
          </w:p>
        </w:tc>
        <w:tc>
          <w:tcPr>
            <w:tcW w:w="1350" w:type="dxa"/>
            <w:shd w:val="clear" w:color="auto" w:fill="FABF8F" w:themeFill="accent6" w:themeFillTint="99"/>
          </w:tcPr>
          <w:p w14:paraId="78408441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  <w:r w:rsidRPr="00F75FD4">
              <w:rPr>
                <w:b/>
                <w:sz w:val="24"/>
                <w:szCs w:val="24"/>
              </w:rPr>
              <w:t>Packaging</w:t>
            </w:r>
          </w:p>
        </w:tc>
      </w:tr>
      <w:tr w:rsidR="00F31150" w14:paraId="1E037B7E" w14:textId="77777777" w:rsidTr="00675074">
        <w:trPr>
          <w:trHeight w:val="440"/>
        </w:trPr>
        <w:tc>
          <w:tcPr>
            <w:tcW w:w="810" w:type="dxa"/>
            <w:vMerge w:val="restart"/>
            <w:shd w:val="clear" w:color="auto" w:fill="FABF8F" w:themeFill="accent6" w:themeFillTint="99"/>
          </w:tcPr>
          <w:p w14:paraId="573CF744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T</w:t>
            </w:r>
          </w:p>
          <w:p w14:paraId="58E6C9A9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E</w:t>
            </w:r>
          </w:p>
          <w:p w14:paraId="28D3500F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M</w:t>
            </w:r>
          </w:p>
          <w:p w14:paraId="4DB305FF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P</w:t>
            </w:r>
          </w:p>
          <w:p w14:paraId="67F9EA77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E</w:t>
            </w:r>
          </w:p>
          <w:p w14:paraId="79A4C778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R</w:t>
            </w:r>
          </w:p>
          <w:p w14:paraId="41854A8B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A</w:t>
            </w:r>
          </w:p>
          <w:p w14:paraId="31898B64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T</w:t>
            </w:r>
          </w:p>
          <w:p w14:paraId="04B54D74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U</w:t>
            </w:r>
          </w:p>
          <w:p w14:paraId="3A69119D" w14:textId="77777777" w:rsidR="00F31150" w:rsidRPr="00F31150" w:rsidRDefault="00F31150" w:rsidP="00183B5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R</w:t>
            </w:r>
          </w:p>
          <w:p w14:paraId="6BD58FE5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  <w:r w:rsidRPr="00F31150">
              <w:rPr>
                <w:b/>
                <w:color w:val="000000" w:themeColor="text1"/>
                <w:sz w:val="28"/>
                <w:szCs w:val="28"/>
              </w:rPr>
              <w:t>E</w:t>
            </w:r>
          </w:p>
        </w:tc>
        <w:tc>
          <w:tcPr>
            <w:tcW w:w="1440" w:type="dxa"/>
          </w:tcPr>
          <w:p w14:paraId="7AFE388D" w14:textId="77777777" w:rsidR="00F31150" w:rsidRDefault="00F31150" w:rsidP="00183B56"/>
        </w:tc>
        <w:tc>
          <w:tcPr>
            <w:tcW w:w="990" w:type="dxa"/>
          </w:tcPr>
          <w:p w14:paraId="05CC7CE0" w14:textId="77777777" w:rsidR="00F31150" w:rsidRDefault="00F31150" w:rsidP="00183B56"/>
        </w:tc>
        <w:tc>
          <w:tcPr>
            <w:tcW w:w="990" w:type="dxa"/>
          </w:tcPr>
          <w:p w14:paraId="10DF5666" w14:textId="77777777" w:rsidR="00F31150" w:rsidRDefault="00F31150" w:rsidP="00183B56"/>
        </w:tc>
        <w:tc>
          <w:tcPr>
            <w:tcW w:w="1033" w:type="dxa"/>
          </w:tcPr>
          <w:p w14:paraId="6302434C" w14:textId="77777777" w:rsidR="00F31150" w:rsidRDefault="00F31150" w:rsidP="00183B56"/>
        </w:tc>
        <w:tc>
          <w:tcPr>
            <w:tcW w:w="947" w:type="dxa"/>
          </w:tcPr>
          <w:p w14:paraId="68DC95F2" w14:textId="77777777" w:rsidR="00F31150" w:rsidRDefault="00F31150" w:rsidP="00183B56"/>
        </w:tc>
        <w:tc>
          <w:tcPr>
            <w:tcW w:w="1170" w:type="dxa"/>
          </w:tcPr>
          <w:p w14:paraId="71714EDC" w14:textId="77777777" w:rsidR="00F31150" w:rsidRDefault="00F31150" w:rsidP="00183B56"/>
        </w:tc>
        <w:tc>
          <w:tcPr>
            <w:tcW w:w="1170" w:type="dxa"/>
          </w:tcPr>
          <w:p w14:paraId="22EB47FB" w14:textId="77777777" w:rsidR="00F31150" w:rsidRDefault="00F31150" w:rsidP="00183B56"/>
        </w:tc>
        <w:tc>
          <w:tcPr>
            <w:tcW w:w="1170" w:type="dxa"/>
          </w:tcPr>
          <w:p w14:paraId="37353DFA" w14:textId="77777777" w:rsidR="00F31150" w:rsidRDefault="00F31150" w:rsidP="00183B56"/>
        </w:tc>
        <w:tc>
          <w:tcPr>
            <w:tcW w:w="1350" w:type="dxa"/>
          </w:tcPr>
          <w:p w14:paraId="109778D7" w14:textId="77777777" w:rsidR="00F31150" w:rsidRDefault="00F31150" w:rsidP="00183B56"/>
        </w:tc>
      </w:tr>
      <w:tr w:rsidR="00F31150" w14:paraId="2615A5CE" w14:textId="77777777" w:rsidTr="00675074">
        <w:trPr>
          <w:trHeight w:val="431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06A54AC6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0E3231AD" w14:textId="77777777" w:rsidR="00F31150" w:rsidRDefault="00F31150" w:rsidP="00183B56"/>
        </w:tc>
        <w:tc>
          <w:tcPr>
            <w:tcW w:w="990" w:type="dxa"/>
          </w:tcPr>
          <w:p w14:paraId="36A85F9D" w14:textId="77777777" w:rsidR="00F31150" w:rsidRDefault="00F31150" w:rsidP="00183B56"/>
        </w:tc>
        <w:tc>
          <w:tcPr>
            <w:tcW w:w="990" w:type="dxa"/>
          </w:tcPr>
          <w:p w14:paraId="7468D27D" w14:textId="77777777" w:rsidR="00F31150" w:rsidRDefault="00F31150" w:rsidP="00183B56"/>
        </w:tc>
        <w:tc>
          <w:tcPr>
            <w:tcW w:w="1033" w:type="dxa"/>
          </w:tcPr>
          <w:p w14:paraId="745FF80C" w14:textId="77777777" w:rsidR="00F31150" w:rsidRDefault="00F31150" w:rsidP="00183B56"/>
        </w:tc>
        <w:tc>
          <w:tcPr>
            <w:tcW w:w="947" w:type="dxa"/>
          </w:tcPr>
          <w:p w14:paraId="20BBE144" w14:textId="77777777" w:rsidR="00F31150" w:rsidRDefault="00F31150" w:rsidP="00183B56"/>
        </w:tc>
        <w:tc>
          <w:tcPr>
            <w:tcW w:w="1170" w:type="dxa"/>
          </w:tcPr>
          <w:p w14:paraId="62BDBFBF" w14:textId="77777777" w:rsidR="00F31150" w:rsidRDefault="00F31150" w:rsidP="00183B56"/>
        </w:tc>
        <w:tc>
          <w:tcPr>
            <w:tcW w:w="1170" w:type="dxa"/>
          </w:tcPr>
          <w:p w14:paraId="2471FE9F" w14:textId="77777777" w:rsidR="00F31150" w:rsidRDefault="00F31150" w:rsidP="00183B56"/>
        </w:tc>
        <w:tc>
          <w:tcPr>
            <w:tcW w:w="1170" w:type="dxa"/>
          </w:tcPr>
          <w:p w14:paraId="4441D362" w14:textId="77777777" w:rsidR="00F31150" w:rsidRDefault="00F31150" w:rsidP="00183B56"/>
        </w:tc>
        <w:tc>
          <w:tcPr>
            <w:tcW w:w="1350" w:type="dxa"/>
          </w:tcPr>
          <w:p w14:paraId="2C57243B" w14:textId="77777777" w:rsidR="00F31150" w:rsidRDefault="00F31150" w:rsidP="00183B56"/>
        </w:tc>
      </w:tr>
      <w:tr w:rsidR="00F31150" w14:paraId="0C7EE570" w14:textId="77777777" w:rsidTr="00675074">
        <w:trPr>
          <w:trHeight w:val="440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2786966C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714564C1" w14:textId="77777777" w:rsidR="00F31150" w:rsidRDefault="00F31150" w:rsidP="00183B56"/>
        </w:tc>
        <w:tc>
          <w:tcPr>
            <w:tcW w:w="990" w:type="dxa"/>
          </w:tcPr>
          <w:p w14:paraId="0E3730CF" w14:textId="77777777" w:rsidR="00F31150" w:rsidRDefault="00F31150" w:rsidP="00183B56"/>
        </w:tc>
        <w:tc>
          <w:tcPr>
            <w:tcW w:w="990" w:type="dxa"/>
          </w:tcPr>
          <w:p w14:paraId="76582FDD" w14:textId="77777777" w:rsidR="00F31150" w:rsidRDefault="00F31150" w:rsidP="00183B56"/>
        </w:tc>
        <w:tc>
          <w:tcPr>
            <w:tcW w:w="1033" w:type="dxa"/>
          </w:tcPr>
          <w:p w14:paraId="30313A1B" w14:textId="77777777" w:rsidR="00F31150" w:rsidRDefault="00F31150" w:rsidP="00183B56"/>
        </w:tc>
        <w:tc>
          <w:tcPr>
            <w:tcW w:w="947" w:type="dxa"/>
          </w:tcPr>
          <w:p w14:paraId="6B8EEB5B" w14:textId="77777777" w:rsidR="00F31150" w:rsidRDefault="00F31150" w:rsidP="00183B56"/>
        </w:tc>
        <w:tc>
          <w:tcPr>
            <w:tcW w:w="1170" w:type="dxa"/>
          </w:tcPr>
          <w:p w14:paraId="64E8022F" w14:textId="77777777" w:rsidR="00F31150" w:rsidRDefault="00F31150" w:rsidP="00183B56"/>
        </w:tc>
        <w:tc>
          <w:tcPr>
            <w:tcW w:w="1170" w:type="dxa"/>
          </w:tcPr>
          <w:p w14:paraId="33A8B64B" w14:textId="77777777" w:rsidR="00F31150" w:rsidRDefault="00F31150" w:rsidP="00183B56"/>
        </w:tc>
        <w:tc>
          <w:tcPr>
            <w:tcW w:w="1170" w:type="dxa"/>
          </w:tcPr>
          <w:p w14:paraId="6A662054" w14:textId="77777777" w:rsidR="00F31150" w:rsidRDefault="00F31150" w:rsidP="00183B56"/>
        </w:tc>
        <w:tc>
          <w:tcPr>
            <w:tcW w:w="1350" w:type="dxa"/>
          </w:tcPr>
          <w:p w14:paraId="6AF3227C" w14:textId="77777777" w:rsidR="00F31150" w:rsidRDefault="00F31150" w:rsidP="00183B56"/>
        </w:tc>
      </w:tr>
      <w:tr w:rsidR="00F31150" w14:paraId="507996A2" w14:textId="77777777" w:rsidTr="00675074">
        <w:trPr>
          <w:trHeight w:val="431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7B34ACDC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2ED87673" w14:textId="77777777" w:rsidR="00F31150" w:rsidRDefault="00F31150" w:rsidP="00183B56"/>
        </w:tc>
        <w:tc>
          <w:tcPr>
            <w:tcW w:w="990" w:type="dxa"/>
          </w:tcPr>
          <w:p w14:paraId="4144DD70" w14:textId="77777777" w:rsidR="00F31150" w:rsidRDefault="00F31150" w:rsidP="00183B56"/>
        </w:tc>
        <w:tc>
          <w:tcPr>
            <w:tcW w:w="990" w:type="dxa"/>
          </w:tcPr>
          <w:p w14:paraId="09EFEC5B" w14:textId="77777777" w:rsidR="00F31150" w:rsidRDefault="00F31150" w:rsidP="00183B56"/>
        </w:tc>
        <w:tc>
          <w:tcPr>
            <w:tcW w:w="1033" w:type="dxa"/>
          </w:tcPr>
          <w:p w14:paraId="544B0A4B" w14:textId="77777777" w:rsidR="00F31150" w:rsidRDefault="00F31150" w:rsidP="00183B56"/>
        </w:tc>
        <w:tc>
          <w:tcPr>
            <w:tcW w:w="947" w:type="dxa"/>
          </w:tcPr>
          <w:p w14:paraId="5DD6B1AA" w14:textId="77777777" w:rsidR="00F31150" w:rsidRDefault="00F31150" w:rsidP="00183B56"/>
        </w:tc>
        <w:tc>
          <w:tcPr>
            <w:tcW w:w="1170" w:type="dxa"/>
          </w:tcPr>
          <w:p w14:paraId="106ABF78" w14:textId="77777777" w:rsidR="00F31150" w:rsidRDefault="00F31150" w:rsidP="00183B56"/>
        </w:tc>
        <w:tc>
          <w:tcPr>
            <w:tcW w:w="1170" w:type="dxa"/>
          </w:tcPr>
          <w:p w14:paraId="6A4029F8" w14:textId="77777777" w:rsidR="00F31150" w:rsidRDefault="00F31150" w:rsidP="00183B56"/>
        </w:tc>
        <w:tc>
          <w:tcPr>
            <w:tcW w:w="1170" w:type="dxa"/>
          </w:tcPr>
          <w:p w14:paraId="3A9704F5" w14:textId="77777777" w:rsidR="00F31150" w:rsidRDefault="00F31150" w:rsidP="00183B56"/>
        </w:tc>
        <w:tc>
          <w:tcPr>
            <w:tcW w:w="1350" w:type="dxa"/>
          </w:tcPr>
          <w:p w14:paraId="4EA5FA21" w14:textId="77777777" w:rsidR="00F31150" w:rsidRDefault="00F31150" w:rsidP="00183B56"/>
        </w:tc>
      </w:tr>
      <w:tr w:rsidR="00F31150" w14:paraId="7039A088" w14:textId="77777777" w:rsidTr="00675074">
        <w:trPr>
          <w:trHeight w:val="449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6394AC1A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599B46D2" w14:textId="77777777" w:rsidR="00F31150" w:rsidRDefault="00F31150" w:rsidP="00183B56"/>
        </w:tc>
        <w:tc>
          <w:tcPr>
            <w:tcW w:w="990" w:type="dxa"/>
          </w:tcPr>
          <w:p w14:paraId="34F8DD47" w14:textId="77777777" w:rsidR="00F31150" w:rsidRDefault="00F31150" w:rsidP="00183B56"/>
        </w:tc>
        <w:tc>
          <w:tcPr>
            <w:tcW w:w="990" w:type="dxa"/>
          </w:tcPr>
          <w:p w14:paraId="4A4DB15A" w14:textId="77777777" w:rsidR="00F31150" w:rsidRDefault="00F31150" w:rsidP="00183B56"/>
        </w:tc>
        <w:tc>
          <w:tcPr>
            <w:tcW w:w="1033" w:type="dxa"/>
          </w:tcPr>
          <w:p w14:paraId="2199AB41" w14:textId="77777777" w:rsidR="00F31150" w:rsidRDefault="00F31150" w:rsidP="00183B56"/>
        </w:tc>
        <w:tc>
          <w:tcPr>
            <w:tcW w:w="947" w:type="dxa"/>
          </w:tcPr>
          <w:p w14:paraId="1F4BA320" w14:textId="77777777" w:rsidR="00F31150" w:rsidRDefault="00F31150" w:rsidP="00183B56"/>
        </w:tc>
        <w:tc>
          <w:tcPr>
            <w:tcW w:w="1170" w:type="dxa"/>
          </w:tcPr>
          <w:p w14:paraId="33BDB32E" w14:textId="77777777" w:rsidR="00F31150" w:rsidRDefault="00F31150" w:rsidP="00183B56"/>
        </w:tc>
        <w:tc>
          <w:tcPr>
            <w:tcW w:w="1170" w:type="dxa"/>
          </w:tcPr>
          <w:p w14:paraId="0F8FBA2A" w14:textId="77777777" w:rsidR="00F31150" w:rsidRDefault="00F31150" w:rsidP="00183B56"/>
        </w:tc>
        <w:tc>
          <w:tcPr>
            <w:tcW w:w="1170" w:type="dxa"/>
          </w:tcPr>
          <w:p w14:paraId="17E5978E" w14:textId="77777777" w:rsidR="00F31150" w:rsidRDefault="00F31150" w:rsidP="00183B56"/>
        </w:tc>
        <w:tc>
          <w:tcPr>
            <w:tcW w:w="1350" w:type="dxa"/>
          </w:tcPr>
          <w:p w14:paraId="5DF3E233" w14:textId="77777777" w:rsidR="00F31150" w:rsidRDefault="00F31150" w:rsidP="00183B56"/>
        </w:tc>
      </w:tr>
      <w:tr w:rsidR="00F31150" w14:paraId="56A6F1DE" w14:textId="77777777" w:rsidTr="00675074">
        <w:trPr>
          <w:trHeight w:val="539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6DD071B9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70A7AAD5" w14:textId="77777777" w:rsidR="00F31150" w:rsidRDefault="00F31150" w:rsidP="00183B56"/>
        </w:tc>
        <w:tc>
          <w:tcPr>
            <w:tcW w:w="990" w:type="dxa"/>
          </w:tcPr>
          <w:p w14:paraId="6B51AB7B" w14:textId="77777777" w:rsidR="00F31150" w:rsidRDefault="00F31150" w:rsidP="00183B56"/>
        </w:tc>
        <w:tc>
          <w:tcPr>
            <w:tcW w:w="990" w:type="dxa"/>
          </w:tcPr>
          <w:p w14:paraId="372C827F" w14:textId="77777777" w:rsidR="00F31150" w:rsidRDefault="00F31150" w:rsidP="00183B56"/>
        </w:tc>
        <w:tc>
          <w:tcPr>
            <w:tcW w:w="1033" w:type="dxa"/>
          </w:tcPr>
          <w:p w14:paraId="419722DF" w14:textId="77777777" w:rsidR="00F31150" w:rsidRDefault="00F31150" w:rsidP="00183B56"/>
        </w:tc>
        <w:tc>
          <w:tcPr>
            <w:tcW w:w="947" w:type="dxa"/>
          </w:tcPr>
          <w:p w14:paraId="5E218B98" w14:textId="77777777" w:rsidR="00F31150" w:rsidRDefault="00F31150" w:rsidP="00183B56"/>
        </w:tc>
        <w:tc>
          <w:tcPr>
            <w:tcW w:w="1170" w:type="dxa"/>
          </w:tcPr>
          <w:p w14:paraId="47F5241B" w14:textId="77777777" w:rsidR="00F31150" w:rsidRDefault="00F31150" w:rsidP="00183B56"/>
        </w:tc>
        <w:tc>
          <w:tcPr>
            <w:tcW w:w="1170" w:type="dxa"/>
          </w:tcPr>
          <w:p w14:paraId="2276EA24" w14:textId="77777777" w:rsidR="00F31150" w:rsidRDefault="00F31150" w:rsidP="00183B56"/>
        </w:tc>
        <w:tc>
          <w:tcPr>
            <w:tcW w:w="1170" w:type="dxa"/>
          </w:tcPr>
          <w:p w14:paraId="470121BF" w14:textId="77777777" w:rsidR="00F31150" w:rsidRDefault="00F31150" w:rsidP="00183B56"/>
        </w:tc>
        <w:tc>
          <w:tcPr>
            <w:tcW w:w="1350" w:type="dxa"/>
          </w:tcPr>
          <w:p w14:paraId="11787ED8" w14:textId="77777777" w:rsidR="00F31150" w:rsidRDefault="00F31150" w:rsidP="00183B56"/>
        </w:tc>
      </w:tr>
      <w:tr w:rsidR="00F31150" w14:paraId="25F9A0F3" w14:textId="77777777" w:rsidTr="00675074">
        <w:trPr>
          <w:trHeight w:val="521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5D99C3D6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6EFAE20C" w14:textId="77777777" w:rsidR="00F31150" w:rsidRDefault="00F31150" w:rsidP="00183B56"/>
        </w:tc>
        <w:tc>
          <w:tcPr>
            <w:tcW w:w="990" w:type="dxa"/>
          </w:tcPr>
          <w:p w14:paraId="29BEE97C" w14:textId="77777777" w:rsidR="00F31150" w:rsidRDefault="00F31150" w:rsidP="00183B56"/>
        </w:tc>
        <w:tc>
          <w:tcPr>
            <w:tcW w:w="990" w:type="dxa"/>
          </w:tcPr>
          <w:p w14:paraId="1C100F18" w14:textId="77777777" w:rsidR="00F31150" w:rsidRDefault="00F31150" w:rsidP="00183B56"/>
        </w:tc>
        <w:tc>
          <w:tcPr>
            <w:tcW w:w="1033" w:type="dxa"/>
          </w:tcPr>
          <w:p w14:paraId="2F1FC56A" w14:textId="77777777" w:rsidR="00F31150" w:rsidRDefault="00F31150" w:rsidP="00183B56"/>
        </w:tc>
        <w:tc>
          <w:tcPr>
            <w:tcW w:w="947" w:type="dxa"/>
          </w:tcPr>
          <w:p w14:paraId="70E54819" w14:textId="77777777" w:rsidR="00F31150" w:rsidRDefault="00F31150" w:rsidP="00183B56"/>
        </w:tc>
        <w:tc>
          <w:tcPr>
            <w:tcW w:w="1170" w:type="dxa"/>
          </w:tcPr>
          <w:p w14:paraId="270BEA0F" w14:textId="77777777" w:rsidR="00F31150" w:rsidRDefault="00F31150" w:rsidP="00183B56"/>
        </w:tc>
        <w:tc>
          <w:tcPr>
            <w:tcW w:w="1170" w:type="dxa"/>
          </w:tcPr>
          <w:p w14:paraId="0F1F0869" w14:textId="77777777" w:rsidR="00F31150" w:rsidRDefault="00F31150" w:rsidP="00183B56"/>
        </w:tc>
        <w:tc>
          <w:tcPr>
            <w:tcW w:w="1170" w:type="dxa"/>
          </w:tcPr>
          <w:p w14:paraId="34925825" w14:textId="77777777" w:rsidR="00F31150" w:rsidRDefault="00F31150" w:rsidP="00183B56"/>
        </w:tc>
        <w:tc>
          <w:tcPr>
            <w:tcW w:w="1350" w:type="dxa"/>
          </w:tcPr>
          <w:p w14:paraId="6D4C5F87" w14:textId="77777777" w:rsidR="00F31150" w:rsidRDefault="00F31150" w:rsidP="00183B56"/>
        </w:tc>
      </w:tr>
      <w:tr w:rsidR="00F31150" w14:paraId="25ECE800" w14:textId="77777777" w:rsidTr="00675074">
        <w:trPr>
          <w:trHeight w:val="440"/>
        </w:trPr>
        <w:tc>
          <w:tcPr>
            <w:tcW w:w="810" w:type="dxa"/>
            <w:vMerge/>
            <w:shd w:val="clear" w:color="auto" w:fill="FABF8F" w:themeFill="accent6" w:themeFillTint="99"/>
          </w:tcPr>
          <w:p w14:paraId="74A05B1F" w14:textId="77777777" w:rsidR="00F31150" w:rsidRPr="00F75FD4" w:rsidRDefault="00F31150" w:rsidP="00183B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14:paraId="46D4B417" w14:textId="77777777" w:rsidR="00F31150" w:rsidRDefault="00F31150" w:rsidP="00183B56"/>
        </w:tc>
        <w:tc>
          <w:tcPr>
            <w:tcW w:w="990" w:type="dxa"/>
          </w:tcPr>
          <w:p w14:paraId="690DABB2" w14:textId="77777777" w:rsidR="00F31150" w:rsidRDefault="00F31150" w:rsidP="00183B56"/>
        </w:tc>
        <w:tc>
          <w:tcPr>
            <w:tcW w:w="990" w:type="dxa"/>
          </w:tcPr>
          <w:p w14:paraId="4C80C798" w14:textId="77777777" w:rsidR="00F31150" w:rsidRDefault="00F31150" w:rsidP="00183B56"/>
        </w:tc>
        <w:tc>
          <w:tcPr>
            <w:tcW w:w="1033" w:type="dxa"/>
          </w:tcPr>
          <w:p w14:paraId="0375FCB2" w14:textId="77777777" w:rsidR="00F31150" w:rsidRDefault="00F31150" w:rsidP="00183B56"/>
        </w:tc>
        <w:tc>
          <w:tcPr>
            <w:tcW w:w="947" w:type="dxa"/>
          </w:tcPr>
          <w:p w14:paraId="606BF069" w14:textId="77777777" w:rsidR="00F31150" w:rsidRDefault="00F31150" w:rsidP="00183B56"/>
        </w:tc>
        <w:tc>
          <w:tcPr>
            <w:tcW w:w="1170" w:type="dxa"/>
          </w:tcPr>
          <w:p w14:paraId="27F2CB61" w14:textId="77777777" w:rsidR="00F31150" w:rsidRDefault="00F31150" w:rsidP="00183B56"/>
        </w:tc>
        <w:tc>
          <w:tcPr>
            <w:tcW w:w="1170" w:type="dxa"/>
          </w:tcPr>
          <w:p w14:paraId="28711CE9" w14:textId="77777777" w:rsidR="00F31150" w:rsidRDefault="00F31150" w:rsidP="00183B56"/>
        </w:tc>
        <w:tc>
          <w:tcPr>
            <w:tcW w:w="1170" w:type="dxa"/>
          </w:tcPr>
          <w:p w14:paraId="166ED3DD" w14:textId="77777777" w:rsidR="00F31150" w:rsidRDefault="00F31150" w:rsidP="00183B56"/>
        </w:tc>
        <w:tc>
          <w:tcPr>
            <w:tcW w:w="1350" w:type="dxa"/>
          </w:tcPr>
          <w:p w14:paraId="34C2881F" w14:textId="77777777" w:rsidR="00F31150" w:rsidRDefault="00F31150" w:rsidP="00183B56"/>
        </w:tc>
      </w:tr>
    </w:tbl>
    <w:p w14:paraId="0C8D2092" w14:textId="77777777" w:rsidR="00F31150" w:rsidRPr="007930E2" w:rsidRDefault="00F31150" w:rsidP="00F31150"/>
    <w:p w14:paraId="1D2728FA" w14:textId="77777777" w:rsidR="00F31150" w:rsidRPr="007930E2" w:rsidRDefault="00F31150" w:rsidP="007930E2"/>
    <w:sectPr w:rsidR="00F31150" w:rsidRPr="007930E2" w:rsidSect="006659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074"/>
    <w:rsid w:val="004A09D9"/>
    <w:rsid w:val="006659FE"/>
    <w:rsid w:val="00675074"/>
    <w:rsid w:val="007930E2"/>
    <w:rsid w:val="00BB7BAF"/>
    <w:rsid w:val="00F31150"/>
    <w:rsid w:val="00F7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2895B"/>
  <w15:docId w15:val="{F38F98CA-CA4E-4FF0-9CEF-2D06A3129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9FE"/>
  </w:style>
  <w:style w:type="paragraph" w:styleId="Heading1">
    <w:name w:val="heading 1"/>
    <w:basedOn w:val="Normal"/>
    <w:next w:val="Normal"/>
    <w:link w:val="Heading1Char"/>
    <w:uiPriority w:val="9"/>
    <w:qFormat/>
    <w:rsid w:val="007930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30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93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template%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17.dotx</Template>
  <TotalTime>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2021-11-26T09:10:00Z</dcterms:created>
  <dcterms:modified xsi:type="dcterms:W3CDTF">2021-11-26T09:10:00Z</dcterms:modified>
</cp:coreProperties>
</file>