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95F2" w14:textId="4E9060C7" w:rsidR="004138F4" w:rsidRDefault="001D0EB9" w:rsidP="009B755C">
      <w:pPr>
        <w:pStyle w:val="Title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748E0" wp14:editId="0191B9C5">
                <wp:simplePos x="0" y="0"/>
                <wp:positionH relativeFrom="column">
                  <wp:posOffset>0</wp:posOffset>
                </wp:positionH>
                <wp:positionV relativeFrom="paragraph">
                  <wp:posOffset>-571500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64789F" id="Oval 2" o:spid="_x0000_s1026" style="position:absolute;margin-left:0;margin-top:-4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" stroked="f">
                <v:fill r:id="rId5" o:title="" recolor="t" type="frame"/>
              </v:oval>
            </w:pict>
          </mc:Fallback>
        </mc:AlternateContent>
      </w:r>
      <w:r w:rsidR="00476760" w:rsidRPr="009B755C">
        <w:rPr>
          <w:sz w:val="32"/>
          <w:szCs w:val="32"/>
        </w:rPr>
        <w:t>Body Temperature Log</w:t>
      </w:r>
    </w:p>
    <w:p w14:paraId="34162D72" w14:textId="77777777" w:rsidR="009B755C" w:rsidRDefault="00476760" w:rsidP="009B755C">
      <w:r>
        <w:t xml:space="preserve">Name: </w:t>
      </w:r>
      <w:r w:rsidR="00EB7B56">
        <w:t>_</w:t>
      </w:r>
      <w:r w:rsidR="009B755C">
        <w:t>______________________</w:t>
      </w:r>
      <w:r w:rsidR="00EB7B56">
        <w:t xml:space="preserve">_____                         </w:t>
      </w:r>
      <w:r w:rsidR="009B755C">
        <w:t xml:space="preserve">         </w:t>
      </w:r>
      <w:r>
        <w:t xml:space="preserve">Month: </w:t>
      </w:r>
      <w:r w:rsidR="00EB7B56">
        <w:t>_</w:t>
      </w:r>
      <w:r w:rsidR="009B755C">
        <w:t>___________________________</w:t>
      </w:r>
    </w:p>
    <w:p w14:paraId="51DA41A9" w14:textId="77777777" w:rsidR="009B755C" w:rsidRDefault="00476760" w:rsidP="009B755C">
      <w:r>
        <w:t>Date</w:t>
      </w:r>
      <w:r w:rsidR="00EB7B56">
        <w:t>: _</w:t>
      </w:r>
      <w:r w:rsidR="009B755C">
        <w:t>____________________________</w:t>
      </w:r>
    </w:p>
    <w:tbl>
      <w:tblPr>
        <w:tblStyle w:val="MediumList11"/>
        <w:tblW w:w="0" w:type="auto"/>
        <w:tblLook w:val="04A0" w:firstRow="1" w:lastRow="0" w:firstColumn="1" w:lastColumn="0" w:noHBand="0" w:noVBand="1"/>
      </w:tblPr>
      <w:tblGrid>
        <w:gridCol w:w="1460"/>
        <w:gridCol w:w="1130"/>
        <w:gridCol w:w="1135"/>
        <w:gridCol w:w="1131"/>
        <w:gridCol w:w="1150"/>
        <w:gridCol w:w="1110"/>
        <w:gridCol w:w="1113"/>
        <w:gridCol w:w="1121"/>
      </w:tblGrid>
      <w:tr w:rsidR="009B755C" w14:paraId="3837C1F3" w14:textId="77777777" w:rsidTr="004767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C2AB" w14:textId="77777777" w:rsidR="009B755C" w:rsidRPr="00EB7B56" w:rsidRDefault="00476760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Temperature (Degree Fahrenheit)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DE89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Mon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DB06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Tues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6A4B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Wed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957D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Thurs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B8E0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Fri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2266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Sat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5F4C" w14:textId="77777777" w:rsidR="009B755C" w:rsidRPr="00EB7B56" w:rsidRDefault="00476760" w:rsidP="00EB7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B7B56">
              <w:rPr>
                <w:b/>
              </w:rPr>
              <w:t>Sun</w:t>
            </w:r>
          </w:p>
        </w:tc>
      </w:tr>
      <w:tr w:rsidR="009B755C" w14:paraId="3EF88E56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184ADD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99.0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FCD3FC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5D19E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B784F8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74CD9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004691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9FF64E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B8C8B5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095735B8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95720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98.9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105752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F29F7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DC2DF6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DC03C4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89686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6BDA4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55F2F9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073F7F9F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B47FAD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98.8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92F3A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9A256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9FB85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52F70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ACB7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BC4F81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42AEF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2E6B1840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0F9F3A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98.7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5C2AD8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471D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F028FD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612A42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9EF03A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72E17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41ABDC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326ACD3C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E1681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98.6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02491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BB360D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154EC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7B77F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B61294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F3750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DE8A41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07FE9FD4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5046AC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98.5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B4001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74306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717BD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7D4B3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978D5B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6839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C4410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2E772E9D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464109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98.4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9D8D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41E4B6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F00425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BB3BE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8B519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C7132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37C46C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4E42977A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440C89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98.3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1B2E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58CDD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DD71FD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B02A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51915E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428EAC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686048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3B7D9BF3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B9FDAE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98.2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5FEA9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477C5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7B46B0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53C9A6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6B948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2D29B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59624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68D961A6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D48DF2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98.1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6607E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C0AAF9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BED3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776FBA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062763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21BB43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19B8F6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2C09A9D5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84048E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98.0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AFA0F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BEF46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B3EB7C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5DF7D8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FA06CB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E34DD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2D5458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6DDEA908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C51F95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97.9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594A6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874E5D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651E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0D82B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41CDD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83E58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0AA16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27B30F5E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7962A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97.8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187F48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D7C59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C358C4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31323D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614299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44CBE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4F8BCE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59BF0A30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13F19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97.7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E7387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62ECE4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26C19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DCB03D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6208D3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95960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E67FBB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110D324C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F6CACD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97.6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CEDB8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7FD8B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5685E1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ACE0C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9F7CD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866109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457101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6BF7494C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4F358C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97.5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C60E94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2A31FD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CC71E1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99CB4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3D88AC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B0FBC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B91F6C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671F1D6F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C3EB5D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97.4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900E9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14D857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BC587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99FB4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48F7C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558CB9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4398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15B52656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B90E6B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97.3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6AEDFE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392248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50B69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F37A29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24785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E7DE0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FDBEE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406BA3DD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C61CB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97.2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909D8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F9579C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A2BB4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7C186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C821FF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CD184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28C07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7D461A36" w14:textId="77777777" w:rsidTr="00476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7A35F0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97.1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44486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5D120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4899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80802A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19836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F917FF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A7D4E" w14:textId="77777777" w:rsidR="009B755C" w:rsidRPr="00EB7B56" w:rsidRDefault="009B755C" w:rsidP="00EB7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B755C" w14:paraId="00C05A02" w14:textId="77777777" w:rsidTr="00476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7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14:paraId="056873A5" w14:textId="77777777" w:rsidR="009B755C" w:rsidRPr="00EB7B56" w:rsidRDefault="009B755C" w:rsidP="00EB7B56">
            <w:pPr>
              <w:jc w:val="center"/>
              <w:rPr>
                <w:b w:val="0"/>
              </w:rPr>
            </w:pPr>
            <w:r w:rsidRPr="00EB7B56">
              <w:rPr>
                <w:b w:val="0"/>
              </w:rPr>
              <w:t>97.0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355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3CFE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AA9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9C20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3F7A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14:paraId="0D8532F2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14:paraId="4A0018B3" w14:textId="77777777" w:rsidR="009B755C" w:rsidRPr="00EB7B56" w:rsidRDefault="009B755C" w:rsidP="00EB7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6E499D12" w14:textId="77777777" w:rsidR="009B755C" w:rsidRPr="009B755C" w:rsidRDefault="009B755C" w:rsidP="009B755C"/>
    <w:sectPr w:rsidR="009B755C" w:rsidRPr="009B755C" w:rsidSect="004138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52"/>
    <w:rsid w:val="000A585E"/>
    <w:rsid w:val="001D0EB9"/>
    <w:rsid w:val="004138F4"/>
    <w:rsid w:val="00476760"/>
    <w:rsid w:val="00507652"/>
    <w:rsid w:val="009B755C"/>
    <w:rsid w:val="00BE1E77"/>
    <w:rsid w:val="00EB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D4213"/>
  <w15:docId w15:val="{E036E766-2804-44ED-9246-DBB82895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B75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B75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9B7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List11">
    <w:name w:val="Medium List 11"/>
    <w:basedOn w:val="TableNormal"/>
    <w:uiPriority w:val="65"/>
    <w:rsid w:val="00EB7B5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5.dotx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2021-11-26T08:51:00Z</dcterms:created>
  <dcterms:modified xsi:type="dcterms:W3CDTF">2021-11-26T08:51:00Z</dcterms:modified>
</cp:coreProperties>
</file>