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2B8E0" w14:textId="6528DB5D" w:rsidR="00A666B8" w:rsidRDefault="00342272" w:rsidP="00A666B8">
      <w:pPr>
        <w:pStyle w:val="Heading2"/>
        <w:jc w:val="center"/>
        <w:rPr>
          <w:color w:val="7F7F7F" w:themeColor="text1" w:themeTint="80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8565C8" wp14:editId="33F8A6EF">
                <wp:simplePos x="0" y="0"/>
                <wp:positionH relativeFrom="column">
                  <wp:posOffset>-725170</wp:posOffset>
                </wp:positionH>
                <wp:positionV relativeFrom="paragraph">
                  <wp:posOffset>-797560</wp:posOffset>
                </wp:positionV>
                <wp:extent cx="723900" cy="791845"/>
                <wp:effectExtent l="0" t="0" r="0" b="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791845"/>
                        </a:xfrm>
                        <a:prstGeom prst="ellipse">
                          <a:avLst/>
                        </a:prstGeom>
                        <a:blipFill dpi="0" rotWithShape="0">
                          <a:blip r:embed="rId4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E6E0E47" id="Oval 2" o:spid="_x0000_s1026" style="position:absolute;margin-left:-57.1pt;margin-top:-62.8pt;width:57pt;height:62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" stroked="f">
                <v:fill r:id="rId5" o:title="" recolor="t" type="frame"/>
              </v:oval>
            </w:pict>
          </mc:Fallback>
        </mc:AlternateContent>
      </w:r>
      <w:r w:rsidR="009B571B" w:rsidRPr="00A666B8">
        <w:rPr>
          <w:color w:val="7F7F7F" w:themeColor="text1" w:themeTint="80"/>
          <w:sz w:val="44"/>
          <w:szCs w:val="44"/>
        </w:rPr>
        <w:t>B</w:t>
      </w:r>
      <w:r w:rsidR="00670C34">
        <w:rPr>
          <w:color w:val="7F7F7F" w:themeColor="text1" w:themeTint="80"/>
          <w:sz w:val="44"/>
          <w:szCs w:val="44"/>
        </w:rPr>
        <w:t>aking</w:t>
      </w:r>
      <w:r w:rsidR="009B571B" w:rsidRPr="00A666B8">
        <w:rPr>
          <w:color w:val="7F7F7F" w:themeColor="text1" w:themeTint="80"/>
          <w:sz w:val="44"/>
          <w:szCs w:val="44"/>
        </w:rPr>
        <w:t xml:space="preserve"> O</w:t>
      </w:r>
      <w:r w:rsidR="00670C34">
        <w:rPr>
          <w:color w:val="7F7F7F" w:themeColor="text1" w:themeTint="80"/>
          <w:sz w:val="44"/>
          <w:szCs w:val="44"/>
        </w:rPr>
        <w:t>ven</w:t>
      </w:r>
      <w:r w:rsidR="009B571B" w:rsidRPr="00A666B8">
        <w:rPr>
          <w:color w:val="7F7F7F" w:themeColor="text1" w:themeTint="80"/>
          <w:sz w:val="44"/>
          <w:szCs w:val="44"/>
        </w:rPr>
        <w:t xml:space="preserve"> </w:t>
      </w:r>
      <w:r w:rsidR="00670C34">
        <w:rPr>
          <w:color w:val="7F7F7F" w:themeColor="text1" w:themeTint="80"/>
          <w:sz w:val="44"/>
          <w:szCs w:val="44"/>
        </w:rPr>
        <w:t xml:space="preserve">Temperature </w:t>
      </w:r>
      <w:r w:rsidR="009B571B" w:rsidRPr="00A666B8">
        <w:rPr>
          <w:color w:val="7F7F7F" w:themeColor="text1" w:themeTint="80"/>
          <w:sz w:val="44"/>
          <w:szCs w:val="44"/>
        </w:rPr>
        <w:t>L</w:t>
      </w:r>
      <w:r w:rsidR="00670C34">
        <w:rPr>
          <w:color w:val="7F7F7F" w:themeColor="text1" w:themeTint="80"/>
          <w:sz w:val="44"/>
          <w:szCs w:val="44"/>
        </w:rPr>
        <w:t>og</w:t>
      </w:r>
    </w:p>
    <w:p w14:paraId="1F4348BC" w14:textId="77777777" w:rsidR="00342272" w:rsidRPr="00342272" w:rsidRDefault="00342272" w:rsidP="00342272"/>
    <w:tbl>
      <w:tblPr>
        <w:tblStyle w:val="TableGrid"/>
        <w:tblW w:w="9609" w:type="dxa"/>
        <w:tblLayout w:type="fixed"/>
        <w:tblLook w:val="04A0" w:firstRow="1" w:lastRow="0" w:firstColumn="1" w:lastColumn="0" w:noHBand="0" w:noVBand="1"/>
      </w:tblPr>
      <w:tblGrid>
        <w:gridCol w:w="857"/>
        <w:gridCol w:w="1528"/>
        <w:gridCol w:w="1128"/>
        <w:gridCol w:w="1365"/>
        <w:gridCol w:w="1800"/>
        <w:gridCol w:w="1350"/>
        <w:gridCol w:w="1581"/>
      </w:tblGrid>
      <w:tr w:rsidR="009B571B" w14:paraId="2AFFB6F8" w14:textId="77777777" w:rsidTr="00A666B8">
        <w:trPr>
          <w:trHeight w:val="733"/>
        </w:trPr>
        <w:tc>
          <w:tcPr>
            <w:tcW w:w="857" w:type="dxa"/>
            <w:vMerge w:val="restart"/>
            <w:shd w:val="clear" w:color="auto" w:fill="DDD9C3" w:themeFill="background2" w:themeFillShade="E6"/>
          </w:tcPr>
          <w:p w14:paraId="0E3B2326" w14:textId="77777777" w:rsidR="009B571B" w:rsidRPr="009B571B" w:rsidRDefault="009B571B" w:rsidP="009B571B">
            <w:pPr>
              <w:jc w:val="center"/>
              <w:rPr>
                <w:b/>
                <w:sz w:val="24"/>
                <w:szCs w:val="24"/>
              </w:rPr>
            </w:pPr>
            <w:r w:rsidRPr="009B571B">
              <w:rPr>
                <w:b/>
                <w:sz w:val="24"/>
                <w:szCs w:val="24"/>
              </w:rPr>
              <w:t>Name Of Item</w:t>
            </w:r>
          </w:p>
        </w:tc>
        <w:tc>
          <w:tcPr>
            <w:tcW w:w="2656" w:type="dxa"/>
            <w:gridSpan w:val="2"/>
            <w:shd w:val="clear" w:color="auto" w:fill="DDD9C3" w:themeFill="background2" w:themeFillShade="E6"/>
          </w:tcPr>
          <w:p w14:paraId="0DC01E02" w14:textId="77777777" w:rsidR="009B571B" w:rsidRPr="009B571B" w:rsidRDefault="009B571B" w:rsidP="009B571B">
            <w:pPr>
              <w:jc w:val="center"/>
              <w:rPr>
                <w:b/>
                <w:sz w:val="24"/>
                <w:szCs w:val="24"/>
              </w:rPr>
            </w:pPr>
            <w:r w:rsidRPr="009B571B">
              <w:rPr>
                <w:b/>
                <w:sz w:val="24"/>
                <w:szCs w:val="24"/>
              </w:rPr>
              <w:t>P</w:t>
            </w:r>
            <w:r>
              <w:rPr>
                <w:b/>
                <w:sz w:val="24"/>
                <w:szCs w:val="24"/>
              </w:rPr>
              <w:t>RE-HEATING</w:t>
            </w:r>
          </w:p>
        </w:tc>
        <w:tc>
          <w:tcPr>
            <w:tcW w:w="1365" w:type="dxa"/>
            <w:vMerge w:val="restart"/>
            <w:shd w:val="clear" w:color="auto" w:fill="DDD9C3" w:themeFill="background2" w:themeFillShade="E6"/>
          </w:tcPr>
          <w:p w14:paraId="1E4BE4DB" w14:textId="77777777" w:rsidR="009B571B" w:rsidRPr="009B571B" w:rsidRDefault="009B571B" w:rsidP="009B571B">
            <w:pPr>
              <w:jc w:val="center"/>
              <w:rPr>
                <w:b/>
                <w:sz w:val="24"/>
                <w:szCs w:val="24"/>
              </w:rPr>
            </w:pPr>
            <w:r w:rsidRPr="009B571B">
              <w:rPr>
                <w:b/>
                <w:sz w:val="24"/>
                <w:szCs w:val="24"/>
              </w:rPr>
              <w:t>Is Oven Ready For Baking?</w:t>
            </w:r>
          </w:p>
        </w:tc>
        <w:tc>
          <w:tcPr>
            <w:tcW w:w="3150" w:type="dxa"/>
            <w:gridSpan w:val="2"/>
            <w:shd w:val="clear" w:color="auto" w:fill="DDD9C3" w:themeFill="background2" w:themeFillShade="E6"/>
          </w:tcPr>
          <w:p w14:paraId="60976CE3" w14:textId="77777777" w:rsidR="009B571B" w:rsidRPr="009B571B" w:rsidRDefault="009B571B" w:rsidP="009B571B">
            <w:pPr>
              <w:jc w:val="center"/>
              <w:rPr>
                <w:b/>
                <w:sz w:val="24"/>
                <w:szCs w:val="24"/>
              </w:rPr>
            </w:pPr>
            <w:r w:rsidRPr="009B571B">
              <w:rPr>
                <w:b/>
                <w:sz w:val="24"/>
                <w:szCs w:val="24"/>
              </w:rPr>
              <w:t>BAKING</w:t>
            </w:r>
          </w:p>
        </w:tc>
        <w:tc>
          <w:tcPr>
            <w:tcW w:w="1581" w:type="dxa"/>
            <w:vMerge w:val="restart"/>
            <w:shd w:val="clear" w:color="auto" w:fill="DDD9C3" w:themeFill="background2" w:themeFillShade="E6"/>
          </w:tcPr>
          <w:p w14:paraId="2C393DAC" w14:textId="77777777" w:rsidR="009B571B" w:rsidRPr="009B571B" w:rsidRDefault="009B571B" w:rsidP="009B571B">
            <w:pPr>
              <w:jc w:val="center"/>
              <w:rPr>
                <w:b/>
                <w:sz w:val="24"/>
                <w:szCs w:val="24"/>
              </w:rPr>
            </w:pPr>
            <w:r w:rsidRPr="009B571B">
              <w:rPr>
                <w:b/>
                <w:sz w:val="24"/>
                <w:szCs w:val="24"/>
              </w:rPr>
              <w:t>R</w:t>
            </w:r>
            <w:r>
              <w:rPr>
                <w:b/>
                <w:sz w:val="24"/>
                <w:szCs w:val="24"/>
              </w:rPr>
              <w:t>ESULT</w:t>
            </w:r>
          </w:p>
        </w:tc>
      </w:tr>
      <w:tr w:rsidR="009B571B" w14:paraId="04B97D29" w14:textId="77777777" w:rsidTr="00A666B8">
        <w:trPr>
          <w:trHeight w:val="611"/>
        </w:trPr>
        <w:tc>
          <w:tcPr>
            <w:tcW w:w="857" w:type="dxa"/>
            <w:vMerge/>
            <w:shd w:val="clear" w:color="auto" w:fill="DDD9C3" w:themeFill="background2" w:themeFillShade="E6"/>
          </w:tcPr>
          <w:p w14:paraId="2F1B0683" w14:textId="77777777" w:rsidR="009B571B" w:rsidRPr="009B571B" w:rsidRDefault="009B571B" w:rsidP="009B571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28" w:type="dxa"/>
            <w:shd w:val="clear" w:color="auto" w:fill="DDD9C3" w:themeFill="background2" w:themeFillShade="E6"/>
          </w:tcPr>
          <w:p w14:paraId="3AD58ED4" w14:textId="77777777" w:rsidR="009B571B" w:rsidRPr="009B571B" w:rsidRDefault="009B571B" w:rsidP="009B571B">
            <w:pPr>
              <w:jc w:val="center"/>
              <w:rPr>
                <w:b/>
                <w:sz w:val="24"/>
                <w:szCs w:val="24"/>
              </w:rPr>
            </w:pPr>
            <w:r w:rsidRPr="009B571B">
              <w:rPr>
                <w:b/>
                <w:sz w:val="24"/>
                <w:szCs w:val="24"/>
              </w:rPr>
              <w:t>Temperature</w:t>
            </w:r>
            <w:r w:rsidR="00A666B8">
              <w:rPr>
                <w:b/>
                <w:sz w:val="24"/>
                <w:szCs w:val="24"/>
              </w:rPr>
              <w:t>(</w:t>
            </w:r>
            <w:r w:rsidR="00A666B8">
              <w:rPr>
                <w:rFonts w:cstheme="minorHAnsi"/>
                <w:b/>
                <w:sz w:val="24"/>
                <w:szCs w:val="24"/>
              </w:rPr>
              <w:t>⁰</w:t>
            </w:r>
            <w:r w:rsidR="00A666B8">
              <w:rPr>
                <w:b/>
                <w:sz w:val="24"/>
                <w:szCs w:val="24"/>
              </w:rPr>
              <w:t>C)</w:t>
            </w:r>
          </w:p>
        </w:tc>
        <w:tc>
          <w:tcPr>
            <w:tcW w:w="1128" w:type="dxa"/>
            <w:shd w:val="clear" w:color="auto" w:fill="DDD9C3" w:themeFill="background2" w:themeFillShade="E6"/>
          </w:tcPr>
          <w:p w14:paraId="2DD5408B" w14:textId="77777777" w:rsidR="009B571B" w:rsidRPr="009B571B" w:rsidRDefault="009B571B" w:rsidP="009B571B">
            <w:pPr>
              <w:jc w:val="center"/>
              <w:rPr>
                <w:b/>
                <w:sz w:val="24"/>
                <w:szCs w:val="24"/>
              </w:rPr>
            </w:pPr>
            <w:r w:rsidRPr="009B571B">
              <w:rPr>
                <w:b/>
                <w:sz w:val="24"/>
                <w:szCs w:val="24"/>
              </w:rPr>
              <w:t>Time Required</w:t>
            </w:r>
          </w:p>
        </w:tc>
        <w:tc>
          <w:tcPr>
            <w:tcW w:w="1365" w:type="dxa"/>
            <w:vMerge/>
            <w:shd w:val="clear" w:color="auto" w:fill="DDD9C3" w:themeFill="background2" w:themeFillShade="E6"/>
          </w:tcPr>
          <w:p w14:paraId="6919F30E" w14:textId="77777777" w:rsidR="009B571B" w:rsidRPr="009B571B" w:rsidRDefault="009B571B" w:rsidP="009B571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DDD9C3" w:themeFill="background2" w:themeFillShade="E6"/>
          </w:tcPr>
          <w:p w14:paraId="238E42C5" w14:textId="77777777" w:rsidR="009B571B" w:rsidRPr="009B571B" w:rsidRDefault="009B571B" w:rsidP="009B571B">
            <w:pPr>
              <w:jc w:val="center"/>
              <w:rPr>
                <w:b/>
                <w:sz w:val="24"/>
                <w:szCs w:val="24"/>
              </w:rPr>
            </w:pPr>
            <w:r w:rsidRPr="009B571B">
              <w:rPr>
                <w:b/>
                <w:sz w:val="24"/>
                <w:szCs w:val="24"/>
              </w:rPr>
              <w:t>TEMPERATURE</w:t>
            </w:r>
            <w:r w:rsidR="00A666B8">
              <w:rPr>
                <w:b/>
                <w:sz w:val="24"/>
                <w:szCs w:val="24"/>
              </w:rPr>
              <w:t xml:space="preserve"> (</w:t>
            </w:r>
            <w:r w:rsidR="00A666B8">
              <w:rPr>
                <w:rFonts w:cstheme="minorHAnsi"/>
                <w:b/>
                <w:sz w:val="24"/>
                <w:szCs w:val="24"/>
              </w:rPr>
              <w:t>⁰</w:t>
            </w:r>
            <w:r w:rsidR="00A666B8">
              <w:rPr>
                <w:b/>
                <w:sz w:val="24"/>
                <w:szCs w:val="24"/>
              </w:rPr>
              <w:t>C)</w:t>
            </w:r>
          </w:p>
        </w:tc>
        <w:tc>
          <w:tcPr>
            <w:tcW w:w="1350" w:type="dxa"/>
            <w:shd w:val="clear" w:color="auto" w:fill="DDD9C3" w:themeFill="background2" w:themeFillShade="E6"/>
          </w:tcPr>
          <w:p w14:paraId="23A43B83" w14:textId="77777777" w:rsidR="009B571B" w:rsidRPr="009B571B" w:rsidRDefault="009B571B" w:rsidP="009B571B">
            <w:pPr>
              <w:jc w:val="center"/>
              <w:rPr>
                <w:b/>
                <w:sz w:val="24"/>
                <w:szCs w:val="24"/>
              </w:rPr>
            </w:pPr>
            <w:r w:rsidRPr="009B571B">
              <w:rPr>
                <w:b/>
                <w:sz w:val="24"/>
                <w:szCs w:val="24"/>
              </w:rPr>
              <w:t>TIME REQUIRED</w:t>
            </w:r>
          </w:p>
        </w:tc>
        <w:tc>
          <w:tcPr>
            <w:tcW w:w="1581" w:type="dxa"/>
            <w:vMerge/>
            <w:shd w:val="clear" w:color="auto" w:fill="DDD9C3" w:themeFill="background2" w:themeFillShade="E6"/>
          </w:tcPr>
          <w:p w14:paraId="6E8BD00D" w14:textId="77777777" w:rsidR="009B571B" w:rsidRDefault="009B571B" w:rsidP="009B571B"/>
        </w:tc>
      </w:tr>
      <w:tr w:rsidR="009B571B" w14:paraId="66C14EE3" w14:textId="77777777" w:rsidTr="00A666B8">
        <w:trPr>
          <w:trHeight w:val="440"/>
        </w:trPr>
        <w:tc>
          <w:tcPr>
            <w:tcW w:w="857" w:type="dxa"/>
          </w:tcPr>
          <w:p w14:paraId="5B0339E0" w14:textId="77777777" w:rsidR="009B571B" w:rsidRDefault="009B571B" w:rsidP="009B571B"/>
        </w:tc>
        <w:tc>
          <w:tcPr>
            <w:tcW w:w="1528" w:type="dxa"/>
          </w:tcPr>
          <w:p w14:paraId="25D0381E" w14:textId="77777777" w:rsidR="009B571B" w:rsidRDefault="009B571B" w:rsidP="009B571B"/>
        </w:tc>
        <w:tc>
          <w:tcPr>
            <w:tcW w:w="1128" w:type="dxa"/>
          </w:tcPr>
          <w:p w14:paraId="4005A666" w14:textId="77777777" w:rsidR="009B571B" w:rsidRDefault="009B571B" w:rsidP="009B571B"/>
        </w:tc>
        <w:tc>
          <w:tcPr>
            <w:tcW w:w="1365" w:type="dxa"/>
            <w:shd w:val="clear" w:color="auto" w:fill="DDD9C3" w:themeFill="background2" w:themeFillShade="E6"/>
          </w:tcPr>
          <w:p w14:paraId="33CD662E" w14:textId="77777777" w:rsidR="009B571B" w:rsidRPr="009B571B" w:rsidRDefault="009B571B" w:rsidP="009B571B">
            <w:pPr>
              <w:jc w:val="center"/>
              <w:rPr>
                <w:b/>
                <w:sz w:val="24"/>
                <w:szCs w:val="24"/>
              </w:rPr>
            </w:pPr>
            <w:r w:rsidRPr="009B571B">
              <w:rPr>
                <w:b/>
                <w:sz w:val="24"/>
                <w:szCs w:val="24"/>
              </w:rPr>
              <w:t>YES / NO</w:t>
            </w:r>
          </w:p>
        </w:tc>
        <w:tc>
          <w:tcPr>
            <w:tcW w:w="1800" w:type="dxa"/>
          </w:tcPr>
          <w:p w14:paraId="69D5C55B" w14:textId="77777777" w:rsidR="009B571B" w:rsidRDefault="009B571B" w:rsidP="009B571B"/>
        </w:tc>
        <w:tc>
          <w:tcPr>
            <w:tcW w:w="1350" w:type="dxa"/>
          </w:tcPr>
          <w:p w14:paraId="49011B4F" w14:textId="77777777" w:rsidR="009B571B" w:rsidRDefault="009B571B" w:rsidP="009B571B"/>
        </w:tc>
        <w:tc>
          <w:tcPr>
            <w:tcW w:w="1581" w:type="dxa"/>
          </w:tcPr>
          <w:p w14:paraId="4A818B14" w14:textId="77777777" w:rsidR="009B571B" w:rsidRDefault="009B571B" w:rsidP="009B571B"/>
        </w:tc>
      </w:tr>
      <w:tr w:rsidR="009B571B" w14:paraId="61C04C16" w14:textId="77777777" w:rsidTr="00A666B8">
        <w:trPr>
          <w:trHeight w:val="440"/>
        </w:trPr>
        <w:tc>
          <w:tcPr>
            <w:tcW w:w="857" w:type="dxa"/>
          </w:tcPr>
          <w:p w14:paraId="20FC4564" w14:textId="77777777" w:rsidR="009B571B" w:rsidRDefault="009B571B" w:rsidP="00D90472"/>
        </w:tc>
        <w:tc>
          <w:tcPr>
            <w:tcW w:w="1528" w:type="dxa"/>
          </w:tcPr>
          <w:p w14:paraId="08FEC886" w14:textId="77777777" w:rsidR="009B571B" w:rsidRDefault="009B571B" w:rsidP="00D90472"/>
        </w:tc>
        <w:tc>
          <w:tcPr>
            <w:tcW w:w="1128" w:type="dxa"/>
          </w:tcPr>
          <w:p w14:paraId="315F8330" w14:textId="77777777" w:rsidR="009B571B" w:rsidRDefault="009B571B" w:rsidP="00D90472"/>
        </w:tc>
        <w:tc>
          <w:tcPr>
            <w:tcW w:w="1365" w:type="dxa"/>
            <w:shd w:val="clear" w:color="auto" w:fill="DDD9C3" w:themeFill="background2" w:themeFillShade="E6"/>
          </w:tcPr>
          <w:p w14:paraId="38389F5B" w14:textId="77777777" w:rsidR="009B571B" w:rsidRPr="009B571B" w:rsidRDefault="009B571B" w:rsidP="009B571B">
            <w:pPr>
              <w:jc w:val="center"/>
              <w:rPr>
                <w:b/>
                <w:sz w:val="24"/>
                <w:szCs w:val="24"/>
              </w:rPr>
            </w:pPr>
            <w:r w:rsidRPr="009B571B">
              <w:rPr>
                <w:b/>
                <w:sz w:val="24"/>
                <w:szCs w:val="24"/>
              </w:rPr>
              <w:t>YES / NO</w:t>
            </w:r>
          </w:p>
        </w:tc>
        <w:tc>
          <w:tcPr>
            <w:tcW w:w="1800" w:type="dxa"/>
          </w:tcPr>
          <w:p w14:paraId="6F463482" w14:textId="77777777" w:rsidR="009B571B" w:rsidRDefault="009B571B" w:rsidP="00D90472"/>
        </w:tc>
        <w:tc>
          <w:tcPr>
            <w:tcW w:w="1350" w:type="dxa"/>
          </w:tcPr>
          <w:p w14:paraId="73593FE2" w14:textId="77777777" w:rsidR="009B571B" w:rsidRDefault="009B571B" w:rsidP="00D90472"/>
        </w:tc>
        <w:tc>
          <w:tcPr>
            <w:tcW w:w="1581" w:type="dxa"/>
          </w:tcPr>
          <w:p w14:paraId="41F4A73B" w14:textId="77777777" w:rsidR="009B571B" w:rsidRDefault="009B571B" w:rsidP="00D90472"/>
        </w:tc>
      </w:tr>
      <w:tr w:rsidR="009B571B" w14:paraId="1260CBE7" w14:textId="77777777" w:rsidTr="00A666B8">
        <w:trPr>
          <w:trHeight w:val="440"/>
        </w:trPr>
        <w:tc>
          <w:tcPr>
            <w:tcW w:w="857" w:type="dxa"/>
          </w:tcPr>
          <w:p w14:paraId="2933D70A" w14:textId="77777777" w:rsidR="009B571B" w:rsidRDefault="009B571B" w:rsidP="00D90472"/>
        </w:tc>
        <w:tc>
          <w:tcPr>
            <w:tcW w:w="1528" w:type="dxa"/>
          </w:tcPr>
          <w:p w14:paraId="44CD5574" w14:textId="77777777" w:rsidR="009B571B" w:rsidRDefault="009B571B" w:rsidP="00D90472"/>
        </w:tc>
        <w:tc>
          <w:tcPr>
            <w:tcW w:w="1128" w:type="dxa"/>
          </w:tcPr>
          <w:p w14:paraId="14540D2C" w14:textId="77777777" w:rsidR="009B571B" w:rsidRDefault="009B571B" w:rsidP="00D90472"/>
        </w:tc>
        <w:tc>
          <w:tcPr>
            <w:tcW w:w="1365" w:type="dxa"/>
            <w:shd w:val="clear" w:color="auto" w:fill="DDD9C3" w:themeFill="background2" w:themeFillShade="E6"/>
          </w:tcPr>
          <w:p w14:paraId="778A1624" w14:textId="77777777" w:rsidR="009B571B" w:rsidRPr="009B571B" w:rsidRDefault="009B571B" w:rsidP="009B571B">
            <w:pPr>
              <w:jc w:val="center"/>
              <w:rPr>
                <w:b/>
                <w:sz w:val="24"/>
                <w:szCs w:val="24"/>
              </w:rPr>
            </w:pPr>
            <w:r w:rsidRPr="009B571B">
              <w:rPr>
                <w:b/>
                <w:sz w:val="24"/>
                <w:szCs w:val="24"/>
              </w:rPr>
              <w:t>YES / NO</w:t>
            </w:r>
          </w:p>
        </w:tc>
        <w:tc>
          <w:tcPr>
            <w:tcW w:w="1800" w:type="dxa"/>
          </w:tcPr>
          <w:p w14:paraId="07805606" w14:textId="77777777" w:rsidR="009B571B" w:rsidRDefault="009B571B" w:rsidP="00D90472"/>
        </w:tc>
        <w:tc>
          <w:tcPr>
            <w:tcW w:w="1350" w:type="dxa"/>
          </w:tcPr>
          <w:p w14:paraId="6170C9DE" w14:textId="77777777" w:rsidR="009B571B" w:rsidRDefault="009B571B" w:rsidP="00D90472"/>
        </w:tc>
        <w:tc>
          <w:tcPr>
            <w:tcW w:w="1581" w:type="dxa"/>
          </w:tcPr>
          <w:p w14:paraId="3EFD3180" w14:textId="77777777" w:rsidR="009B571B" w:rsidRDefault="009B571B" w:rsidP="00D90472"/>
        </w:tc>
      </w:tr>
      <w:tr w:rsidR="009B571B" w14:paraId="677B1D7B" w14:textId="77777777" w:rsidTr="00A666B8">
        <w:trPr>
          <w:trHeight w:val="440"/>
        </w:trPr>
        <w:tc>
          <w:tcPr>
            <w:tcW w:w="857" w:type="dxa"/>
          </w:tcPr>
          <w:p w14:paraId="267B0C93" w14:textId="77777777" w:rsidR="009B571B" w:rsidRDefault="009B571B" w:rsidP="00D90472"/>
        </w:tc>
        <w:tc>
          <w:tcPr>
            <w:tcW w:w="1528" w:type="dxa"/>
          </w:tcPr>
          <w:p w14:paraId="599E2AF5" w14:textId="77777777" w:rsidR="009B571B" w:rsidRDefault="009B571B" w:rsidP="00D90472"/>
        </w:tc>
        <w:tc>
          <w:tcPr>
            <w:tcW w:w="1128" w:type="dxa"/>
          </w:tcPr>
          <w:p w14:paraId="23E2E4C1" w14:textId="77777777" w:rsidR="009B571B" w:rsidRDefault="009B571B" w:rsidP="00D90472"/>
        </w:tc>
        <w:tc>
          <w:tcPr>
            <w:tcW w:w="1365" w:type="dxa"/>
            <w:shd w:val="clear" w:color="auto" w:fill="DDD9C3" w:themeFill="background2" w:themeFillShade="E6"/>
          </w:tcPr>
          <w:p w14:paraId="526E7B3B" w14:textId="77777777" w:rsidR="009B571B" w:rsidRPr="009B571B" w:rsidRDefault="009B571B" w:rsidP="009B571B">
            <w:pPr>
              <w:jc w:val="center"/>
              <w:rPr>
                <w:b/>
                <w:sz w:val="24"/>
                <w:szCs w:val="24"/>
              </w:rPr>
            </w:pPr>
            <w:r w:rsidRPr="009B571B">
              <w:rPr>
                <w:b/>
                <w:sz w:val="24"/>
                <w:szCs w:val="24"/>
              </w:rPr>
              <w:t>YES / NO</w:t>
            </w:r>
          </w:p>
        </w:tc>
        <w:tc>
          <w:tcPr>
            <w:tcW w:w="1800" w:type="dxa"/>
          </w:tcPr>
          <w:p w14:paraId="737A6C55" w14:textId="77777777" w:rsidR="009B571B" w:rsidRDefault="009B571B" w:rsidP="00D90472"/>
        </w:tc>
        <w:tc>
          <w:tcPr>
            <w:tcW w:w="1350" w:type="dxa"/>
          </w:tcPr>
          <w:p w14:paraId="3A9AFA48" w14:textId="77777777" w:rsidR="009B571B" w:rsidRDefault="009B571B" w:rsidP="00D90472"/>
        </w:tc>
        <w:tc>
          <w:tcPr>
            <w:tcW w:w="1581" w:type="dxa"/>
          </w:tcPr>
          <w:p w14:paraId="66806A4E" w14:textId="77777777" w:rsidR="009B571B" w:rsidRDefault="009B571B" w:rsidP="00D90472"/>
        </w:tc>
      </w:tr>
      <w:tr w:rsidR="009B571B" w14:paraId="6D7229E9" w14:textId="77777777" w:rsidTr="00A666B8">
        <w:trPr>
          <w:trHeight w:val="440"/>
        </w:trPr>
        <w:tc>
          <w:tcPr>
            <w:tcW w:w="857" w:type="dxa"/>
          </w:tcPr>
          <w:p w14:paraId="7926EE24" w14:textId="77777777" w:rsidR="009B571B" w:rsidRDefault="009B571B" w:rsidP="00D90472"/>
        </w:tc>
        <w:tc>
          <w:tcPr>
            <w:tcW w:w="1528" w:type="dxa"/>
          </w:tcPr>
          <w:p w14:paraId="658AE1F2" w14:textId="77777777" w:rsidR="009B571B" w:rsidRDefault="009B571B" w:rsidP="00D90472"/>
        </w:tc>
        <w:tc>
          <w:tcPr>
            <w:tcW w:w="1128" w:type="dxa"/>
          </w:tcPr>
          <w:p w14:paraId="1C0AFF52" w14:textId="77777777" w:rsidR="009B571B" w:rsidRDefault="009B571B" w:rsidP="00D90472"/>
        </w:tc>
        <w:tc>
          <w:tcPr>
            <w:tcW w:w="1365" w:type="dxa"/>
            <w:shd w:val="clear" w:color="auto" w:fill="DDD9C3" w:themeFill="background2" w:themeFillShade="E6"/>
          </w:tcPr>
          <w:p w14:paraId="6CF1B0AC" w14:textId="77777777" w:rsidR="009B571B" w:rsidRPr="009B571B" w:rsidRDefault="009B571B" w:rsidP="009B571B">
            <w:pPr>
              <w:jc w:val="center"/>
              <w:rPr>
                <w:b/>
                <w:sz w:val="24"/>
                <w:szCs w:val="24"/>
              </w:rPr>
            </w:pPr>
            <w:r w:rsidRPr="009B571B">
              <w:rPr>
                <w:b/>
                <w:sz w:val="24"/>
                <w:szCs w:val="24"/>
              </w:rPr>
              <w:t>YES / NO</w:t>
            </w:r>
          </w:p>
        </w:tc>
        <w:tc>
          <w:tcPr>
            <w:tcW w:w="1800" w:type="dxa"/>
          </w:tcPr>
          <w:p w14:paraId="0F13A60E" w14:textId="77777777" w:rsidR="009B571B" w:rsidRDefault="009B571B" w:rsidP="00D90472"/>
        </w:tc>
        <w:tc>
          <w:tcPr>
            <w:tcW w:w="1350" w:type="dxa"/>
          </w:tcPr>
          <w:p w14:paraId="7FD62C64" w14:textId="77777777" w:rsidR="009B571B" w:rsidRDefault="009B571B" w:rsidP="00D90472"/>
        </w:tc>
        <w:tc>
          <w:tcPr>
            <w:tcW w:w="1581" w:type="dxa"/>
          </w:tcPr>
          <w:p w14:paraId="5671F934" w14:textId="77777777" w:rsidR="009B571B" w:rsidRDefault="009B571B" w:rsidP="00D90472"/>
        </w:tc>
      </w:tr>
      <w:tr w:rsidR="009B571B" w14:paraId="24111FAC" w14:textId="77777777" w:rsidTr="00A666B8">
        <w:trPr>
          <w:trHeight w:val="440"/>
        </w:trPr>
        <w:tc>
          <w:tcPr>
            <w:tcW w:w="857" w:type="dxa"/>
          </w:tcPr>
          <w:p w14:paraId="4FBED0AC" w14:textId="77777777" w:rsidR="009B571B" w:rsidRDefault="009B571B" w:rsidP="00D90472"/>
        </w:tc>
        <w:tc>
          <w:tcPr>
            <w:tcW w:w="1528" w:type="dxa"/>
          </w:tcPr>
          <w:p w14:paraId="6658283B" w14:textId="77777777" w:rsidR="009B571B" w:rsidRDefault="009B571B" w:rsidP="00D90472"/>
        </w:tc>
        <w:tc>
          <w:tcPr>
            <w:tcW w:w="1128" w:type="dxa"/>
          </w:tcPr>
          <w:p w14:paraId="5F0C3FCA" w14:textId="77777777" w:rsidR="009B571B" w:rsidRDefault="009B571B" w:rsidP="00D90472"/>
        </w:tc>
        <w:tc>
          <w:tcPr>
            <w:tcW w:w="1365" w:type="dxa"/>
            <w:shd w:val="clear" w:color="auto" w:fill="DDD9C3" w:themeFill="background2" w:themeFillShade="E6"/>
          </w:tcPr>
          <w:p w14:paraId="73F818D9" w14:textId="77777777" w:rsidR="009B571B" w:rsidRPr="009B571B" w:rsidRDefault="009B571B" w:rsidP="009B571B">
            <w:pPr>
              <w:jc w:val="center"/>
              <w:rPr>
                <w:b/>
                <w:sz w:val="24"/>
                <w:szCs w:val="24"/>
              </w:rPr>
            </w:pPr>
            <w:r w:rsidRPr="009B571B">
              <w:rPr>
                <w:b/>
                <w:sz w:val="24"/>
                <w:szCs w:val="24"/>
              </w:rPr>
              <w:t>YES / NO</w:t>
            </w:r>
          </w:p>
        </w:tc>
        <w:tc>
          <w:tcPr>
            <w:tcW w:w="1800" w:type="dxa"/>
          </w:tcPr>
          <w:p w14:paraId="0FDE2F53" w14:textId="77777777" w:rsidR="009B571B" w:rsidRDefault="009B571B" w:rsidP="00D90472"/>
        </w:tc>
        <w:tc>
          <w:tcPr>
            <w:tcW w:w="1350" w:type="dxa"/>
          </w:tcPr>
          <w:p w14:paraId="59CA4B9B" w14:textId="77777777" w:rsidR="009B571B" w:rsidRDefault="009B571B" w:rsidP="00D90472"/>
        </w:tc>
        <w:tc>
          <w:tcPr>
            <w:tcW w:w="1581" w:type="dxa"/>
          </w:tcPr>
          <w:p w14:paraId="40C36BF3" w14:textId="77777777" w:rsidR="009B571B" w:rsidRDefault="009B571B" w:rsidP="00D90472"/>
        </w:tc>
      </w:tr>
      <w:tr w:rsidR="009B571B" w14:paraId="092FDF98" w14:textId="77777777" w:rsidTr="00A666B8">
        <w:trPr>
          <w:trHeight w:val="440"/>
        </w:trPr>
        <w:tc>
          <w:tcPr>
            <w:tcW w:w="857" w:type="dxa"/>
          </w:tcPr>
          <w:p w14:paraId="3FF8CD85" w14:textId="77777777" w:rsidR="009B571B" w:rsidRDefault="009B571B" w:rsidP="00D90472"/>
        </w:tc>
        <w:tc>
          <w:tcPr>
            <w:tcW w:w="1528" w:type="dxa"/>
          </w:tcPr>
          <w:p w14:paraId="46F13E75" w14:textId="00C9195E" w:rsidR="009B571B" w:rsidRDefault="009B571B" w:rsidP="00D90472"/>
        </w:tc>
        <w:tc>
          <w:tcPr>
            <w:tcW w:w="1128" w:type="dxa"/>
          </w:tcPr>
          <w:p w14:paraId="2FF5F1DC" w14:textId="77777777" w:rsidR="009B571B" w:rsidRDefault="009B571B" w:rsidP="00D90472"/>
        </w:tc>
        <w:tc>
          <w:tcPr>
            <w:tcW w:w="1365" w:type="dxa"/>
            <w:shd w:val="clear" w:color="auto" w:fill="DDD9C3" w:themeFill="background2" w:themeFillShade="E6"/>
          </w:tcPr>
          <w:p w14:paraId="094C5938" w14:textId="77777777" w:rsidR="009B571B" w:rsidRPr="009B571B" w:rsidRDefault="009B571B" w:rsidP="009B571B">
            <w:pPr>
              <w:jc w:val="center"/>
              <w:rPr>
                <w:b/>
                <w:sz w:val="24"/>
                <w:szCs w:val="24"/>
              </w:rPr>
            </w:pPr>
            <w:r w:rsidRPr="009B571B">
              <w:rPr>
                <w:b/>
                <w:sz w:val="24"/>
                <w:szCs w:val="24"/>
              </w:rPr>
              <w:t>YES / NO</w:t>
            </w:r>
          </w:p>
        </w:tc>
        <w:tc>
          <w:tcPr>
            <w:tcW w:w="1800" w:type="dxa"/>
          </w:tcPr>
          <w:p w14:paraId="51077A15" w14:textId="77777777" w:rsidR="009B571B" w:rsidRDefault="009B571B" w:rsidP="00D90472"/>
        </w:tc>
        <w:tc>
          <w:tcPr>
            <w:tcW w:w="1350" w:type="dxa"/>
          </w:tcPr>
          <w:p w14:paraId="26E34F12" w14:textId="77777777" w:rsidR="009B571B" w:rsidRDefault="009B571B" w:rsidP="00D90472"/>
        </w:tc>
        <w:tc>
          <w:tcPr>
            <w:tcW w:w="1581" w:type="dxa"/>
          </w:tcPr>
          <w:p w14:paraId="795D3E67" w14:textId="77777777" w:rsidR="009B571B" w:rsidRDefault="009B571B" w:rsidP="00D90472"/>
        </w:tc>
      </w:tr>
      <w:tr w:rsidR="009B571B" w14:paraId="221929C9" w14:textId="77777777" w:rsidTr="00A666B8">
        <w:trPr>
          <w:trHeight w:val="440"/>
        </w:trPr>
        <w:tc>
          <w:tcPr>
            <w:tcW w:w="857" w:type="dxa"/>
          </w:tcPr>
          <w:p w14:paraId="0CA18C89" w14:textId="77777777" w:rsidR="009B571B" w:rsidRDefault="009B571B" w:rsidP="00D90472"/>
        </w:tc>
        <w:tc>
          <w:tcPr>
            <w:tcW w:w="1528" w:type="dxa"/>
          </w:tcPr>
          <w:p w14:paraId="2C990DBB" w14:textId="77777777" w:rsidR="009B571B" w:rsidRDefault="009B571B" w:rsidP="00D90472"/>
        </w:tc>
        <w:tc>
          <w:tcPr>
            <w:tcW w:w="1128" w:type="dxa"/>
          </w:tcPr>
          <w:p w14:paraId="06B08DFD" w14:textId="77777777" w:rsidR="009B571B" w:rsidRDefault="009B571B" w:rsidP="00D90472"/>
        </w:tc>
        <w:tc>
          <w:tcPr>
            <w:tcW w:w="1365" w:type="dxa"/>
            <w:shd w:val="clear" w:color="auto" w:fill="DDD9C3" w:themeFill="background2" w:themeFillShade="E6"/>
          </w:tcPr>
          <w:p w14:paraId="3E43C83A" w14:textId="77777777" w:rsidR="009B571B" w:rsidRPr="009B571B" w:rsidRDefault="009B571B" w:rsidP="009B571B">
            <w:pPr>
              <w:jc w:val="center"/>
              <w:rPr>
                <w:b/>
                <w:sz w:val="24"/>
                <w:szCs w:val="24"/>
              </w:rPr>
            </w:pPr>
            <w:r w:rsidRPr="009B571B">
              <w:rPr>
                <w:b/>
                <w:sz w:val="24"/>
                <w:szCs w:val="24"/>
              </w:rPr>
              <w:t>YES / NO</w:t>
            </w:r>
          </w:p>
        </w:tc>
        <w:tc>
          <w:tcPr>
            <w:tcW w:w="1800" w:type="dxa"/>
          </w:tcPr>
          <w:p w14:paraId="49651E14" w14:textId="77777777" w:rsidR="009B571B" w:rsidRDefault="009B571B" w:rsidP="00D90472"/>
        </w:tc>
        <w:tc>
          <w:tcPr>
            <w:tcW w:w="1350" w:type="dxa"/>
          </w:tcPr>
          <w:p w14:paraId="473FCA45" w14:textId="77777777" w:rsidR="009B571B" w:rsidRDefault="009B571B" w:rsidP="00D90472"/>
        </w:tc>
        <w:tc>
          <w:tcPr>
            <w:tcW w:w="1581" w:type="dxa"/>
          </w:tcPr>
          <w:p w14:paraId="753F8D35" w14:textId="77777777" w:rsidR="009B571B" w:rsidRDefault="009B571B" w:rsidP="00D90472"/>
        </w:tc>
      </w:tr>
      <w:tr w:rsidR="009B571B" w14:paraId="443F357D" w14:textId="77777777" w:rsidTr="00A666B8">
        <w:trPr>
          <w:trHeight w:val="440"/>
        </w:trPr>
        <w:tc>
          <w:tcPr>
            <w:tcW w:w="857" w:type="dxa"/>
          </w:tcPr>
          <w:p w14:paraId="3A64BD7D" w14:textId="77777777" w:rsidR="009B571B" w:rsidRDefault="009B571B" w:rsidP="00D90472"/>
        </w:tc>
        <w:tc>
          <w:tcPr>
            <w:tcW w:w="1528" w:type="dxa"/>
          </w:tcPr>
          <w:p w14:paraId="45C64A76" w14:textId="77777777" w:rsidR="009B571B" w:rsidRDefault="009B571B" w:rsidP="00D90472"/>
        </w:tc>
        <w:tc>
          <w:tcPr>
            <w:tcW w:w="1128" w:type="dxa"/>
          </w:tcPr>
          <w:p w14:paraId="632379D7" w14:textId="77777777" w:rsidR="009B571B" w:rsidRDefault="009B571B" w:rsidP="00D90472"/>
        </w:tc>
        <w:tc>
          <w:tcPr>
            <w:tcW w:w="1365" w:type="dxa"/>
            <w:shd w:val="clear" w:color="auto" w:fill="DDD9C3" w:themeFill="background2" w:themeFillShade="E6"/>
          </w:tcPr>
          <w:p w14:paraId="6306194D" w14:textId="77777777" w:rsidR="009B571B" w:rsidRPr="009B571B" w:rsidRDefault="009B571B" w:rsidP="009B571B">
            <w:pPr>
              <w:jc w:val="center"/>
              <w:rPr>
                <w:b/>
                <w:sz w:val="24"/>
                <w:szCs w:val="24"/>
              </w:rPr>
            </w:pPr>
            <w:r w:rsidRPr="009B571B">
              <w:rPr>
                <w:b/>
                <w:sz w:val="24"/>
                <w:szCs w:val="24"/>
              </w:rPr>
              <w:t>YES / NO</w:t>
            </w:r>
          </w:p>
        </w:tc>
        <w:tc>
          <w:tcPr>
            <w:tcW w:w="1800" w:type="dxa"/>
          </w:tcPr>
          <w:p w14:paraId="7C0583E6" w14:textId="77777777" w:rsidR="009B571B" w:rsidRDefault="009B571B" w:rsidP="00D90472"/>
        </w:tc>
        <w:tc>
          <w:tcPr>
            <w:tcW w:w="1350" w:type="dxa"/>
          </w:tcPr>
          <w:p w14:paraId="7AA20217" w14:textId="77777777" w:rsidR="009B571B" w:rsidRDefault="009B571B" w:rsidP="00D90472"/>
        </w:tc>
        <w:tc>
          <w:tcPr>
            <w:tcW w:w="1581" w:type="dxa"/>
          </w:tcPr>
          <w:p w14:paraId="34373028" w14:textId="77777777" w:rsidR="009B571B" w:rsidRDefault="009B571B" w:rsidP="00D90472"/>
        </w:tc>
      </w:tr>
      <w:tr w:rsidR="009B571B" w14:paraId="5F0EF536" w14:textId="77777777" w:rsidTr="00A666B8">
        <w:trPr>
          <w:trHeight w:val="440"/>
        </w:trPr>
        <w:tc>
          <w:tcPr>
            <w:tcW w:w="857" w:type="dxa"/>
          </w:tcPr>
          <w:p w14:paraId="47F3D6C6" w14:textId="77777777" w:rsidR="009B571B" w:rsidRDefault="009B571B" w:rsidP="00D90472"/>
        </w:tc>
        <w:tc>
          <w:tcPr>
            <w:tcW w:w="1528" w:type="dxa"/>
          </w:tcPr>
          <w:p w14:paraId="70834604" w14:textId="77777777" w:rsidR="009B571B" w:rsidRDefault="009B571B" w:rsidP="00D90472"/>
        </w:tc>
        <w:tc>
          <w:tcPr>
            <w:tcW w:w="1128" w:type="dxa"/>
          </w:tcPr>
          <w:p w14:paraId="7721EA5B" w14:textId="77777777" w:rsidR="009B571B" w:rsidRDefault="009B571B" w:rsidP="00D90472"/>
        </w:tc>
        <w:tc>
          <w:tcPr>
            <w:tcW w:w="1365" w:type="dxa"/>
            <w:shd w:val="clear" w:color="auto" w:fill="DDD9C3" w:themeFill="background2" w:themeFillShade="E6"/>
          </w:tcPr>
          <w:p w14:paraId="6B289C44" w14:textId="77777777" w:rsidR="009B571B" w:rsidRPr="009B571B" w:rsidRDefault="009B571B" w:rsidP="009B571B">
            <w:pPr>
              <w:jc w:val="center"/>
              <w:rPr>
                <w:b/>
                <w:sz w:val="24"/>
                <w:szCs w:val="24"/>
              </w:rPr>
            </w:pPr>
            <w:r w:rsidRPr="009B571B">
              <w:rPr>
                <w:b/>
                <w:sz w:val="24"/>
                <w:szCs w:val="24"/>
              </w:rPr>
              <w:t>YES / NO</w:t>
            </w:r>
          </w:p>
        </w:tc>
        <w:tc>
          <w:tcPr>
            <w:tcW w:w="1800" w:type="dxa"/>
          </w:tcPr>
          <w:p w14:paraId="0FFFDC9C" w14:textId="77777777" w:rsidR="009B571B" w:rsidRDefault="009B571B" w:rsidP="00D90472"/>
        </w:tc>
        <w:tc>
          <w:tcPr>
            <w:tcW w:w="1350" w:type="dxa"/>
          </w:tcPr>
          <w:p w14:paraId="65BF028B" w14:textId="77777777" w:rsidR="009B571B" w:rsidRDefault="009B571B" w:rsidP="00D90472"/>
        </w:tc>
        <w:tc>
          <w:tcPr>
            <w:tcW w:w="1581" w:type="dxa"/>
          </w:tcPr>
          <w:p w14:paraId="6BD17F56" w14:textId="77777777" w:rsidR="009B571B" w:rsidRDefault="009B571B" w:rsidP="00D90472"/>
        </w:tc>
      </w:tr>
      <w:tr w:rsidR="009B571B" w14:paraId="5729398B" w14:textId="77777777" w:rsidTr="00A666B8">
        <w:trPr>
          <w:trHeight w:val="440"/>
        </w:trPr>
        <w:tc>
          <w:tcPr>
            <w:tcW w:w="857" w:type="dxa"/>
          </w:tcPr>
          <w:p w14:paraId="5BE1F2E8" w14:textId="77777777" w:rsidR="009B571B" w:rsidRDefault="009B571B" w:rsidP="00D90472"/>
        </w:tc>
        <w:tc>
          <w:tcPr>
            <w:tcW w:w="1528" w:type="dxa"/>
          </w:tcPr>
          <w:p w14:paraId="06308367" w14:textId="77777777" w:rsidR="009B571B" w:rsidRDefault="009B571B" w:rsidP="00D90472"/>
        </w:tc>
        <w:tc>
          <w:tcPr>
            <w:tcW w:w="1128" w:type="dxa"/>
          </w:tcPr>
          <w:p w14:paraId="0E2DC716" w14:textId="77777777" w:rsidR="009B571B" w:rsidRDefault="009B571B" w:rsidP="00D90472"/>
        </w:tc>
        <w:tc>
          <w:tcPr>
            <w:tcW w:w="1365" w:type="dxa"/>
            <w:shd w:val="clear" w:color="auto" w:fill="DDD9C3" w:themeFill="background2" w:themeFillShade="E6"/>
          </w:tcPr>
          <w:p w14:paraId="0D3B411B" w14:textId="77777777" w:rsidR="009B571B" w:rsidRPr="009B571B" w:rsidRDefault="009B571B" w:rsidP="009B571B">
            <w:pPr>
              <w:jc w:val="center"/>
              <w:rPr>
                <w:b/>
                <w:sz w:val="24"/>
                <w:szCs w:val="24"/>
              </w:rPr>
            </w:pPr>
            <w:r w:rsidRPr="009B571B">
              <w:rPr>
                <w:b/>
                <w:sz w:val="24"/>
                <w:szCs w:val="24"/>
              </w:rPr>
              <w:t>YES / NO</w:t>
            </w:r>
          </w:p>
        </w:tc>
        <w:tc>
          <w:tcPr>
            <w:tcW w:w="1800" w:type="dxa"/>
          </w:tcPr>
          <w:p w14:paraId="353D5F6F" w14:textId="77777777" w:rsidR="009B571B" w:rsidRDefault="009B571B" w:rsidP="00D90472"/>
        </w:tc>
        <w:tc>
          <w:tcPr>
            <w:tcW w:w="1350" w:type="dxa"/>
          </w:tcPr>
          <w:p w14:paraId="0E82E8C3" w14:textId="77777777" w:rsidR="009B571B" w:rsidRDefault="009B571B" w:rsidP="00D90472"/>
        </w:tc>
        <w:tc>
          <w:tcPr>
            <w:tcW w:w="1581" w:type="dxa"/>
          </w:tcPr>
          <w:p w14:paraId="4F284699" w14:textId="77777777" w:rsidR="009B571B" w:rsidRDefault="009B571B" w:rsidP="00D90472"/>
        </w:tc>
      </w:tr>
      <w:tr w:rsidR="009B571B" w14:paraId="6689DC4D" w14:textId="77777777" w:rsidTr="00A666B8">
        <w:trPr>
          <w:trHeight w:val="440"/>
        </w:trPr>
        <w:tc>
          <w:tcPr>
            <w:tcW w:w="857" w:type="dxa"/>
          </w:tcPr>
          <w:p w14:paraId="63915ACB" w14:textId="77777777" w:rsidR="009B571B" w:rsidRDefault="009B571B" w:rsidP="00D90472"/>
        </w:tc>
        <w:tc>
          <w:tcPr>
            <w:tcW w:w="1528" w:type="dxa"/>
          </w:tcPr>
          <w:p w14:paraId="5A54FAA8" w14:textId="77777777" w:rsidR="009B571B" w:rsidRDefault="009B571B" w:rsidP="00D90472"/>
        </w:tc>
        <w:tc>
          <w:tcPr>
            <w:tcW w:w="1128" w:type="dxa"/>
          </w:tcPr>
          <w:p w14:paraId="0920E1DE" w14:textId="77777777" w:rsidR="009B571B" w:rsidRDefault="009B571B" w:rsidP="00D90472"/>
        </w:tc>
        <w:tc>
          <w:tcPr>
            <w:tcW w:w="1365" w:type="dxa"/>
            <w:shd w:val="clear" w:color="auto" w:fill="DDD9C3" w:themeFill="background2" w:themeFillShade="E6"/>
          </w:tcPr>
          <w:p w14:paraId="4D85A52A" w14:textId="77777777" w:rsidR="009B571B" w:rsidRPr="009B571B" w:rsidRDefault="009B571B" w:rsidP="009B571B">
            <w:pPr>
              <w:jc w:val="center"/>
              <w:rPr>
                <w:b/>
                <w:sz w:val="24"/>
                <w:szCs w:val="24"/>
              </w:rPr>
            </w:pPr>
            <w:r w:rsidRPr="009B571B">
              <w:rPr>
                <w:b/>
                <w:sz w:val="24"/>
                <w:szCs w:val="24"/>
              </w:rPr>
              <w:t>YES / NO</w:t>
            </w:r>
          </w:p>
        </w:tc>
        <w:tc>
          <w:tcPr>
            <w:tcW w:w="1800" w:type="dxa"/>
          </w:tcPr>
          <w:p w14:paraId="1B1E19D9" w14:textId="77777777" w:rsidR="009B571B" w:rsidRDefault="009B571B" w:rsidP="00D90472"/>
        </w:tc>
        <w:tc>
          <w:tcPr>
            <w:tcW w:w="1350" w:type="dxa"/>
          </w:tcPr>
          <w:p w14:paraId="6CD24849" w14:textId="77777777" w:rsidR="009B571B" w:rsidRDefault="009B571B" w:rsidP="00D90472"/>
        </w:tc>
        <w:tc>
          <w:tcPr>
            <w:tcW w:w="1581" w:type="dxa"/>
          </w:tcPr>
          <w:p w14:paraId="5A2C0A09" w14:textId="77777777" w:rsidR="009B571B" w:rsidRDefault="009B571B" w:rsidP="00D90472"/>
        </w:tc>
      </w:tr>
      <w:tr w:rsidR="009B571B" w14:paraId="4CB786A6" w14:textId="77777777" w:rsidTr="00A666B8">
        <w:trPr>
          <w:trHeight w:val="440"/>
        </w:trPr>
        <w:tc>
          <w:tcPr>
            <w:tcW w:w="857" w:type="dxa"/>
          </w:tcPr>
          <w:p w14:paraId="51D5586D" w14:textId="77777777" w:rsidR="009B571B" w:rsidRDefault="009B571B" w:rsidP="00D90472"/>
        </w:tc>
        <w:tc>
          <w:tcPr>
            <w:tcW w:w="1528" w:type="dxa"/>
          </w:tcPr>
          <w:p w14:paraId="00AE415E" w14:textId="77777777" w:rsidR="009B571B" w:rsidRDefault="009B571B" w:rsidP="00D90472"/>
        </w:tc>
        <w:tc>
          <w:tcPr>
            <w:tcW w:w="1128" w:type="dxa"/>
          </w:tcPr>
          <w:p w14:paraId="380E589D" w14:textId="77777777" w:rsidR="009B571B" w:rsidRDefault="009B571B" w:rsidP="00D90472"/>
        </w:tc>
        <w:tc>
          <w:tcPr>
            <w:tcW w:w="1365" w:type="dxa"/>
            <w:shd w:val="clear" w:color="auto" w:fill="DDD9C3" w:themeFill="background2" w:themeFillShade="E6"/>
          </w:tcPr>
          <w:p w14:paraId="196A51FC" w14:textId="77777777" w:rsidR="009B571B" w:rsidRPr="009B571B" w:rsidRDefault="009B571B" w:rsidP="009B571B">
            <w:pPr>
              <w:jc w:val="center"/>
              <w:rPr>
                <w:b/>
                <w:sz w:val="24"/>
                <w:szCs w:val="24"/>
              </w:rPr>
            </w:pPr>
            <w:r w:rsidRPr="009B571B">
              <w:rPr>
                <w:b/>
                <w:sz w:val="24"/>
                <w:szCs w:val="24"/>
              </w:rPr>
              <w:t>YES / NO</w:t>
            </w:r>
          </w:p>
        </w:tc>
        <w:tc>
          <w:tcPr>
            <w:tcW w:w="1800" w:type="dxa"/>
          </w:tcPr>
          <w:p w14:paraId="1ED7F269" w14:textId="77777777" w:rsidR="009B571B" w:rsidRDefault="009B571B" w:rsidP="00D90472"/>
        </w:tc>
        <w:tc>
          <w:tcPr>
            <w:tcW w:w="1350" w:type="dxa"/>
          </w:tcPr>
          <w:p w14:paraId="5D7B7305" w14:textId="77777777" w:rsidR="009B571B" w:rsidRDefault="009B571B" w:rsidP="00D90472"/>
        </w:tc>
        <w:tc>
          <w:tcPr>
            <w:tcW w:w="1581" w:type="dxa"/>
          </w:tcPr>
          <w:p w14:paraId="63F86E97" w14:textId="77777777" w:rsidR="009B571B" w:rsidRDefault="009B571B" w:rsidP="00D90472"/>
        </w:tc>
      </w:tr>
      <w:tr w:rsidR="009B571B" w14:paraId="12B3D736" w14:textId="77777777" w:rsidTr="00A666B8">
        <w:trPr>
          <w:trHeight w:val="440"/>
        </w:trPr>
        <w:tc>
          <w:tcPr>
            <w:tcW w:w="857" w:type="dxa"/>
          </w:tcPr>
          <w:p w14:paraId="37B56872" w14:textId="77777777" w:rsidR="009B571B" w:rsidRDefault="009B571B" w:rsidP="00D90472"/>
        </w:tc>
        <w:tc>
          <w:tcPr>
            <w:tcW w:w="1528" w:type="dxa"/>
          </w:tcPr>
          <w:p w14:paraId="4574A499" w14:textId="77777777" w:rsidR="009B571B" w:rsidRDefault="009B571B" w:rsidP="00D90472"/>
        </w:tc>
        <w:tc>
          <w:tcPr>
            <w:tcW w:w="1128" w:type="dxa"/>
          </w:tcPr>
          <w:p w14:paraId="26DB4A7D" w14:textId="77777777" w:rsidR="009B571B" w:rsidRDefault="009B571B" w:rsidP="00D90472"/>
        </w:tc>
        <w:tc>
          <w:tcPr>
            <w:tcW w:w="1365" w:type="dxa"/>
            <w:shd w:val="clear" w:color="auto" w:fill="DDD9C3" w:themeFill="background2" w:themeFillShade="E6"/>
          </w:tcPr>
          <w:p w14:paraId="45C56D22" w14:textId="77777777" w:rsidR="009B571B" w:rsidRPr="009B571B" w:rsidRDefault="009B571B" w:rsidP="009B571B">
            <w:pPr>
              <w:jc w:val="center"/>
              <w:rPr>
                <w:b/>
                <w:sz w:val="24"/>
                <w:szCs w:val="24"/>
              </w:rPr>
            </w:pPr>
            <w:r w:rsidRPr="009B571B">
              <w:rPr>
                <w:b/>
                <w:sz w:val="24"/>
                <w:szCs w:val="24"/>
              </w:rPr>
              <w:t>YES / NO</w:t>
            </w:r>
          </w:p>
        </w:tc>
        <w:tc>
          <w:tcPr>
            <w:tcW w:w="1800" w:type="dxa"/>
          </w:tcPr>
          <w:p w14:paraId="41F89562" w14:textId="77777777" w:rsidR="009B571B" w:rsidRDefault="009B571B" w:rsidP="00D90472"/>
        </w:tc>
        <w:tc>
          <w:tcPr>
            <w:tcW w:w="1350" w:type="dxa"/>
          </w:tcPr>
          <w:p w14:paraId="788796E2" w14:textId="77777777" w:rsidR="009B571B" w:rsidRDefault="009B571B" w:rsidP="00D90472"/>
        </w:tc>
        <w:tc>
          <w:tcPr>
            <w:tcW w:w="1581" w:type="dxa"/>
          </w:tcPr>
          <w:p w14:paraId="04B4447B" w14:textId="77777777" w:rsidR="009B571B" w:rsidRDefault="009B571B" w:rsidP="00D90472"/>
        </w:tc>
      </w:tr>
      <w:tr w:rsidR="009B571B" w14:paraId="2E2C9D61" w14:textId="77777777" w:rsidTr="00A666B8">
        <w:trPr>
          <w:trHeight w:val="440"/>
        </w:trPr>
        <w:tc>
          <w:tcPr>
            <w:tcW w:w="857" w:type="dxa"/>
          </w:tcPr>
          <w:p w14:paraId="1853F2C2" w14:textId="77777777" w:rsidR="009B571B" w:rsidRDefault="009B571B" w:rsidP="00D90472"/>
        </w:tc>
        <w:tc>
          <w:tcPr>
            <w:tcW w:w="1528" w:type="dxa"/>
          </w:tcPr>
          <w:p w14:paraId="6794C288" w14:textId="77777777" w:rsidR="009B571B" w:rsidRDefault="009B571B" w:rsidP="00D90472"/>
        </w:tc>
        <w:tc>
          <w:tcPr>
            <w:tcW w:w="1128" w:type="dxa"/>
          </w:tcPr>
          <w:p w14:paraId="50F7D53D" w14:textId="77777777" w:rsidR="009B571B" w:rsidRDefault="009B571B" w:rsidP="00D90472"/>
        </w:tc>
        <w:tc>
          <w:tcPr>
            <w:tcW w:w="1365" w:type="dxa"/>
            <w:shd w:val="clear" w:color="auto" w:fill="DDD9C3" w:themeFill="background2" w:themeFillShade="E6"/>
          </w:tcPr>
          <w:p w14:paraId="4EBC6C56" w14:textId="77777777" w:rsidR="009B571B" w:rsidRPr="009B571B" w:rsidRDefault="009B571B" w:rsidP="009B571B">
            <w:pPr>
              <w:jc w:val="center"/>
              <w:rPr>
                <w:b/>
                <w:sz w:val="24"/>
                <w:szCs w:val="24"/>
              </w:rPr>
            </w:pPr>
            <w:r w:rsidRPr="009B571B">
              <w:rPr>
                <w:b/>
                <w:sz w:val="24"/>
                <w:szCs w:val="24"/>
              </w:rPr>
              <w:t>YES / NO</w:t>
            </w:r>
          </w:p>
        </w:tc>
        <w:tc>
          <w:tcPr>
            <w:tcW w:w="1800" w:type="dxa"/>
          </w:tcPr>
          <w:p w14:paraId="2D94FDA7" w14:textId="77777777" w:rsidR="009B571B" w:rsidRDefault="009B571B" w:rsidP="00D90472"/>
        </w:tc>
        <w:tc>
          <w:tcPr>
            <w:tcW w:w="1350" w:type="dxa"/>
          </w:tcPr>
          <w:p w14:paraId="47D3C469" w14:textId="77777777" w:rsidR="009B571B" w:rsidRDefault="009B571B" w:rsidP="00D90472"/>
        </w:tc>
        <w:tc>
          <w:tcPr>
            <w:tcW w:w="1581" w:type="dxa"/>
          </w:tcPr>
          <w:p w14:paraId="2222DAB2" w14:textId="77777777" w:rsidR="009B571B" w:rsidRDefault="009B571B" w:rsidP="00D90472"/>
        </w:tc>
      </w:tr>
      <w:tr w:rsidR="009B571B" w14:paraId="7A746A31" w14:textId="77777777" w:rsidTr="00A666B8">
        <w:trPr>
          <w:trHeight w:val="440"/>
        </w:trPr>
        <w:tc>
          <w:tcPr>
            <w:tcW w:w="857" w:type="dxa"/>
          </w:tcPr>
          <w:p w14:paraId="009E6D5B" w14:textId="77777777" w:rsidR="009B571B" w:rsidRDefault="009B571B" w:rsidP="00D90472"/>
        </w:tc>
        <w:tc>
          <w:tcPr>
            <w:tcW w:w="1528" w:type="dxa"/>
          </w:tcPr>
          <w:p w14:paraId="58D5EABD" w14:textId="77777777" w:rsidR="009B571B" w:rsidRDefault="009B571B" w:rsidP="00D90472"/>
        </w:tc>
        <w:tc>
          <w:tcPr>
            <w:tcW w:w="1128" w:type="dxa"/>
          </w:tcPr>
          <w:p w14:paraId="219B34B9" w14:textId="77777777" w:rsidR="009B571B" w:rsidRDefault="009B571B" w:rsidP="00D90472"/>
        </w:tc>
        <w:tc>
          <w:tcPr>
            <w:tcW w:w="1365" w:type="dxa"/>
            <w:shd w:val="clear" w:color="auto" w:fill="DDD9C3" w:themeFill="background2" w:themeFillShade="E6"/>
          </w:tcPr>
          <w:p w14:paraId="5A4256E7" w14:textId="77777777" w:rsidR="009B571B" w:rsidRPr="009B571B" w:rsidRDefault="009B571B" w:rsidP="009B571B">
            <w:pPr>
              <w:jc w:val="center"/>
              <w:rPr>
                <w:b/>
                <w:sz w:val="24"/>
                <w:szCs w:val="24"/>
              </w:rPr>
            </w:pPr>
            <w:r w:rsidRPr="009B571B">
              <w:rPr>
                <w:b/>
                <w:sz w:val="24"/>
                <w:szCs w:val="24"/>
              </w:rPr>
              <w:t>YES / NO</w:t>
            </w:r>
          </w:p>
        </w:tc>
        <w:tc>
          <w:tcPr>
            <w:tcW w:w="1800" w:type="dxa"/>
          </w:tcPr>
          <w:p w14:paraId="3E0CB083" w14:textId="77777777" w:rsidR="009B571B" w:rsidRDefault="009B571B" w:rsidP="00D90472"/>
        </w:tc>
        <w:tc>
          <w:tcPr>
            <w:tcW w:w="1350" w:type="dxa"/>
          </w:tcPr>
          <w:p w14:paraId="07DC6E34" w14:textId="77777777" w:rsidR="009B571B" w:rsidRDefault="009B571B" w:rsidP="00D90472"/>
        </w:tc>
        <w:tc>
          <w:tcPr>
            <w:tcW w:w="1581" w:type="dxa"/>
          </w:tcPr>
          <w:p w14:paraId="2E7C87D9" w14:textId="77777777" w:rsidR="009B571B" w:rsidRDefault="009B571B" w:rsidP="00D90472"/>
        </w:tc>
      </w:tr>
      <w:tr w:rsidR="009B571B" w14:paraId="6421B289" w14:textId="77777777" w:rsidTr="00A666B8">
        <w:trPr>
          <w:trHeight w:val="440"/>
        </w:trPr>
        <w:tc>
          <w:tcPr>
            <w:tcW w:w="857" w:type="dxa"/>
          </w:tcPr>
          <w:p w14:paraId="5F1ADC40" w14:textId="77777777" w:rsidR="009B571B" w:rsidRDefault="009B571B" w:rsidP="00D90472"/>
        </w:tc>
        <w:tc>
          <w:tcPr>
            <w:tcW w:w="1528" w:type="dxa"/>
          </w:tcPr>
          <w:p w14:paraId="2480663B" w14:textId="77777777" w:rsidR="009B571B" w:rsidRDefault="009B571B" w:rsidP="00D90472"/>
        </w:tc>
        <w:tc>
          <w:tcPr>
            <w:tcW w:w="1128" w:type="dxa"/>
          </w:tcPr>
          <w:p w14:paraId="6CDEBD3F" w14:textId="77777777" w:rsidR="009B571B" w:rsidRDefault="009B571B" w:rsidP="00D90472"/>
        </w:tc>
        <w:tc>
          <w:tcPr>
            <w:tcW w:w="1365" w:type="dxa"/>
            <w:shd w:val="clear" w:color="auto" w:fill="DDD9C3" w:themeFill="background2" w:themeFillShade="E6"/>
          </w:tcPr>
          <w:p w14:paraId="380F1598" w14:textId="77777777" w:rsidR="009B571B" w:rsidRPr="009B571B" w:rsidRDefault="009B571B" w:rsidP="009B571B">
            <w:pPr>
              <w:jc w:val="center"/>
              <w:rPr>
                <w:b/>
                <w:sz w:val="24"/>
                <w:szCs w:val="24"/>
              </w:rPr>
            </w:pPr>
            <w:r w:rsidRPr="009B571B">
              <w:rPr>
                <w:b/>
                <w:sz w:val="24"/>
                <w:szCs w:val="24"/>
              </w:rPr>
              <w:t>YES / NO</w:t>
            </w:r>
          </w:p>
        </w:tc>
        <w:tc>
          <w:tcPr>
            <w:tcW w:w="1800" w:type="dxa"/>
          </w:tcPr>
          <w:p w14:paraId="35BC3DDD" w14:textId="77777777" w:rsidR="009B571B" w:rsidRDefault="009B571B" w:rsidP="00D90472"/>
        </w:tc>
        <w:tc>
          <w:tcPr>
            <w:tcW w:w="1350" w:type="dxa"/>
          </w:tcPr>
          <w:p w14:paraId="119E125E" w14:textId="77777777" w:rsidR="009B571B" w:rsidRDefault="009B571B" w:rsidP="00D90472"/>
        </w:tc>
        <w:tc>
          <w:tcPr>
            <w:tcW w:w="1581" w:type="dxa"/>
          </w:tcPr>
          <w:p w14:paraId="783353C5" w14:textId="77777777" w:rsidR="009B571B" w:rsidRDefault="009B571B" w:rsidP="00D90472"/>
        </w:tc>
      </w:tr>
      <w:tr w:rsidR="009B571B" w14:paraId="21394891" w14:textId="77777777" w:rsidTr="00A666B8">
        <w:trPr>
          <w:trHeight w:val="440"/>
        </w:trPr>
        <w:tc>
          <w:tcPr>
            <w:tcW w:w="857" w:type="dxa"/>
          </w:tcPr>
          <w:p w14:paraId="7BCB2947" w14:textId="77777777" w:rsidR="009B571B" w:rsidRDefault="009B571B" w:rsidP="00D90472"/>
        </w:tc>
        <w:tc>
          <w:tcPr>
            <w:tcW w:w="1528" w:type="dxa"/>
          </w:tcPr>
          <w:p w14:paraId="3BFB7E22" w14:textId="77777777" w:rsidR="009B571B" w:rsidRDefault="009B571B" w:rsidP="00D90472"/>
        </w:tc>
        <w:tc>
          <w:tcPr>
            <w:tcW w:w="1128" w:type="dxa"/>
          </w:tcPr>
          <w:p w14:paraId="3A22A336" w14:textId="77777777" w:rsidR="009B571B" w:rsidRDefault="009B571B" w:rsidP="00D90472"/>
        </w:tc>
        <w:tc>
          <w:tcPr>
            <w:tcW w:w="1365" w:type="dxa"/>
            <w:shd w:val="clear" w:color="auto" w:fill="DDD9C3" w:themeFill="background2" w:themeFillShade="E6"/>
          </w:tcPr>
          <w:p w14:paraId="5DDC25AF" w14:textId="77777777" w:rsidR="009B571B" w:rsidRPr="009B571B" w:rsidRDefault="009B571B" w:rsidP="009B571B">
            <w:pPr>
              <w:jc w:val="center"/>
              <w:rPr>
                <w:b/>
                <w:sz w:val="24"/>
                <w:szCs w:val="24"/>
              </w:rPr>
            </w:pPr>
            <w:r w:rsidRPr="009B571B">
              <w:rPr>
                <w:b/>
                <w:sz w:val="24"/>
                <w:szCs w:val="24"/>
              </w:rPr>
              <w:t>YES / NO</w:t>
            </w:r>
          </w:p>
        </w:tc>
        <w:tc>
          <w:tcPr>
            <w:tcW w:w="1800" w:type="dxa"/>
          </w:tcPr>
          <w:p w14:paraId="619E86F6" w14:textId="77777777" w:rsidR="009B571B" w:rsidRDefault="009B571B" w:rsidP="00D90472"/>
        </w:tc>
        <w:tc>
          <w:tcPr>
            <w:tcW w:w="1350" w:type="dxa"/>
          </w:tcPr>
          <w:p w14:paraId="19AC63C9" w14:textId="77777777" w:rsidR="009B571B" w:rsidRDefault="009B571B" w:rsidP="00D90472"/>
        </w:tc>
        <w:tc>
          <w:tcPr>
            <w:tcW w:w="1581" w:type="dxa"/>
          </w:tcPr>
          <w:p w14:paraId="057CD663" w14:textId="77777777" w:rsidR="009B571B" w:rsidRDefault="009B571B" w:rsidP="00D90472"/>
        </w:tc>
      </w:tr>
      <w:tr w:rsidR="009B571B" w14:paraId="0858EB5A" w14:textId="77777777" w:rsidTr="00A666B8">
        <w:trPr>
          <w:trHeight w:val="440"/>
        </w:trPr>
        <w:tc>
          <w:tcPr>
            <w:tcW w:w="857" w:type="dxa"/>
          </w:tcPr>
          <w:p w14:paraId="2DA1A9C9" w14:textId="77777777" w:rsidR="009B571B" w:rsidRDefault="009B571B" w:rsidP="00D90472"/>
        </w:tc>
        <w:tc>
          <w:tcPr>
            <w:tcW w:w="1528" w:type="dxa"/>
          </w:tcPr>
          <w:p w14:paraId="2DFB45F5" w14:textId="77777777" w:rsidR="009B571B" w:rsidRDefault="009B571B" w:rsidP="00D90472"/>
        </w:tc>
        <w:tc>
          <w:tcPr>
            <w:tcW w:w="1128" w:type="dxa"/>
          </w:tcPr>
          <w:p w14:paraId="1BB79BDA" w14:textId="77777777" w:rsidR="009B571B" w:rsidRDefault="009B571B" w:rsidP="00D90472"/>
        </w:tc>
        <w:tc>
          <w:tcPr>
            <w:tcW w:w="1365" w:type="dxa"/>
            <w:shd w:val="clear" w:color="auto" w:fill="DDD9C3" w:themeFill="background2" w:themeFillShade="E6"/>
          </w:tcPr>
          <w:p w14:paraId="6DE2B77C" w14:textId="77777777" w:rsidR="009B571B" w:rsidRPr="009B571B" w:rsidRDefault="009B571B" w:rsidP="009B571B">
            <w:pPr>
              <w:jc w:val="center"/>
              <w:rPr>
                <w:b/>
                <w:sz w:val="24"/>
                <w:szCs w:val="24"/>
              </w:rPr>
            </w:pPr>
            <w:r w:rsidRPr="009B571B">
              <w:rPr>
                <w:b/>
                <w:sz w:val="24"/>
                <w:szCs w:val="24"/>
              </w:rPr>
              <w:t>YES / NO</w:t>
            </w:r>
          </w:p>
        </w:tc>
        <w:tc>
          <w:tcPr>
            <w:tcW w:w="1800" w:type="dxa"/>
          </w:tcPr>
          <w:p w14:paraId="2DA60037" w14:textId="77777777" w:rsidR="009B571B" w:rsidRDefault="009B571B" w:rsidP="00D90472"/>
        </w:tc>
        <w:tc>
          <w:tcPr>
            <w:tcW w:w="1350" w:type="dxa"/>
          </w:tcPr>
          <w:p w14:paraId="546314AC" w14:textId="77777777" w:rsidR="009B571B" w:rsidRDefault="009B571B" w:rsidP="00D90472"/>
        </w:tc>
        <w:tc>
          <w:tcPr>
            <w:tcW w:w="1581" w:type="dxa"/>
          </w:tcPr>
          <w:p w14:paraId="781CEA64" w14:textId="77777777" w:rsidR="009B571B" w:rsidRDefault="009B571B" w:rsidP="00D90472"/>
        </w:tc>
      </w:tr>
      <w:tr w:rsidR="009B571B" w14:paraId="167DE287" w14:textId="77777777" w:rsidTr="00A666B8">
        <w:trPr>
          <w:trHeight w:val="440"/>
        </w:trPr>
        <w:tc>
          <w:tcPr>
            <w:tcW w:w="857" w:type="dxa"/>
          </w:tcPr>
          <w:p w14:paraId="56499A42" w14:textId="77777777" w:rsidR="009B571B" w:rsidRDefault="009B571B" w:rsidP="00D90472"/>
        </w:tc>
        <w:tc>
          <w:tcPr>
            <w:tcW w:w="1528" w:type="dxa"/>
          </w:tcPr>
          <w:p w14:paraId="60AFC984" w14:textId="77777777" w:rsidR="009B571B" w:rsidRDefault="009B571B" w:rsidP="00D90472"/>
        </w:tc>
        <w:tc>
          <w:tcPr>
            <w:tcW w:w="1128" w:type="dxa"/>
          </w:tcPr>
          <w:p w14:paraId="52D2AA3D" w14:textId="77777777" w:rsidR="009B571B" w:rsidRDefault="009B571B" w:rsidP="00D90472"/>
        </w:tc>
        <w:tc>
          <w:tcPr>
            <w:tcW w:w="1365" w:type="dxa"/>
            <w:shd w:val="clear" w:color="auto" w:fill="DDD9C3" w:themeFill="background2" w:themeFillShade="E6"/>
          </w:tcPr>
          <w:p w14:paraId="76D9C577" w14:textId="77777777" w:rsidR="009B571B" w:rsidRPr="009B571B" w:rsidRDefault="009B571B" w:rsidP="009B571B">
            <w:pPr>
              <w:jc w:val="center"/>
              <w:rPr>
                <w:b/>
                <w:sz w:val="24"/>
                <w:szCs w:val="24"/>
              </w:rPr>
            </w:pPr>
            <w:r w:rsidRPr="009B571B">
              <w:rPr>
                <w:b/>
                <w:sz w:val="24"/>
                <w:szCs w:val="24"/>
              </w:rPr>
              <w:t>YES / NO</w:t>
            </w:r>
          </w:p>
        </w:tc>
        <w:tc>
          <w:tcPr>
            <w:tcW w:w="1800" w:type="dxa"/>
          </w:tcPr>
          <w:p w14:paraId="1B79683C" w14:textId="77777777" w:rsidR="009B571B" w:rsidRDefault="009B571B" w:rsidP="00D90472"/>
        </w:tc>
        <w:tc>
          <w:tcPr>
            <w:tcW w:w="1350" w:type="dxa"/>
          </w:tcPr>
          <w:p w14:paraId="1BA07EF8" w14:textId="77777777" w:rsidR="009B571B" w:rsidRDefault="009B571B" w:rsidP="00D90472"/>
        </w:tc>
        <w:tc>
          <w:tcPr>
            <w:tcW w:w="1581" w:type="dxa"/>
          </w:tcPr>
          <w:p w14:paraId="7733BA45" w14:textId="77777777" w:rsidR="009B571B" w:rsidRDefault="009B571B" w:rsidP="00D90472"/>
        </w:tc>
      </w:tr>
      <w:tr w:rsidR="009B571B" w14:paraId="7E7093EF" w14:textId="77777777" w:rsidTr="00A666B8">
        <w:trPr>
          <w:trHeight w:val="440"/>
        </w:trPr>
        <w:tc>
          <w:tcPr>
            <w:tcW w:w="857" w:type="dxa"/>
          </w:tcPr>
          <w:p w14:paraId="76681973" w14:textId="77777777" w:rsidR="009B571B" w:rsidRDefault="009B571B" w:rsidP="00D90472"/>
        </w:tc>
        <w:tc>
          <w:tcPr>
            <w:tcW w:w="1528" w:type="dxa"/>
          </w:tcPr>
          <w:p w14:paraId="12A54AC4" w14:textId="77777777" w:rsidR="009B571B" w:rsidRDefault="009B571B" w:rsidP="00D90472"/>
        </w:tc>
        <w:tc>
          <w:tcPr>
            <w:tcW w:w="1128" w:type="dxa"/>
          </w:tcPr>
          <w:p w14:paraId="6A31E996" w14:textId="77777777" w:rsidR="009B571B" w:rsidRDefault="009B571B" w:rsidP="00D90472"/>
        </w:tc>
        <w:tc>
          <w:tcPr>
            <w:tcW w:w="1365" w:type="dxa"/>
            <w:shd w:val="clear" w:color="auto" w:fill="DDD9C3" w:themeFill="background2" w:themeFillShade="E6"/>
          </w:tcPr>
          <w:p w14:paraId="17DB1C07" w14:textId="77777777" w:rsidR="009B571B" w:rsidRPr="009B571B" w:rsidRDefault="009B571B" w:rsidP="009B571B">
            <w:pPr>
              <w:jc w:val="center"/>
              <w:rPr>
                <w:b/>
                <w:sz w:val="24"/>
                <w:szCs w:val="24"/>
              </w:rPr>
            </w:pPr>
            <w:r w:rsidRPr="009B571B">
              <w:rPr>
                <w:b/>
                <w:sz w:val="24"/>
                <w:szCs w:val="24"/>
              </w:rPr>
              <w:t>YES / NO</w:t>
            </w:r>
          </w:p>
        </w:tc>
        <w:tc>
          <w:tcPr>
            <w:tcW w:w="1800" w:type="dxa"/>
          </w:tcPr>
          <w:p w14:paraId="4BCEE7AC" w14:textId="77777777" w:rsidR="009B571B" w:rsidRDefault="009B571B" w:rsidP="00D90472"/>
        </w:tc>
        <w:tc>
          <w:tcPr>
            <w:tcW w:w="1350" w:type="dxa"/>
          </w:tcPr>
          <w:p w14:paraId="5B9A94FD" w14:textId="77777777" w:rsidR="009B571B" w:rsidRDefault="009B571B" w:rsidP="00D90472"/>
        </w:tc>
        <w:tc>
          <w:tcPr>
            <w:tcW w:w="1581" w:type="dxa"/>
          </w:tcPr>
          <w:p w14:paraId="54529024" w14:textId="77777777" w:rsidR="009B571B" w:rsidRDefault="009B571B" w:rsidP="00D90472"/>
        </w:tc>
      </w:tr>
      <w:tr w:rsidR="009B571B" w14:paraId="6B82D2D3" w14:textId="77777777" w:rsidTr="00A666B8">
        <w:trPr>
          <w:trHeight w:val="440"/>
        </w:trPr>
        <w:tc>
          <w:tcPr>
            <w:tcW w:w="857" w:type="dxa"/>
          </w:tcPr>
          <w:p w14:paraId="3FE83661" w14:textId="77777777" w:rsidR="009B571B" w:rsidRDefault="009B571B" w:rsidP="00D90472"/>
        </w:tc>
        <w:tc>
          <w:tcPr>
            <w:tcW w:w="1528" w:type="dxa"/>
          </w:tcPr>
          <w:p w14:paraId="4A7AF922" w14:textId="77777777" w:rsidR="009B571B" w:rsidRDefault="009B571B" w:rsidP="00D90472"/>
        </w:tc>
        <w:tc>
          <w:tcPr>
            <w:tcW w:w="1128" w:type="dxa"/>
          </w:tcPr>
          <w:p w14:paraId="6AB47BA5" w14:textId="77777777" w:rsidR="009B571B" w:rsidRDefault="009B571B" w:rsidP="00D90472"/>
        </w:tc>
        <w:tc>
          <w:tcPr>
            <w:tcW w:w="1365" w:type="dxa"/>
            <w:shd w:val="clear" w:color="auto" w:fill="DDD9C3" w:themeFill="background2" w:themeFillShade="E6"/>
          </w:tcPr>
          <w:p w14:paraId="28F8512B" w14:textId="77777777" w:rsidR="009B571B" w:rsidRPr="009B571B" w:rsidRDefault="009B571B" w:rsidP="009B571B">
            <w:pPr>
              <w:jc w:val="center"/>
              <w:rPr>
                <w:b/>
                <w:sz w:val="24"/>
                <w:szCs w:val="24"/>
              </w:rPr>
            </w:pPr>
            <w:r w:rsidRPr="009B571B">
              <w:rPr>
                <w:b/>
                <w:sz w:val="24"/>
                <w:szCs w:val="24"/>
              </w:rPr>
              <w:t>YES / NO</w:t>
            </w:r>
          </w:p>
        </w:tc>
        <w:tc>
          <w:tcPr>
            <w:tcW w:w="1800" w:type="dxa"/>
          </w:tcPr>
          <w:p w14:paraId="594EAB7F" w14:textId="77777777" w:rsidR="009B571B" w:rsidRDefault="009B571B" w:rsidP="00D90472"/>
        </w:tc>
        <w:tc>
          <w:tcPr>
            <w:tcW w:w="1350" w:type="dxa"/>
          </w:tcPr>
          <w:p w14:paraId="3A160EEA" w14:textId="77777777" w:rsidR="009B571B" w:rsidRDefault="009B571B" w:rsidP="00D90472"/>
        </w:tc>
        <w:tc>
          <w:tcPr>
            <w:tcW w:w="1581" w:type="dxa"/>
          </w:tcPr>
          <w:p w14:paraId="7B46F06F" w14:textId="77777777" w:rsidR="009B571B" w:rsidRDefault="009B571B" w:rsidP="00D90472"/>
        </w:tc>
      </w:tr>
    </w:tbl>
    <w:p w14:paraId="14DED647" w14:textId="77777777" w:rsidR="009B571B" w:rsidRPr="009B571B" w:rsidRDefault="009B571B" w:rsidP="009B571B"/>
    <w:sectPr w:rsidR="009B571B" w:rsidRPr="009B571B" w:rsidSect="00DA32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C34"/>
    <w:rsid w:val="00342272"/>
    <w:rsid w:val="00670C34"/>
    <w:rsid w:val="009B571B"/>
    <w:rsid w:val="00A666B8"/>
    <w:rsid w:val="00DA3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45ACE"/>
  <w15:docId w15:val="{FE1FB8D6-CA62-4001-A007-61CF5D6A6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3286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B571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B571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9B57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Users\Farooq\Documents\Aqsa\Temperature%20log%20Templates\New%20folder\template%2019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19.dotx</Template>
  <TotalTime>1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Khalid Farooq</dc:creator>
  <cp:lastModifiedBy>Comsdev</cp:lastModifiedBy>
  <cp:revision>2</cp:revision>
  <dcterms:created xsi:type="dcterms:W3CDTF">2021-11-26T09:13:00Z</dcterms:created>
  <dcterms:modified xsi:type="dcterms:W3CDTF">2021-11-26T09:13:00Z</dcterms:modified>
</cp:coreProperties>
</file>