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67625" w14:textId="6CD69BE6" w:rsidR="00986F4A" w:rsidRPr="003E4D35" w:rsidRDefault="003E4D35" w:rsidP="00964692">
      <w:pPr>
        <w:pStyle w:val="Title"/>
        <w:rPr>
          <w:rFonts w:ascii="Georgia" w:hAnsi="Georgia"/>
          <w:color w:val="ED1B24"/>
          <w:sz w:val="72"/>
          <w:szCs w:val="72"/>
        </w:rPr>
      </w:pPr>
      <w:r w:rsidRPr="003E4D35">
        <w:rPr>
          <w:rFonts w:ascii="Georgia" w:hAnsi="Georgia"/>
          <w:noProof/>
          <w:color w:val="ED1B24"/>
          <w:sz w:val="72"/>
          <w:szCs w:val="72"/>
        </w:rPr>
        <w:drawing>
          <wp:anchor distT="0" distB="0" distL="114300" distR="114300" simplePos="0" relativeHeight="251645440" behindDoc="1" locked="0" layoutInCell="1" allowOverlap="1" wp14:anchorId="30FBC848" wp14:editId="463F3E95">
            <wp:simplePos x="0" y="0"/>
            <wp:positionH relativeFrom="column">
              <wp:posOffset>4352925</wp:posOffset>
            </wp:positionH>
            <wp:positionV relativeFrom="paragraph">
              <wp:posOffset>-914400</wp:posOffset>
            </wp:positionV>
            <wp:extent cx="1591063" cy="12287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drain2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1063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4D35">
        <w:rPr>
          <w:rFonts w:ascii="Georgia" w:hAnsi="Georgia"/>
          <w:color w:val="ED1B24"/>
          <w:sz w:val="72"/>
          <w:szCs w:val="72"/>
        </w:rPr>
        <w:t>Emergency Call</w:t>
      </w:r>
      <w:r w:rsidR="00986F4A" w:rsidRPr="003E4D35">
        <w:rPr>
          <w:rFonts w:ascii="Georgia" w:hAnsi="Georgia"/>
          <w:color w:val="ED1B24"/>
          <w:sz w:val="72"/>
          <w:szCs w:val="72"/>
        </w:rPr>
        <w:t xml:space="preserve"> List</w:t>
      </w:r>
    </w:p>
    <w:tbl>
      <w:tblPr>
        <w:tblStyle w:val="TableGrid"/>
        <w:tblW w:w="5000" w:type="pct"/>
        <w:tblBorders>
          <w:top w:val="single" w:sz="8" w:space="0" w:color="365F91" w:themeColor="accent1" w:themeShade="BF"/>
          <w:left w:val="single" w:sz="8" w:space="0" w:color="365F91" w:themeColor="accent1" w:themeShade="BF"/>
          <w:bottom w:val="single" w:sz="8" w:space="0" w:color="365F91" w:themeColor="accent1" w:themeShade="BF"/>
          <w:right w:val="single" w:sz="8" w:space="0" w:color="365F91" w:themeColor="accent1" w:themeShade="BF"/>
          <w:insideH w:val="single" w:sz="8" w:space="0" w:color="365F91" w:themeColor="accent1" w:themeShade="BF"/>
          <w:insideV w:val="single" w:sz="8" w:space="0" w:color="365F91" w:themeColor="accent1" w:themeShade="BF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5307"/>
        <w:gridCol w:w="1990"/>
        <w:gridCol w:w="2043"/>
      </w:tblGrid>
      <w:tr w:rsidR="00482B13" w:rsidRPr="00FD5AAB" w14:paraId="4551DCC8" w14:textId="77777777" w:rsidTr="00B808E6">
        <w:trPr>
          <w:trHeight w:val="576"/>
        </w:trPr>
        <w:tc>
          <w:tcPr>
            <w:tcW w:w="5454" w:type="dxa"/>
            <w:tcBorders>
              <w:bottom w:val="double" w:sz="4" w:space="0" w:color="365F91" w:themeColor="accent1" w:themeShade="BF"/>
            </w:tcBorders>
            <w:shd w:val="clear" w:color="auto" w:fill="FFFF00"/>
            <w:vAlign w:val="center"/>
          </w:tcPr>
          <w:p w14:paraId="6B6F4992" w14:textId="5DA4C790" w:rsidR="00482B13" w:rsidRPr="005D1C25" w:rsidRDefault="00863A60" w:rsidP="00964692">
            <w:pPr>
              <w:pStyle w:val="Heading1"/>
              <w:rPr>
                <w:color w:val="ED1B24"/>
              </w:rPr>
            </w:pPr>
            <w:r w:rsidRPr="005D1C25">
              <w:rPr>
                <w:color w:val="ED1B24"/>
              </w:rPr>
              <w:t>Emergency Service</w:t>
            </w:r>
          </w:p>
        </w:tc>
        <w:tc>
          <w:tcPr>
            <w:tcW w:w="2041" w:type="dxa"/>
            <w:tcBorders>
              <w:bottom w:val="double" w:sz="4" w:space="0" w:color="365F91" w:themeColor="accent1" w:themeShade="BF"/>
            </w:tcBorders>
            <w:shd w:val="clear" w:color="auto" w:fill="FFFF00"/>
            <w:vAlign w:val="center"/>
          </w:tcPr>
          <w:p w14:paraId="276667F7" w14:textId="77777777" w:rsidR="00482B13" w:rsidRPr="005D1C25" w:rsidRDefault="003E4D35" w:rsidP="00964692">
            <w:pPr>
              <w:rPr>
                <w:b/>
                <w:color w:val="ED1B24"/>
              </w:rPr>
            </w:pPr>
            <w:r w:rsidRPr="005D1C25">
              <w:rPr>
                <w:b/>
                <w:color w:val="ED1B24"/>
              </w:rPr>
              <w:t>Phone</w:t>
            </w:r>
            <w:r w:rsidR="0050764D">
              <w:rPr>
                <w:b/>
                <w:color w:val="ED1B24"/>
              </w:rPr>
              <w:t xml:space="preserve"> No.</w:t>
            </w:r>
          </w:p>
        </w:tc>
        <w:tc>
          <w:tcPr>
            <w:tcW w:w="2095" w:type="dxa"/>
            <w:tcBorders>
              <w:bottom w:val="double" w:sz="4" w:space="0" w:color="365F91" w:themeColor="accent1" w:themeShade="BF"/>
            </w:tcBorders>
            <w:shd w:val="clear" w:color="auto" w:fill="FFFF00"/>
            <w:vAlign w:val="center"/>
          </w:tcPr>
          <w:p w14:paraId="1EAF475F" w14:textId="77777777" w:rsidR="00482B13" w:rsidRPr="005D1C25" w:rsidRDefault="003E4D35" w:rsidP="00964692">
            <w:pPr>
              <w:rPr>
                <w:b/>
                <w:color w:val="ED1B24"/>
              </w:rPr>
            </w:pPr>
            <w:r w:rsidRPr="005D1C25">
              <w:rPr>
                <w:b/>
                <w:color w:val="ED1B24"/>
              </w:rPr>
              <w:t>Alternate No.</w:t>
            </w:r>
          </w:p>
        </w:tc>
      </w:tr>
      <w:tr w:rsidR="003E4D35" w:rsidRPr="00FD5AAB" w14:paraId="5DC52DAA" w14:textId="77777777" w:rsidTr="00B808E6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708FB341" w14:textId="3A975CC5" w:rsidR="003E4D35" w:rsidRPr="005D1C25" w:rsidRDefault="003E4D35" w:rsidP="003E4D35">
            <w:pPr>
              <w:pStyle w:val="Heading1"/>
              <w:rPr>
                <w:color w:val="ED1B24"/>
              </w:rPr>
            </w:pPr>
            <w:r w:rsidRPr="005D1C25">
              <w:rPr>
                <w:color w:val="ED1B24"/>
              </w:rPr>
              <w:t>Police/Ambulance</w:t>
            </w: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53DCB335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555-444-333</w:t>
            </w: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54D3D5FD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555-444-222</w:t>
            </w:r>
          </w:p>
        </w:tc>
      </w:tr>
      <w:tr w:rsidR="003E4D35" w:rsidRPr="00FD5AAB" w14:paraId="0CD4AC70" w14:textId="77777777" w:rsidTr="00B808E6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EECE1" w:themeFill="background2"/>
            <w:vAlign w:val="center"/>
          </w:tcPr>
          <w:p w14:paraId="7075BC08" w14:textId="77777777" w:rsidR="003E4D35" w:rsidRPr="005D1C25" w:rsidRDefault="003E4D35" w:rsidP="003E4D35">
            <w:pPr>
              <w:pStyle w:val="Heading1"/>
              <w:rPr>
                <w:color w:val="ED1B24"/>
              </w:rPr>
            </w:pPr>
            <w:r w:rsidRPr="005D1C25">
              <w:rPr>
                <w:color w:val="ED1B24"/>
              </w:rPr>
              <w:t>Fire Department</w:t>
            </w: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EECE1" w:themeFill="background2"/>
            <w:vAlign w:val="center"/>
          </w:tcPr>
          <w:p w14:paraId="6FBB609C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555-444-333</w:t>
            </w: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EECE1" w:themeFill="background2"/>
            <w:vAlign w:val="center"/>
          </w:tcPr>
          <w:p w14:paraId="02763B7C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555-444-222</w:t>
            </w:r>
          </w:p>
        </w:tc>
      </w:tr>
      <w:tr w:rsidR="003E4D35" w:rsidRPr="00FD5AAB" w14:paraId="4F3FA5BB" w14:textId="77777777" w:rsidTr="00B808E6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55E7F47E" w14:textId="062C2A3C" w:rsidR="003E4D35" w:rsidRPr="005D1C25" w:rsidRDefault="003E4D35" w:rsidP="003E4D35">
            <w:pPr>
              <w:pStyle w:val="Heading1"/>
              <w:rPr>
                <w:color w:val="ED1B24"/>
              </w:rPr>
            </w:pPr>
            <w:r w:rsidRPr="005D1C25">
              <w:rPr>
                <w:color w:val="ED1B24"/>
              </w:rPr>
              <w:t>Gas Company</w:t>
            </w: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3E9B7243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555-444-333</w:t>
            </w: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6C7B3F7E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555-444-222</w:t>
            </w:r>
          </w:p>
        </w:tc>
      </w:tr>
      <w:tr w:rsidR="003E4D35" w:rsidRPr="00FD5AAB" w14:paraId="427E8455" w14:textId="77777777" w:rsidTr="00B808E6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EECE1" w:themeFill="background2"/>
            <w:vAlign w:val="center"/>
          </w:tcPr>
          <w:p w14:paraId="57C5D292" w14:textId="661850D0" w:rsidR="003E4D35" w:rsidRPr="005D1C25" w:rsidRDefault="003E4D35" w:rsidP="003E4D35">
            <w:pPr>
              <w:pStyle w:val="Heading1"/>
              <w:rPr>
                <w:color w:val="ED1B24"/>
              </w:rPr>
            </w:pPr>
            <w:r w:rsidRPr="005D1C25">
              <w:rPr>
                <w:color w:val="ED1B24"/>
              </w:rPr>
              <w:t>Electric Company</w:t>
            </w: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EECE1" w:themeFill="background2"/>
            <w:vAlign w:val="center"/>
          </w:tcPr>
          <w:p w14:paraId="5B2C0A7F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555-444-333</w:t>
            </w: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EECE1" w:themeFill="background2"/>
            <w:vAlign w:val="center"/>
          </w:tcPr>
          <w:p w14:paraId="439B93B6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555-444-222</w:t>
            </w:r>
          </w:p>
        </w:tc>
      </w:tr>
      <w:tr w:rsidR="003E4D35" w:rsidRPr="00FD5AAB" w14:paraId="3B0F9DCE" w14:textId="77777777" w:rsidTr="00B808E6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0AA79B35" w14:textId="5317D5E5" w:rsidR="003E4D35" w:rsidRPr="005D1C25" w:rsidRDefault="003E4D35" w:rsidP="003E4D35">
            <w:pPr>
              <w:pStyle w:val="Heading1"/>
              <w:rPr>
                <w:color w:val="ED1B24"/>
              </w:rPr>
            </w:pPr>
            <w:r w:rsidRPr="005D1C25">
              <w:rPr>
                <w:color w:val="ED1B24"/>
              </w:rPr>
              <w:t>Water Company</w:t>
            </w: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5AF9EA10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555-444-333</w:t>
            </w: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40954F4A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555-444-222</w:t>
            </w:r>
          </w:p>
        </w:tc>
      </w:tr>
      <w:tr w:rsidR="003E4D35" w:rsidRPr="00FD5AAB" w14:paraId="42F5F1A8" w14:textId="77777777" w:rsidTr="00B808E6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EECE1" w:themeFill="background2"/>
            <w:vAlign w:val="center"/>
          </w:tcPr>
          <w:p w14:paraId="6125AC18" w14:textId="77777777" w:rsidR="003E4D35" w:rsidRPr="005D1C25" w:rsidRDefault="003E4D35" w:rsidP="003E4D35">
            <w:pPr>
              <w:pStyle w:val="Heading1"/>
              <w:rPr>
                <w:color w:val="ED1B24"/>
              </w:rPr>
            </w:pPr>
            <w:r w:rsidRPr="005D1C25">
              <w:rPr>
                <w:color w:val="ED1B24"/>
              </w:rPr>
              <w:t>Poison Control Center</w:t>
            </w: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EECE1" w:themeFill="background2"/>
            <w:vAlign w:val="center"/>
          </w:tcPr>
          <w:p w14:paraId="7D4800C3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555-444-333</w:t>
            </w: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EECE1" w:themeFill="background2"/>
            <w:vAlign w:val="center"/>
          </w:tcPr>
          <w:p w14:paraId="4E523632" w14:textId="77777777" w:rsidR="003E4D35" w:rsidRPr="005D1C25" w:rsidRDefault="003E4D35" w:rsidP="003E4D35">
            <w:pPr>
              <w:rPr>
                <w:color w:val="ED1B24"/>
              </w:rPr>
            </w:pPr>
            <w:r w:rsidRPr="005D1C25">
              <w:rPr>
                <w:color w:val="ED1B24"/>
              </w:rPr>
              <w:t>555-444-222</w:t>
            </w:r>
          </w:p>
        </w:tc>
      </w:tr>
      <w:tr w:rsidR="003E4D35" w:rsidRPr="00FD5AAB" w14:paraId="194EA0FC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70449D89" w14:textId="77777777" w:rsidR="003E4D35" w:rsidRPr="005D1C25" w:rsidRDefault="003E4D35" w:rsidP="003E4D35">
            <w:pPr>
              <w:rPr>
                <w:color w:val="ED1B24"/>
              </w:rPr>
            </w:pP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135C7301" w14:textId="77777777" w:rsidR="003E4D35" w:rsidRPr="005D1C25" w:rsidRDefault="003E4D35" w:rsidP="003E4D35">
            <w:pPr>
              <w:rPr>
                <w:color w:val="ED1B24"/>
              </w:rPr>
            </w:pP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5CB4A5EF" w14:textId="77777777" w:rsidR="003E4D35" w:rsidRPr="005D1C25" w:rsidRDefault="003E4D35" w:rsidP="003E4D35">
            <w:pPr>
              <w:rPr>
                <w:color w:val="ED1B24"/>
              </w:rPr>
            </w:pPr>
          </w:p>
        </w:tc>
      </w:tr>
      <w:tr w:rsidR="003E4D35" w:rsidRPr="00FD5AAB" w14:paraId="7AFE85AF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7882B13F" w14:textId="77777777" w:rsidR="003E4D35" w:rsidRPr="005D1C25" w:rsidRDefault="003E4D35" w:rsidP="003E4D35">
            <w:pPr>
              <w:pStyle w:val="Heading1"/>
              <w:rPr>
                <w:color w:val="ED1B24"/>
              </w:rPr>
            </w:pP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48D6A596" w14:textId="77777777" w:rsidR="003E4D35" w:rsidRPr="005D1C25" w:rsidRDefault="003E4D35" w:rsidP="003E4D35">
            <w:pPr>
              <w:rPr>
                <w:color w:val="ED1B24"/>
              </w:rPr>
            </w:pP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6D9B5450" w14:textId="77777777" w:rsidR="003E4D35" w:rsidRPr="005D1C25" w:rsidRDefault="003E4D35" w:rsidP="003E4D35">
            <w:pPr>
              <w:rPr>
                <w:color w:val="ED1B24"/>
              </w:rPr>
            </w:pPr>
          </w:p>
        </w:tc>
      </w:tr>
      <w:tr w:rsidR="003E4D35" w:rsidRPr="00FD5AAB" w14:paraId="168EE06F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115B77E6" w14:textId="77777777" w:rsidR="003E4D35" w:rsidRPr="005D1C25" w:rsidRDefault="003E4D35" w:rsidP="003E4D35">
            <w:pPr>
              <w:rPr>
                <w:color w:val="ED1B24"/>
              </w:rPr>
            </w:pP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7D1366A0" w14:textId="77777777" w:rsidR="003E4D35" w:rsidRPr="005D1C25" w:rsidRDefault="003E4D35" w:rsidP="003E4D35">
            <w:pPr>
              <w:rPr>
                <w:color w:val="ED1B24"/>
              </w:rPr>
            </w:pP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6C55118B" w14:textId="77777777" w:rsidR="003E4D35" w:rsidRPr="005D1C25" w:rsidRDefault="003E4D35" w:rsidP="003E4D35">
            <w:pPr>
              <w:rPr>
                <w:color w:val="ED1B24"/>
              </w:rPr>
            </w:pPr>
          </w:p>
        </w:tc>
      </w:tr>
      <w:tr w:rsidR="003E4D35" w:rsidRPr="00FD5AAB" w14:paraId="70FA9634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0244BB33" w14:textId="3E478D49" w:rsidR="003E4D35" w:rsidRPr="005D1C25" w:rsidRDefault="003E4D35" w:rsidP="003E4D35">
            <w:pPr>
              <w:pStyle w:val="Heading1"/>
              <w:rPr>
                <w:color w:val="ED1B24"/>
              </w:rPr>
            </w:pP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21CE41D6" w14:textId="77777777" w:rsidR="003E4D35" w:rsidRPr="005D1C25" w:rsidRDefault="003E4D35" w:rsidP="003E4D35">
            <w:pPr>
              <w:rPr>
                <w:color w:val="ED1B24"/>
              </w:rPr>
            </w:pP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00C06BF7" w14:textId="77777777" w:rsidR="003E4D35" w:rsidRPr="005D1C25" w:rsidRDefault="003E4D35" w:rsidP="003E4D35">
            <w:pPr>
              <w:rPr>
                <w:color w:val="ED1B24"/>
              </w:rPr>
            </w:pPr>
          </w:p>
        </w:tc>
      </w:tr>
      <w:tr w:rsidR="003E4D35" w:rsidRPr="00FD5AAB" w14:paraId="5ED3F621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586140ED" w14:textId="0F6DC22D" w:rsidR="003E4D35" w:rsidRPr="005D1C25" w:rsidRDefault="003E4D35" w:rsidP="003E4D35">
            <w:pPr>
              <w:pStyle w:val="Heading1"/>
              <w:rPr>
                <w:color w:val="ED1B24"/>
              </w:rPr>
            </w:pP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2604A907" w14:textId="77777777" w:rsidR="003E4D35" w:rsidRPr="005D1C25" w:rsidRDefault="003E4D35" w:rsidP="003E4D35">
            <w:pPr>
              <w:rPr>
                <w:color w:val="ED1B24"/>
              </w:rPr>
            </w:pP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1BD53EB9" w14:textId="77777777" w:rsidR="003E4D35" w:rsidRPr="005D1C25" w:rsidRDefault="003E4D35" w:rsidP="003E4D35">
            <w:pPr>
              <w:rPr>
                <w:color w:val="ED1B24"/>
              </w:rPr>
            </w:pPr>
          </w:p>
        </w:tc>
      </w:tr>
      <w:tr w:rsidR="003E4D35" w:rsidRPr="00FD5AAB" w14:paraId="18488B8C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04962F4D" w14:textId="77777777" w:rsidR="003E4D35" w:rsidRPr="005D1C25" w:rsidRDefault="003E4D35" w:rsidP="003E4D35">
            <w:pPr>
              <w:rPr>
                <w:color w:val="ED1B24"/>
              </w:rPr>
            </w:pP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10A15240" w14:textId="77777777" w:rsidR="003E4D35" w:rsidRPr="005D1C25" w:rsidRDefault="003E4D35" w:rsidP="003E4D35">
            <w:pPr>
              <w:rPr>
                <w:color w:val="ED1B24"/>
              </w:rPr>
            </w:pPr>
          </w:p>
        </w:tc>
        <w:tc>
          <w:tcPr>
            <w:tcW w:w="2095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auto"/>
            <w:vAlign w:val="center"/>
          </w:tcPr>
          <w:p w14:paraId="17DD1A59" w14:textId="77777777" w:rsidR="003E4D35" w:rsidRPr="005D1C25" w:rsidRDefault="003E4D35" w:rsidP="003E4D35">
            <w:pPr>
              <w:rPr>
                <w:color w:val="ED1B24"/>
              </w:rPr>
            </w:pPr>
          </w:p>
        </w:tc>
      </w:tr>
      <w:tr w:rsidR="00863A60" w:rsidRPr="00FD5AAB" w14:paraId="56A2572F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321E2AB7" w14:textId="77777777" w:rsidR="00863A60" w:rsidRPr="005D1C25" w:rsidRDefault="00863A60" w:rsidP="003E4D35">
            <w:pPr>
              <w:pStyle w:val="Heading1"/>
              <w:rPr>
                <w:color w:val="ED1B24"/>
              </w:rPr>
            </w:pP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  <w:right w:val="single" w:sz="4" w:space="0" w:color="4F81BD" w:themeColor="accent1"/>
            </w:tcBorders>
            <w:vAlign w:val="center"/>
          </w:tcPr>
          <w:p w14:paraId="4A597271" w14:textId="77777777" w:rsidR="00863A60" w:rsidRPr="005D1C25" w:rsidRDefault="005D1C25" w:rsidP="003E4D35">
            <w:pPr>
              <w:pStyle w:val="Heading1"/>
              <w:rPr>
                <w:color w:val="ED1B24"/>
              </w:rPr>
            </w:pPr>
            <w:r w:rsidRPr="005D1C25">
              <w:rPr>
                <w:noProof/>
                <w:color w:val="ED1B24"/>
              </w:rPr>
              <w:drawing>
                <wp:anchor distT="0" distB="0" distL="114300" distR="114300" simplePos="0" relativeHeight="251691520" behindDoc="1" locked="0" layoutInCell="1" allowOverlap="1" wp14:anchorId="0350BE76" wp14:editId="4BA770A9">
                  <wp:simplePos x="0" y="0"/>
                  <wp:positionH relativeFrom="column">
                    <wp:posOffset>-295275</wp:posOffset>
                  </wp:positionH>
                  <wp:positionV relativeFrom="paragraph">
                    <wp:posOffset>-266700</wp:posOffset>
                  </wp:positionV>
                  <wp:extent cx="2800350" cy="21050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50" cy="210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95" w:type="dxa"/>
            <w:tcBorders>
              <w:top w:val="double" w:sz="4" w:space="0" w:color="365F91" w:themeColor="accent1" w:themeShade="BF"/>
              <w:left w:val="single" w:sz="4" w:space="0" w:color="4F81BD" w:themeColor="accent1"/>
              <w:bottom w:val="double" w:sz="4" w:space="0" w:color="365F91" w:themeColor="accent1" w:themeShade="BF"/>
            </w:tcBorders>
            <w:vAlign w:val="center"/>
          </w:tcPr>
          <w:p w14:paraId="64882939" w14:textId="77777777" w:rsidR="00863A60" w:rsidRPr="005D1C25" w:rsidRDefault="00863A60" w:rsidP="003E4D35">
            <w:pPr>
              <w:pStyle w:val="Heading1"/>
              <w:rPr>
                <w:color w:val="ED1B24"/>
              </w:rPr>
            </w:pPr>
          </w:p>
        </w:tc>
      </w:tr>
      <w:tr w:rsidR="00863A60" w:rsidRPr="00FD5AAB" w14:paraId="7442CB26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2CF779FF" w14:textId="1385026A" w:rsidR="00863A60" w:rsidRPr="005D1C25" w:rsidRDefault="00863A60" w:rsidP="003E4D35">
            <w:pPr>
              <w:pStyle w:val="Heading1"/>
              <w:rPr>
                <w:color w:val="ED1B24"/>
              </w:rPr>
            </w:pP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  <w:right w:val="single" w:sz="4" w:space="0" w:color="4F81BD" w:themeColor="accent1"/>
            </w:tcBorders>
            <w:vAlign w:val="center"/>
          </w:tcPr>
          <w:p w14:paraId="2D0FEFE6" w14:textId="77777777" w:rsidR="00863A60" w:rsidRPr="005D1C25" w:rsidRDefault="00863A60" w:rsidP="003E4D35">
            <w:pPr>
              <w:rPr>
                <w:color w:val="ED1B24"/>
              </w:rPr>
            </w:pPr>
          </w:p>
        </w:tc>
        <w:tc>
          <w:tcPr>
            <w:tcW w:w="2095" w:type="dxa"/>
            <w:tcBorders>
              <w:top w:val="double" w:sz="4" w:space="0" w:color="365F91" w:themeColor="accent1" w:themeShade="BF"/>
              <w:left w:val="single" w:sz="4" w:space="0" w:color="4F81BD" w:themeColor="accent1"/>
              <w:bottom w:val="double" w:sz="4" w:space="0" w:color="365F91" w:themeColor="accent1" w:themeShade="BF"/>
            </w:tcBorders>
            <w:vAlign w:val="center"/>
          </w:tcPr>
          <w:p w14:paraId="5773103D" w14:textId="77777777" w:rsidR="00863A60" w:rsidRPr="005D1C25" w:rsidRDefault="00863A60" w:rsidP="003E4D35">
            <w:pPr>
              <w:rPr>
                <w:color w:val="ED1B24"/>
              </w:rPr>
            </w:pPr>
          </w:p>
        </w:tc>
      </w:tr>
      <w:tr w:rsidR="00863A60" w:rsidRPr="00FD5AAB" w14:paraId="2FE084AD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41786C96" w14:textId="4DC567C0" w:rsidR="00863A60" w:rsidRPr="005D1C25" w:rsidRDefault="00863A60" w:rsidP="003E4D35">
            <w:pPr>
              <w:pStyle w:val="Heading1"/>
              <w:rPr>
                <w:color w:val="ED1B24"/>
              </w:rPr>
            </w:pP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  <w:right w:val="single" w:sz="4" w:space="0" w:color="4F81BD" w:themeColor="accent1"/>
            </w:tcBorders>
            <w:vAlign w:val="center"/>
          </w:tcPr>
          <w:p w14:paraId="43EA9307" w14:textId="77777777" w:rsidR="00863A60" w:rsidRPr="005D1C25" w:rsidRDefault="00863A60" w:rsidP="003E4D35">
            <w:pPr>
              <w:rPr>
                <w:color w:val="ED1B24"/>
              </w:rPr>
            </w:pPr>
          </w:p>
        </w:tc>
        <w:tc>
          <w:tcPr>
            <w:tcW w:w="2095" w:type="dxa"/>
            <w:tcBorders>
              <w:top w:val="double" w:sz="4" w:space="0" w:color="365F91" w:themeColor="accent1" w:themeShade="BF"/>
              <w:left w:val="single" w:sz="4" w:space="0" w:color="4F81BD" w:themeColor="accent1"/>
              <w:bottom w:val="double" w:sz="4" w:space="0" w:color="365F91" w:themeColor="accent1" w:themeShade="BF"/>
            </w:tcBorders>
            <w:vAlign w:val="center"/>
          </w:tcPr>
          <w:p w14:paraId="191759E6" w14:textId="77777777" w:rsidR="00863A60" w:rsidRPr="005D1C25" w:rsidRDefault="00863A60" w:rsidP="003E4D35">
            <w:pPr>
              <w:rPr>
                <w:color w:val="ED1B24"/>
              </w:rPr>
            </w:pPr>
          </w:p>
        </w:tc>
      </w:tr>
      <w:tr w:rsidR="00863A60" w:rsidRPr="00FD5AAB" w14:paraId="6A14361B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534EBC8F" w14:textId="292A0A11" w:rsidR="00863A60" w:rsidRPr="005D1C25" w:rsidRDefault="00CD636B" w:rsidP="003E4D35">
            <w:pPr>
              <w:pStyle w:val="Heading1"/>
              <w:rPr>
                <w:color w:val="ED1B24"/>
              </w:rPr>
            </w:pPr>
            <w:r>
              <w:rPr>
                <w:rFonts w:ascii="Georgia" w:hAnsi="Georgia"/>
                <w:noProof/>
                <w:color w:val="ED1B24"/>
                <w:sz w:val="72"/>
                <w:szCs w:val="72"/>
              </w:rPr>
              <w:drawing>
                <wp:anchor distT="0" distB="0" distL="114300" distR="114300" simplePos="0" relativeHeight="251692544" behindDoc="0" locked="0" layoutInCell="1" allowOverlap="1" wp14:anchorId="366A4960" wp14:editId="2C53D883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-616585</wp:posOffset>
                  </wp:positionV>
                  <wp:extent cx="1047750" cy="136207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uraq-Logo-Part1A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  <w:right w:val="single" w:sz="4" w:space="0" w:color="4F81BD" w:themeColor="accent1"/>
            </w:tcBorders>
            <w:vAlign w:val="center"/>
          </w:tcPr>
          <w:p w14:paraId="0EA4A061" w14:textId="77777777" w:rsidR="00863A60" w:rsidRPr="005D1C25" w:rsidRDefault="00863A60" w:rsidP="003E4D35">
            <w:pPr>
              <w:rPr>
                <w:color w:val="ED1B24"/>
              </w:rPr>
            </w:pPr>
          </w:p>
        </w:tc>
        <w:tc>
          <w:tcPr>
            <w:tcW w:w="2095" w:type="dxa"/>
            <w:tcBorders>
              <w:top w:val="double" w:sz="4" w:space="0" w:color="365F91" w:themeColor="accent1" w:themeShade="BF"/>
              <w:left w:val="single" w:sz="4" w:space="0" w:color="4F81BD" w:themeColor="accent1"/>
              <w:bottom w:val="double" w:sz="4" w:space="0" w:color="365F91" w:themeColor="accent1" w:themeShade="BF"/>
            </w:tcBorders>
            <w:vAlign w:val="center"/>
          </w:tcPr>
          <w:p w14:paraId="5CA96854" w14:textId="77777777" w:rsidR="00863A60" w:rsidRPr="005D1C25" w:rsidRDefault="00863A60" w:rsidP="003E4D35">
            <w:pPr>
              <w:rPr>
                <w:color w:val="ED1B24"/>
              </w:rPr>
            </w:pPr>
          </w:p>
        </w:tc>
      </w:tr>
      <w:tr w:rsidR="00863A60" w:rsidRPr="00FD5AAB" w14:paraId="5789B112" w14:textId="77777777" w:rsidTr="00863A60">
        <w:trPr>
          <w:trHeight w:val="576"/>
        </w:trPr>
        <w:tc>
          <w:tcPr>
            <w:tcW w:w="5454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vAlign w:val="center"/>
          </w:tcPr>
          <w:p w14:paraId="246C909D" w14:textId="0DDDD4E0" w:rsidR="00863A60" w:rsidRPr="005D1C25" w:rsidRDefault="00863A60" w:rsidP="003E4D35">
            <w:pPr>
              <w:pStyle w:val="Heading1"/>
              <w:rPr>
                <w:color w:val="ED1B24"/>
              </w:rPr>
            </w:pPr>
          </w:p>
        </w:tc>
        <w:tc>
          <w:tcPr>
            <w:tcW w:w="2041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  <w:right w:val="single" w:sz="4" w:space="0" w:color="4F81BD" w:themeColor="accent1"/>
            </w:tcBorders>
            <w:vAlign w:val="center"/>
          </w:tcPr>
          <w:p w14:paraId="73F4929A" w14:textId="77777777" w:rsidR="00863A60" w:rsidRPr="005D1C25" w:rsidRDefault="00863A60" w:rsidP="003E4D35">
            <w:pPr>
              <w:rPr>
                <w:color w:val="ED1B24"/>
              </w:rPr>
            </w:pPr>
          </w:p>
        </w:tc>
        <w:tc>
          <w:tcPr>
            <w:tcW w:w="2095" w:type="dxa"/>
            <w:tcBorders>
              <w:top w:val="double" w:sz="4" w:space="0" w:color="365F91" w:themeColor="accent1" w:themeShade="BF"/>
              <w:left w:val="single" w:sz="4" w:space="0" w:color="4F81BD" w:themeColor="accent1"/>
              <w:bottom w:val="double" w:sz="4" w:space="0" w:color="365F91" w:themeColor="accent1" w:themeShade="BF"/>
            </w:tcBorders>
            <w:vAlign w:val="center"/>
          </w:tcPr>
          <w:p w14:paraId="08A9074C" w14:textId="77777777" w:rsidR="00863A60" w:rsidRPr="005D1C25" w:rsidRDefault="00863A60" w:rsidP="003E4D35">
            <w:pPr>
              <w:rPr>
                <w:color w:val="ED1B24"/>
              </w:rPr>
            </w:pPr>
          </w:p>
        </w:tc>
      </w:tr>
    </w:tbl>
    <w:p w14:paraId="585ADDCC" w14:textId="77777777" w:rsidR="00986F4A" w:rsidRPr="00FD5AAB" w:rsidRDefault="00986F4A" w:rsidP="00FD5AAB">
      <w:bookmarkStart w:id="0" w:name="_GoBack"/>
      <w:bookmarkEnd w:id="0"/>
    </w:p>
    <w:sectPr w:rsidR="00986F4A" w:rsidRPr="00FD5AAB" w:rsidSect="009646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598E7F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880045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FE4CD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7F89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7D2EB5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602461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AD2483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DCE6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B44EA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FDE16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4D35"/>
    <w:rsid w:val="0007239E"/>
    <w:rsid w:val="000C557E"/>
    <w:rsid w:val="00100095"/>
    <w:rsid w:val="00146306"/>
    <w:rsid w:val="001835FC"/>
    <w:rsid w:val="0028109A"/>
    <w:rsid w:val="0029035C"/>
    <w:rsid w:val="002C689C"/>
    <w:rsid w:val="003174FE"/>
    <w:rsid w:val="003717F4"/>
    <w:rsid w:val="00376278"/>
    <w:rsid w:val="00380581"/>
    <w:rsid w:val="003A5ED3"/>
    <w:rsid w:val="003E4D35"/>
    <w:rsid w:val="00405AEE"/>
    <w:rsid w:val="00482B13"/>
    <w:rsid w:val="004A3051"/>
    <w:rsid w:val="004E129B"/>
    <w:rsid w:val="004E715A"/>
    <w:rsid w:val="0050764D"/>
    <w:rsid w:val="00513251"/>
    <w:rsid w:val="005749A4"/>
    <w:rsid w:val="005D1C25"/>
    <w:rsid w:val="005D5F2E"/>
    <w:rsid w:val="005E0139"/>
    <w:rsid w:val="006052CB"/>
    <w:rsid w:val="00610184"/>
    <w:rsid w:val="00620D0F"/>
    <w:rsid w:val="006D0E4D"/>
    <w:rsid w:val="00777E0E"/>
    <w:rsid w:val="0078764B"/>
    <w:rsid w:val="007C2A3B"/>
    <w:rsid w:val="00863A60"/>
    <w:rsid w:val="008A18C3"/>
    <w:rsid w:val="008D059F"/>
    <w:rsid w:val="008E1A37"/>
    <w:rsid w:val="008F3701"/>
    <w:rsid w:val="00922EEA"/>
    <w:rsid w:val="0094031B"/>
    <w:rsid w:val="00964692"/>
    <w:rsid w:val="00986F4A"/>
    <w:rsid w:val="009A5B29"/>
    <w:rsid w:val="009F4A02"/>
    <w:rsid w:val="00A04346"/>
    <w:rsid w:val="00A10759"/>
    <w:rsid w:val="00A23D80"/>
    <w:rsid w:val="00A5127A"/>
    <w:rsid w:val="00A62FDE"/>
    <w:rsid w:val="00B31231"/>
    <w:rsid w:val="00B808E6"/>
    <w:rsid w:val="00BB21AF"/>
    <w:rsid w:val="00BD557D"/>
    <w:rsid w:val="00C02B59"/>
    <w:rsid w:val="00C15DCF"/>
    <w:rsid w:val="00C2324D"/>
    <w:rsid w:val="00C41BBC"/>
    <w:rsid w:val="00CA0F60"/>
    <w:rsid w:val="00CD636B"/>
    <w:rsid w:val="00D021C0"/>
    <w:rsid w:val="00E10E04"/>
    <w:rsid w:val="00E67256"/>
    <w:rsid w:val="00EA7F5E"/>
    <w:rsid w:val="00EE5621"/>
    <w:rsid w:val="00F60A59"/>
    <w:rsid w:val="00FD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1B0E09"/>
  <w15:docId w15:val="{F8FF3458-22D1-40D6-A902-220E279E6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74FE"/>
    <w:pPr>
      <w:spacing w:before="60" w:after="60"/>
    </w:pPr>
    <w:rPr>
      <w:rFonts w:asciiTheme="minorHAnsi" w:hAnsiTheme="minorHAnsi"/>
      <w:sz w:val="22"/>
      <w:szCs w:val="24"/>
    </w:rPr>
  </w:style>
  <w:style w:type="paragraph" w:styleId="Heading1">
    <w:name w:val="heading 1"/>
    <w:basedOn w:val="Normal"/>
    <w:next w:val="Normal"/>
    <w:qFormat/>
    <w:rsid w:val="00964692"/>
    <w:pPr>
      <w:outlineLvl w:val="0"/>
    </w:pPr>
    <w:rPr>
      <w:rFonts w:asciiTheme="majorHAnsi" w:hAnsiTheme="majorHAnsi"/>
      <w:b/>
      <w:color w:val="943634" w:themeColor="accent2" w:themeShade="BF"/>
      <w:sz w:val="20"/>
    </w:rPr>
  </w:style>
  <w:style w:type="paragraph" w:styleId="Heading3">
    <w:name w:val="heading 3"/>
    <w:basedOn w:val="Normal"/>
    <w:next w:val="Normal"/>
    <w:semiHidden/>
    <w:unhideWhenUsed/>
    <w:qFormat/>
    <w:rsid w:val="00777E0E"/>
    <w:pPr>
      <w:outlineLvl w:val="2"/>
    </w:pPr>
    <w:rPr>
      <w:rFonts w:ascii="Tahoma" w:hAnsi="Tahoma"/>
      <w:b/>
      <w:color w:val="990000"/>
      <w:spacing w:val="2"/>
      <w:sz w:val="2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8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Heading1"/>
    <w:qFormat/>
    <w:rsid w:val="00964692"/>
    <w:pPr>
      <w:shd w:val="clear" w:color="FFFF00" w:fill="auto"/>
      <w:spacing w:after="360"/>
    </w:pPr>
    <w:rPr>
      <w:rFonts w:cs="Arial"/>
      <w:color w:val="365F91" w:themeColor="accent1" w:themeShade="BF"/>
      <w:spacing w:val="4"/>
      <w:sz w:val="36"/>
      <w:szCs w:val="32"/>
    </w:rPr>
  </w:style>
  <w:style w:type="character" w:styleId="PlaceholderText">
    <w:name w:val="Placeholder Text"/>
    <w:basedOn w:val="DefaultParagraphFont"/>
    <w:uiPriority w:val="99"/>
    <w:semiHidden/>
    <w:rsid w:val="00CA0F6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6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6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st\AppData\Roaming\Microsoft\Templates\Emergency%20contact%20lis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ist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62F28E58-83B1-4EBD-A9C8-249207C2FE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Emergency contact list</Template>
  <TotalTime>39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Emergency contact list</vt:lpstr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Emergency contact list</dc:title>
  <dc:creator>MRT www.Win2Farsi.com</dc:creator>
  <cp:keywords/>
  <cp:lastModifiedBy>Muhammad Khalid Farooq</cp:lastModifiedBy>
  <cp:revision>6</cp:revision>
  <cp:lastPrinted>2003-07-02T17:37:00Z</cp:lastPrinted>
  <dcterms:created xsi:type="dcterms:W3CDTF">2015-11-26T10:07:00Z</dcterms:created>
  <dcterms:modified xsi:type="dcterms:W3CDTF">2018-11-01T14:00:00Z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TC060892781033</vt:lpwstr>
  </property>
</Properties>
</file>